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a16="http://schemas.microsoft.com/office/drawing/2014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C7245" w:rsidP="00F32754" w:rsidRDefault="0006622C" w14:paraId="72F231F8" w14:textId="77777777">
      <w:pPr>
        <w:bidi w:val="false"/>
        <w:spacing w:before="100" w:beforeAutospacing="1"/>
        <w:rPr>
          <w:rFonts w:ascii="Century Gothic" w:hAnsi="Century Gothic" w:cs="Arial"/>
          <w:b/>
          <w:noProof/>
          <w:color w:val="808080" w:themeColor="background1" w:themeShade="80"/>
          <w:sz w:val="36"/>
          <w:szCs w:val="36"/>
        </w:rPr>
      </w:pPr>
      <w:r>
        <w:rPr>
          <w:rFonts w:ascii="Century Gothic" w:hAnsi="Century Gothic" w:cs="Arial"/>
          <w:b/>
          <w:noProof/>
          <w:color w:val="808080" w:themeColor="background1" w:themeShade="80"/>
          <w:sz w:val="36"/>
          <w:szCs w:val="36"/>
          <w:lang w:eastAsia="Japanese"/>
          <w:eastAsianLayout/>
        </w:rPr>
        <w:drawing>
          <wp:anchor distT="0" distB="0" distL="114300" distR="114300" simplePos="0" relativeHeight="251658240" behindDoc="0" locked="0" layoutInCell="1" allowOverlap="1" wp14:editId="3D106403" wp14:anchorId="0F9AB598">
            <wp:simplePos x="0" y="0"/>
            <wp:positionH relativeFrom="margin">
              <wp:posOffset>4366750</wp:posOffset>
            </wp:positionH>
            <wp:positionV relativeFrom="margin">
              <wp:posOffset>-31115</wp:posOffset>
            </wp:positionV>
            <wp:extent cx="2606675" cy="361315"/>
            <wp:effectExtent l="0" t="0" r="3175" b="635"/>
            <wp:wrapSquare wrapText="bothSides"/>
            <wp:docPr id="1" name="Picture 1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>
                      <a:hlinkClick r:id="rId7"/>
                    </pic:cNvPr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6675" cy="361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112E8">
        <w:rPr>
          <w:rFonts w:ascii="Century Gothic" w:hAnsi="Century Gothic" w:cs="Arial"/>
          <w:b/>
          <w:noProof/>
          <w:color w:val="808080" w:themeColor="background1" w:themeShade="80"/>
          <w:sz w:val="36"/>
          <w:szCs w:val="36"/>
          <w:lang w:eastAsia="Japanese"/>
          <w:eastAsianLayout/>
        </w:rPr>
        <w:t xml:space="preserve">エグゼクティブプロジェクトステータスレポート </w:t>
      </w:r>
    </w:p>
    <w:p w:rsidR="00A367B9" w:rsidRDefault="00A367B9" w14:paraId="5073E370" w14:textId="77777777">
      <w:pPr>
        <w:bidi w:val="false"/>
        <w:rPr>
          <w:rFonts w:ascii="Century Gothic" w:hAnsi="Century Gothic"/>
          <w:color w:val="000000" w:themeColor="text1"/>
          <w:sz w:val="20"/>
          <w:szCs w:val="20"/>
        </w:rPr>
      </w:pPr>
    </w:p>
    <w:tbl>
      <w:tblPr>
        <w:tblW w:w="11126" w:type="dxa"/>
        <w:tblLook w:val="04A0" w:firstRow="1" w:lastRow="0" w:firstColumn="1" w:lastColumn="0" w:noHBand="0" w:noVBand="1"/>
      </w:tblPr>
      <w:tblGrid>
        <w:gridCol w:w="4950"/>
        <w:gridCol w:w="1860"/>
        <w:gridCol w:w="4080"/>
        <w:gridCol w:w="236"/>
      </w:tblGrid>
      <w:tr w:rsidRPr="007D202B" w:rsidR="00912FD8" w:rsidTr="00912FD8" w14:paraId="511A7771" w14:textId="77777777">
        <w:trPr>
          <w:gridAfter w:val="1"/>
          <w:wAfter w:w="236" w:type="dxa"/>
          <w:trHeight w:val="457"/>
        </w:trPr>
        <w:tc>
          <w:tcPr>
            <w:tcW w:w="4950" w:type="dxa"/>
            <w:tcBorders>
              <w:top w:val="nil"/>
              <w:left w:val="nil"/>
              <w:bottom w:val="single" w:color="BFBFBF" w:sz="4" w:space="0"/>
              <w:right w:val="nil"/>
            </w:tcBorders>
            <w:shd w:val="clear" w:color="auto" w:fill="auto"/>
            <w:vAlign w:val="center"/>
            <w:hideMark/>
          </w:tcPr>
          <w:p w:rsidRPr="007D202B" w:rsidR="00912FD8" w:rsidP="00912FD8" w:rsidRDefault="00912FD8" w14:paraId="08E932B5" w14:textId="77777777">
            <w:pPr>
              <w:bidi w:val="false"/>
              <w:ind w:left="-120"/>
              <w:rPr>
                <w:rFonts w:ascii="Century Gothic" w:hAnsi="Century Gothic" w:eastAsia="Times New Roman" w:cs="Times New Roman"/>
                <w:color w:val="000000"/>
                <w:sz w:val="18"/>
                <w:szCs w:val="18"/>
              </w:rPr>
            </w:pPr>
            <w:r w:rsidRPr="007D202B">
              <w:rPr>
                <w:rFonts w:ascii="Century Gothic" w:hAnsi="Century Gothic" w:eastAsia="Times New Roman" w:cs="Times New Roman"/>
                <w:color w:val="000000"/>
                <w:sz w:val="18"/>
                <w:szCs w:val="18"/>
                <w:lang w:eastAsia="Japanese"/>
                <w:eastAsianLayout/>
              </w:rPr>
              <w:t>報告期間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Pr="007D202B" w:rsidR="00912FD8" w:rsidP="00912FD8" w:rsidRDefault="00912FD8" w14:paraId="754AF642" w14:textId="77777777">
            <w:pPr>
              <w:bidi w:val="false"/>
              <w:ind w:left="-81"/>
              <w:rPr>
                <w:rFonts w:ascii="Century Gothic" w:hAnsi="Century Gothic" w:eastAsia="Times New Roman" w:cs="Times New Roman"/>
                <w:color w:val="000000"/>
                <w:sz w:val="18"/>
                <w:szCs w:val="18"/>
              </w:rPr>
            </w:pPr>
            <w:r w:rsidRPr="007D202B">
              <w:rPr>
                <w:rFonts w:ascii="Century Gothic" w:hAnsi="Century Gothic" w:eastAsia="Times New Roman" w:cs="Times New Roman"/>
                <w:color w:val="000000"/>
                <w:sz w:val="18"/>
                <w:szCs w:val="18"/>
                <w:lang w:eastAsia="Japanese"/>
                <w:eastAsianLayout/>
              </w:rPr>
              <w:t>準備日</w:t>
            </w:r>
          </w:p>
        </w:tc>
        <w:tc>
          <w:tcPr>
            <w:tcW w:w="4080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  <w:hideMark/>
          </w:tcPr>
          <w:p w:rsidRPr="007D202B" w:rsidR="00912FD8" w:rsidP="00912FD8" w:rsidRDefault="00912FD8" w14:paraId="57D63E22" w14:textId="77777777">
            <w:pPr>
              <w:bidi w:val="false"/>
              <w:ind w:left="-81"/>
              <w:rPr>
                <w:rFonts w:ascii="Century Gothic" w:hAnsi="Century Gothic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Century Gothic" w:hAnsi="Century Gothic" w:eastAsia="Times New Roman" w:cs="Times New Roman"/>
                <w:color w:val="000000"/>
                <w:sz w:val="18"/>
                <w:szCs w:val="18"/>
                <w:lang w:eastAsia="Japanese"/>
                <w:eastAsianLayout/>
              </w:rPr>
              <w:t>作成者</w:t>
            </w:r>
          </w:p>
        </w:tc>
      </w:tr>
      <w:tr w:rsidRPr="007D202B" w:rsidR="00912FD8" w:rsidTr="00BB16D9" w14:paraId="71A69BE1" w14:textId="77777777">
        <w:trPr>
          <w:gridAfter w:val="1"/>
          <w:wAfter w:w="236" w:type="dxa"/>
          <w:trHeight w:val="720"/>
        </w:trPr>
        <w:tc>
          <w:tcPr>
            <w:tcW w:w="4950" w:type="dxa"/>
            <w:tcBorders>
              <w:top w:val="single" w:color="BFBFBF" w:sz="4" w:space="0"/>
              <w:left w:val="single" w:color="BFBFBF" w:sz="4" w:space="0"/>
              <w:bottom w:val="single" w:color="BFBFBF" w:sz="8" w:space="0"/>
              <w:right w:val="single" w:color="BFBFBF" w:sz="4" w:space="0"/>
            </w:tcBorders>
            <w:shd w:val="clear" w:color="auto" w:fill="EAEEF3"/>
            <w:vAlign w:val="center"/>
            <w:hideMark/>
          </w:tcPr>
          <w:p w:rsidRPr="007D202B" w:rsidR="00912FD8" w:rsidP="00BB16D9" w:rsidRDefault="00912FD8" w14:paraId="7F6502C3" w14:textId="77777777">
            <w:pPr>
              <w:bidi w:val="false"/>
              <w:rPr>
                <w:rFonts w:ascii="Century Gothic" w:hAnsi="Century Gothic" w:eastAsia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860" w:type="dxa"/>
            <w:tcBorders>
              <w:top w:val="single" w:color="BFBFBF" w:sz="4" w:space="0"/>
              <w:left w:val="nil"/>
              <w:bottom w:val="single" w:color="BFBFBF" w:sz="8" w:space="0"/>
              <w:right w:val="single" w:color="BFBFBF" w:sz="4" w:space="0"/>
            </w:tcBorders>
            <w:shd w:val="clear" w:color="auto" w:fill="EAEEF3"/>
            <w:vAlign w:val="center"/>
            <w:hideMark/>
          </w:tcPr>
          <w:p w:rsidRPr="007D202B" w:rsidR="00912FD8" w:rsidP="00BB16D9" w:rsidRDefault="00912FD8" w14:paraId="6127F570" w14:textId="77777777">
            <w:pPr>
              <w:bidi w:val="false"/>
              <w:rPr>
                <w:rFonts w:ascii="Century Gothic" w:hAnsi="Century Gothic" w:eastAsia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080" w:type="dxa"/>
            <w:tcBorders>
              <w:top w:val="single" w:color="BFBFBF" w:sz="4" w:space="0"/>
              <w:left w:val="nil"/>
              <w:bottom w:val="single" w:color="BFBFBF" w:sz="8" w:space="0"/>
              <w:right w:val="single" w:color="BFBFBF" w:sz="4" w:space="0"/>
            </w:tcBorders>
            <w:shd w:val="clear" w:color="auto" w:fill="EAEEF3"/>
            <w:vAlign w:val="center"/>
            <w:hideMark/>
          </w:tcPr>
          <w:p w:rsidRPr="007D202B" w:rsidR="00912FD8" w:rsidP="00BB16D9" w:rsidRDefault="00912FD8" w14:paraId="54FFBA9A" w14:textId="77777777">
            <w:pPr>
              <w:bidi w:val="false"/>
              <w:rPr>
                <w:rFonts w:ascii="Century Gothic" w:hAnsi="Century Gothic" w:eastAsia="Times New Roman" w:cs="Times New Roman"/>
                <w:color w:val="000000"/>
                <w:sz w:val="18"/>
                <w:szCs w:val="18"/>
              </w:rPr>
            </w:pPr>
          </w:p>
        </w:tc>
      </w:tr>
      <w:tr w:rsidRPr="007D202B" w:rsidR="00912FD8" w:rsidTr="00BB16D9" w14:paraId="35BA1E6F" w14:textId="77777777">
        <w:trPr>
          <w:trHeight w:val="457"/>
        </w:trPr>
        <w:tc>
          <w:tcPr>
            <w:tcW w:w="10890" w:type="dxa"/>
            <w:gridSpan w:val="3"/>
            <w:tcBorders>
              <w:top w:val="single" w:color="BFBFBF" w:sz="8" w:space="0"/>
              <w:left w:val="nil"/>
              <w:bottom w:val="single" w:color="BFBFBF" w:sz="4" w:space="0"/>
              <w:right w:val="nil"/>
            </w:tcBorders>
            <w:shd w:val="clear" w:color="auto" w:fill="auto"/>
            <w:vAlign w:val="center"/>
            <w:hideMark/>
          </w:tcPr>
          <w:p w:rsidRPr="007D202B" w:rsidR="00912FD8" w:rsidP="00912FD8" w:rsidRDefault="00912FD8" w14:paraId="1FB70332" w14:textId="77777777">
            <w:pPr>
              <w:bidi w:val="false"/>
              <w:ind w:left="-81"/>
              <w:rPr>
                <w:rFonts w:ascii="Century Gothic" w:hAnsi="Century Gothic" w:eastAsia="Times New Roman" w:cs="Times New Roman"/>
                <w:color w:val="000000"/>
                <w:sz w:val="18"/>
                <w:szCs w:val="18"/>
              </w:rPr>
            </w:pPr>
            <w:r w:rsidRPr="007D202B">
              <w:rPr>
                <w:rFonts w:ascii="Century Gothic" w:hAnsi="Century Gothic" w:eastAsia="Times New Roman" w:cs="Times New Roman"/>
                <w:noProof/>
                <w:color w:val="000000"/>
                <w:sz w:val="18"/>
                <w:szCs w:val="18"/>
                <w:lang w:eastAsia="Japanese"/>
                <w:eastAsianLayout/>
              </w:rPr>
            </w:r>
            <w:r w:rsidRPr="007D202B">
              <w:rPr>
                <w:rFonts w:ascii="Century Gothic" w:hAnsi="Century Gothic" w:eastAsia="Times New Roman" w:cs="Times New Roman"/>
                <w:noProof/>
                <w:color w:val="000000"/>
                <w:sz w:val="18"/>
                <w:szCs w:val="18"/>
                <w:lang w:eastAsia="Japanese"/>
                <w:eastAsianLayout/>
              </w:rPr>
            </w:r>
            <w:r w:rsidRPr="007D202B">
              <w:rPr>
                <w:rFonts w:ascii="Century Gothic" w:hAnsi="Century Gothic" w:eastAsia="Times New Roman" w:cs="Times New Roman"/>
                <w:noProof/>
                <w:color w:val="000000"/>
                <w:sz w:val="18"/>
                <w:szCs w:val="18"/>
                <w:lang w:eastAsia="Japanese"/>
                <w:eastAsianLayout/>
              </w:rPr>
            </w:r>
            <w:r w:rsidRPr="007D202B">
              <w:rPr>
                <w:rFonts w:ascii="Century Gothic" w:hAnsi="Century Gothic" w:eastAsia="Times New Roman" w:cs="Times New Roman"/>
                <w:noProof/>
                <w:color w:val="000000"/>
                <w:sz w:val="18"/>
                <w:szCs w:val="18"/>
                <w:lang w:eastAsia="Japanese"/>
                <w:eastAsianLayout/>
              </w:rPr>
            </w:r>
            <w:r w:rsidRPr="007D202B">
              <w:rPr>
                <w:rFonts w:ascii="Century Gothic" w:hAnsi="Century Gothic" w:eastAsia="Times New Roman" w:cs="Times New Roman"/>
                <w:noProof/>
                <w:color w:val="000000"/>
                <w:sz w:val="18"/>
                <w:szCs w:val="18"/>
                <w:lang w:eastAsia="Japanese"/>
                <w:eastAsianLayout/>
              </w:rPr>
            </w:r>
            <w:r w:rsidRPr="007D202B">
              <w:rPr>
                <w:rFonts w:ascii="Century Gothic" w:hAnsi="Century Gothic" w:eastAsia="Times New Roman" w:cs="Times New Roman"/>
                <w:noProof/>
                <w:color w:val="000000"/>
                <w:sz w:val="18"/>
                <w:szCs w:val="18"/>
                <w:lang w:eastAsia="Japanese"/>
                <w:eastAsianLayout/>
              </w:rPr>
            </w:r>
            <w:r w:rsidRPr="007D202B">
              <w:rPr>
                <w:rFonts w:ascii="Century Gothic" w:hAnsi="Century Gothic" w:eastAsia="Times New Roman" w:cs="Times New Roman"/>
                <w:noProof/>
                <w:color w:val="000000"/>
                <w:sz w:val="18"/>
                <w:szCs w:val="18"/>
                <w:lang w:eastAsia="Japanese"/>
                <w:eastAsianLayout/>
              </w:rPr>
            </w:r>
            <w:r w:rsidRPr="007D202B">
              <w:rPr>
                <w:rFonts w:ascii="Century Gothic" w:hAnsi="Century Gothic" w:eastAsia="Times New Roman" w:cs="Times New Roman"/>
                <w:noProof/>
                <w:color w:val="000000"/>
                <w:sz w:val="18"/>
                <w:szCs w:val="18"/>
                <w:lang w:eastAsia="Japanese"/>
                <w:eastAsianLayout/>
              </w:rPr>
            </w:r>
            <w:r w:rsidRPr="007D202B">
              <w:rPr>
                <w:rFonts w:ascii="Century Gothic" w:hAnsi="Century Gothic" w:eastAsia="Times New Roman" w:cs="Times New Roman"/>
                <w:noProof/>
                <w:color w:val="000000"/>
                <w:sz w:val="18"/>
                <w:szCs w:val="18"/>
                <w:lang w:eastAsia="Japanese"/>
                <w:eastAsianLayout/>
              </w:rPr>
            </w:r>
            <w:r w:rsidRPr="007D202B">
              <w:rPr>
                <w:rFonts w:ascii="Century Gothic" w:hAnsi="Century Gothic" w:eastAsia="Times New Roman" w:cs="Times New Roman"/>
                <w:noProof/>
                <w:color w:val="000000"/>
                <w:sz w:val="18"/>
                <w:szCs w:val="18"/>
                <w:lang w:eastAsia="Japanese"/>
                <w:eastAsianLayout/>
              </w:rPr>
            </w:r>
            <w:r w:rsidRPr="007D202B">
              <w:rPr>
                <w:rFonts w:ascii="Century Gothic" w:hAnsi="Century Gothic" w:eastAsia="Times New Roman" w:cs="Times New Roman"/>
                <w:noProof/>
                <w:color w:val="000000"/>
                <w:sz w:val="18"/>
                <w:szCs w:val="18"/>
                <w:lang w:eastAsia="Japanese"/>
                <w:eastAsianLayout/>
              </w:rPr>
            </w:r>
            <w:r w:rsidRPr="007D202B">
              <w:rPr>
                <w:rFonts w:ascii="Century Gothic" w:hAnsi="Century Gothic" w:eastAsia="Times New Roman" w:cs="Times New Roman"/>
                <w:noProof/>
                <w:color w:val="000000"/>
                <w:sz w:val="18"/>
                <w:szCs w:val="18"/>
                <w:lang w:eastAsia="Japanese"/>
                <w:eastAsianLayout/>
              </w:rPr>
            </w:r>
            <w:r w:rsidRPr="007D202B">
              <w:rPr>
                <w:rFonts w:ascii="Century Gothic" w:hAnsi="Century Gothic" w:eastAsia="Times New Roman" w:cs="Times New Roman"/>
                <w:noProof/>
                <w:color w:val="000000"/>
                <w:sz w:val="18"/>
                <w:szCs w:val="18"/>
                <w:lang w:eastAsia="Japanese"/>
                <w:eastAsianLayout/>
              </w:rPr>
            </w:r>
            <w:r w:rsidRPr="007D202B">
              <w:rPr>
                <w:rFonts w:ascii="Century Gothic" w:hAnsi="Century Gothic" w:eastAsia="Times New Roman" w:cs="Times New Roman"/>
                <w:noProof/>
                <w:color w:val="000000"/>
                <w:sz w:val="18"/>
                <w:szCs w:val="18"/>
                <w:lang w:eastAsia="Japanese"/>
                <w:eastAsianLayout/>
              </w:rPr>
            </w:r>
            <w:r w:rsidRPr="007D202B">
              <w:rPr>
                <w:rFonts w:ascii="Century Gothic" w:hAnsi="Century Gothic" w:eastAsia="Times New Roman" w:cs="Times New Roman"/>
                <w:noProof/>
                <w:color w:val="000000"/>
                <w:sz w:val="18"/>
                <w:szCs w:val="18"/>
                <w:lang w:eastAsia="Japanese"/>
                <w:eastAsianLayout/>
              </w:rPr>
            </w:r>
            <w:r w:rsidRPr="007D202B">
              <w:rPr>
                <w:rFonts w:ascii="Century Gothic" w:hAnsi="Century Gothic" w:eastAsia="Times New Roman" w:cs="Times New Roman"/>
                <w:noProof/>
                <w:color w:val="000000"/>
                <w:sz w:val="18"/>
                <w:szCs w:val="18"/>
                <w:lang w:eastAsia="Japanese"/>
                <w:eastAsianLayout/>
              </w:rPr>
            </w:r>
            <w:r w:rsidRPr="007D202B">
              <w:rPr>
                <w:rFonts w:ascii="Century Gothic" w:hAnsi="Century Gothic" w:eastAsia="Times New Roman" w:cs="Times New Roman"/>
                <w:noProof/>
                <w:color w:val="000000"/>
                <w:sz w:val="18"/>
                <w:szCs w:val="18"/>
                <w:lang w:eastAsia="Japanese"/>
                <w:eastAsianLayout/>
              </w:rPr>
            </w:r>
            <w:r w:rsidRPr="007D202B">
              <w:rPr>
                <w:rFonts w:ascii="Century Gothic" w:hAnsi="Century Gothic" w:eastAsia="Times New Roman" w:cs="Times New Roman"/>
                <w:noProof/>
                <w:color w:val="000000"/>
                <w:sz w:val="18"/>
                <w:szCs w:val="18"/>
                <w:lang w:eastAsia="Japanese"/>
                <w:eastAsianLayout/>
              </w:rPr>
            </w:r>
            <w:r w:rsidRPr="007D202B">
              <w:rPr>
                <w:rFonts w:ascii="Century Gothic" w:hAnsi="Century Gothic" w:eastAsia="Times New Roman" w:cs="Times New Roman"/>
                <w:noProof/>
                <w:color w:val="000000"/>
                <w:sz w:val="18"/>
                <w:szCs w:val="18"/>
                <w:lang w:eastAsia="Japanese"/>
                <w:eastAsianLayout/>
              </w:rPr>
            </w:r>
            <w:r w:rsidRPr="007D202B">
              <w:rPr>
                <w:rFonts w:ascii="Century Gothic" w:hAnsi="Century Gothic" w:eastAsia="Times New Roman" w:cs="Times New Roman"/>
                <w:noProof/>
                <w:color w:val="000000"/>
                <w:sz w:val="18"/>
                <w:szCs w:val="18"/>
                <w:lang w:eastAsia="Japanese"/>
                <w:eastAsianLayout/>
              </w:rPr>
            </w:r>
            <w:r w:rsidRPr="007D202B">
              <w:rPr>
                <w:rFonts w:ascii="Century Gothic" w:hAnsi="Century Gothic" w:eastAsia="Times New Roman" w:cs="Times New Roman"/>
                <w:noProof/>
                <w:color w:val="000000"/>
                <w:sz w:val="18"/>
                <w:szCs w:val="18"/>
                <w:lang w:eastAsia="Japanese"/>
                <w:eastAsianLayout/>
              </w:rPr>
            </w:r>
            <w:r w:rsidRPr="007D202B">
              <w:rPr>
                <w:rFonts w:ascii="Century Gothic" w:hAnsi="Century Gothic" w:eastAsia="Times New Roman" w:cs="Times New Roman"/>
                <w:noProof/>
                <w:color w:val="000000"/>
                <w:sz w:val="18"/>
                <w:szCs w:val="18"/>
                <w:lang w:eastAsia="Japanese"/>
                <w:eastAsianLayout/>
              </w:rPr>
            </w:r>
            <w:r w:rsidRPr="007D202B">
              <w:rPr>
                <w:rFonts w:ascii="Century Gothic" w:hAnsi="Century Gothic" w:eastAsia="Times New Roman" w:cs="Times New Roman"/>
                <w:noProof/>
                <w:color w:val="000000"/>
                <w:sz w:val="18"/>
                <w:szCs w:val="18"/>
                <w:lang w:eastAsia="Japanese"/>
                <w:eastAsianLayout/>
              </w:rPr>
            </w:r>
            <w:r w:rsidRPr="007D202B">
              <w:rPr>
                <w:rFonts w:ascii="Century Gothic" w:hAnsi="Century Gothic" w:eastAsia="Times New Roman" w:cs="Times New Roman"/>
                <w:noProof/>
                <w:color w:val="000000"/>
                <w:sz w:val="18"/>
                <w:szCs w:val="18"/>
                <w:lang w:eastAsia="Japanese"/>
                <w:eastAsianLayout/>
              </w:rPr>
            </w:r>
            <w:r w:rsidRPr="007D202B">
              <w:rPr>
                <w:rFonts w:ascii="Century Gothic" w:hAnsi="Century Gothic" w:eastAsia="Times New Roman" w:cs="Times New Roman"/>
                <w:noProof/>
                <w:color w:val="000000"/>
                <w:sz w:val="18"/>
                <w:szCs w:val="18"/>
                <w:lang w:eastAsia="Japanese"/>
                <w:eastAsianLayout/>
              </w:rPr>
            </w:r>
            <w:r w:rsidRPr="007D202B">
              <w:rPr>
                <w:rFonts w:ascii="Century Gothic" w:hAnsi="Century Gothic" w:eastAsia="Times New Roman" w:cs="Times New Roman"/>
                <w:noProof/>
                <w:color w:val="000000"/>
                <w:sz w:val="18"/>
                <w:szCs w:val="18"/>
                <w:lang w:eastAsia="Japanese"/>
                <w:eastAsianLayout/>
              </w:rPr>
            </w:r>
            <w:r w:rsidRPr="007D202B">
              <w:rPr>
                <w:rFonts w:ascii="Century Gothic" w:hAnsi="Century Gothic" w:eastAsia="Times New Roman" w:cs="Times New Roman"/>
                <w:noProof/>
                <w:color w:val="000000"/>
                <w:sz w:val="18"/>
                <w:szCs w:val="18"/>
                <w:lang w:eastAsia="Japanese"/>
                <w:eastAsianLayout/>
              </w:rPr>
            </w:r>
            <w:r w:rsidRPr="007D202B">
              <w:rPr>
                <w:rFonts w:ascii="Century Gothic" w:hAnsi="Century Gothic" w:eastAsia="Times New Roman" w:cs="Times New Roman"/>
                <w:noProof/>
                <w:color w:val="000000"/>
                <w:sz w:val="18"/>
                <w:szCs w:val="18"/>
                <w:lang w:eastAsia="Japanese"/>
                <w:eastAsianLayout/>
              </w:rPr>
            </w:r>
            <w:r w:rsidRPr="007D202B">
              <w:rPr>
                <w:rFonts w:ascii="Century Gothic" w:hAnsi="Century Gothic" w:eastAsia="Times New Roman" w:cs="Times New Roman"/>
                <w:noProof/>
                <w:color w:val="000000"/>
                <w:sz w:val="18"/>
                <w:szCs w:val="18"/>
                <w:lang w:eastAsia="Japanese"/>
                <w:eastAsianLayout/>
              </w:rPr>
            </w:r>
            <w:r w:rsidRPr="007D202B">
              <w:rPr>
                <w:rFonts w:ascii="Century Gothic" w:hAnsi="Century Gothic" w:eastAsia="Times New Roman" w:cs="Times New Roman"/>
                <w:noProof/>
                <w:color w:val="000000"/>
                <w:sz w:val="18"/>
                <w:szCs w:val="18"/>
                <w:lang w:eastAsia="Japanese"/>
                <w:eastAsianLayout/>
              </w:rPr>
            </w:r>
            <w:r w:rsidRPr="007D202B">
              <w:rPr>
                <w:rFonts w:ascii="Century Gothic" w:hAnsi="Century Gothic" w:eastAsia="Times New Roman" w:cs="Times New Roman"/>
                <w:noProof/>
                <w:color w:val="000000"/>
                <w:sz w:val="18"/>
                <w:szCs w:val="18"/>
                <w:lang w:eastAsia="Japanese"/>
                <w:eastAsianLayout/>
              </w:rPr>
            </w:r>
            <w:r w:rsidRPr="007D202B">
              <w:rPr>
                <w:rFonts w:ascii="Century Gothic" w:hAnsi="Century Gothic" w:eastAsia="Times New Roman" w:cs="Times New Roman"/>
                <w:noProof/>
                <w:color w:val="000000"/>
                <w:sz w:val="18"/>
                <w:szCs w:val="18"/>
                <w:lang w:eastAsia="Japanese"/>
                <w:eastAsianLayout/>
              </w:rPr>
            </w:r>
            <w:r w:rsidRPr="007D202B">
              <w:rPr>
                <w:rFonts w:ascii="Century Gothic" w:hAnsi="Century Gothic" w:eastAsia="Times New Roman" w:cs="Times New Roman"/>
                <w:noProof/>
                <w:color w:val="000000"/>
                <w:sz w:val="18"/>
                <w:szCs w:val="18"/>
                <w:lang w:eastAsia="Japanese"/>
                <w:eastAsianLayout/>
              </w:rPr>
            </w:r>
            <w:r w:rsidRPr="007D202B">
              <w:rPr>
                <w:rFonts w:ascii="Century Gothic" w:hAnsi="Century Gothic" w:eastAsia="Times New Roman" w:cs="Times New Roman"/>
                <w:noProof/>
                <w:color w:val="000000"/>
                <w:sz w:val="18"/>
                <w:szCs w:val="18"/>
                <w:lang w:eastAsia="Japanese"/>
                <w:eastAsianLayout/>
              </w:rPr>
            </w:r>
            <w:r w:rsidRPr="007D202B">
              <w:rPr>
                <w:rFonts w:ascii="Century Gothic" w:hAnsi="Century Gothic" w:eastAsia="Times New Roman" w:cs="Times New Roman"/>
                <w:noProof/>
                <w:color w:val="000000"/>
                <w:sz w:val="18"/>
                <w:szCs w:val="18"/>
                <w:lang w:eastAsia="Japanese"/>
                <w:eastAsianLayout/>
              </w:rPr>
            </w:r>
            <w:r w:rsidRPr="007D202B">
              <w:rPr>
                <w:rFonts w:ascii="Century Gothic" w:hAnsi="Century Gothic" w:eastAsia="Times New Roman" w:cs="Times New Roman"/>
                <w:noProof/>
                <w:color w:val="000000"/>
                <w:sz w:val="18"/>
                <w:szCs w:val="18"/>
                <w:lang w:eastAsia="Japanese"/>
                <w:eastAsianLayout/>
              </w:rPr>
            </w:r>
            <w:r w:rsidRPr="007D202B">
              <w:rPr>
                <w:rFonts w:ascii="Century Gothic" w:hAnsi="Century Gothic" w:eastAsia="Times New Roman" w:cs="Times New Roman"/>
                <w:noProof/>
                <w:color w:val="000000"/>
                <w:sz w:val="18"/>
                <w:szCs w:val="18"/>
                <w:lang w:eastAsia="Japanese"/>
                <w:eastAsianLayout/>
              </w:rPr>
            </w:r>
            <w:r w:rsidRPr="007D202B">
              <w:rPr>
                <w:rFonts w:ascii="Century Gothic" w:hAnsi="Century Gothic" w:eastAsia="Times New Roman" w:cs="Times New Roman"/>
                <w:noProof/>
                <w:color w:val="000000"/>
                <w:sz w:val="18"/>
                <w:szCs w:val="18"/>
                <w:lang w:eastAsia="Japanese"/>
                <w:eastAsianLayout/>
              </w:rPr>
            </w:r>
            <w:r w:rsidRPr="007D202B">
              <w:rPr>
                <w:rFonts w:ascii="Century Gothic" w:hAnsi="Century Gothic" w:eastAsia="Times New Roman" w:cs="Times New Roman"/>
                <w:noProof/>
                <w:color w:val="000000"/>
                <w:sz w:val="18"/>
                <w:szCs w:val="18"/>
                <w:lang w:eastAsia="Japanese"/>
                <w:eastAsianLayout/>
              </w:rPr>
            </w:r>
            <w:r w:rsidRPr="007D202B">
              <w:rPr>
                <w:rFonts w:ascii="Century Gothic" w:hAnsi="Century Gothic" w:eastAsia="Times New Roman" w:cs="Times New Roman"/>
                <w:noProof/>
                <w:color w:val="000000"/>
                <w:sz w:val="18"/>
                <w:szCs w:val="18"/>
                <w:lang w:eastAsia="Japanese"/>
                <w:eastAsianLayout/>
              </w:rPr>
            </w:r>
            <w:r w:rsidRPr="007D202B">
              <w:rPr>
                <w:rFonts w:ascii="Century Gothic" w:hAnsi="Century Gothic" w:eastAsia="Times New Roman" w:cs="Times New Roman"/>
                <w:noProof/>
                <w:color w:val="000000"/>
                <w:sz w:val="18"/>
                <w:szCs w:val="18"/>
                <w:lang w:eastAsia="Japanese"/>
                <w:eastAsianLayout/>
              </w:rPr>
            </w:r>
            <w:r w:rsidRPr="007D202B">
              <w:rPr>
                <w:rFonts w:ascii="Century Gothic" w:hAnsi="Century Gothic" w:eastAsia="Times New Roman" w:cs="Times New Roman"/>
                <w:noProof/>
                <w:color w:val="000000"/>
                <w:sz w:val="18"/>
                <w:szCs w:val="18"/>
                <w:lang w:eastAsia="Japanese"/>
                <w:eastAsianLayout/>
              </w:rPr>
            </w:r>
            <w:r w:rsidRPr="007D202B">
              <w:rPr>
                <w:rFonts w:ascii="Century Gothic" w:hAnsi="Century Gothic" w:eastAsia="Times New Roman" w:cs="Times New Roman"/>
                <w:noProof/>
                <w:color w:val="000000"/>
                <w:sz w:val="18"/>
                <w:szCs w:val="18"/>
                <w:lang w:eastAsia="Japanese"/>
                <w:eastAsianLayout/>
              </w:rPr>
            </w:r>
            <w:r w:rsidRPr="007D202B">
              <w:rPr>
                <w:rFonts w:ascii="Century Gothic" w:hAnsi="Century Gothic" w:eastAsia="Times New Roman" w:cs="Times New Roman"/>
                <w:noProof/>
                <w:color w:val="000000"/>
                <w:sz w:val="18"/>
                <w:szCs w:val="18"/>
                <w:lang w:eastAsia="Japanese"/>
                <w:eastAsianLayout/>
              </w:rPr>
            </w:r>
            <w:r w:rsidRPr="007D202B">
              <w:rPr>
                <w:rFonts w:ascii="Century Gothic" w:hAnsi="Century Gothic" w:eastAsia="Times New Roman" w:cs="Times New Roman"/>
                <w:noProof/>
                <w:color w:val="000000"/>
                <w:sz w:val="18"/>
                <w:szCs w:val="18"/>
                <w:lang w:eastAsia="Japanese"/>
                <w:eastAsianLayout/>
              </w:rPr>
            </w:r>
            <w:r w:rsidRPr="007D202B">
              <w:rPr>
                <w:rFonts w:ascii="Century Gothic" w:hAnsi="Century Gothic" w:eastAsia="Times New Roman" w:cs="Times New Roman"/>
                <w:noProof/>
                <w:color w:val="000000"/>
                <w:sz w:val="18"/>
                <w:szCs w:val="18"/>
                <w:lang w:eastAsia="Japanese"/>
                <w:eastAsianLayout/>
              </w:rPr>
            </w:r>
            <w:r w:rsidRPr="007D202B">
              <w:rPr>
                <w:rFonts w:ascii="Century Gothic" w:hAnsi="Century Gothic" w:eastAsia="Times New Roman" w:cs="Times New Roman"/>
                <w:noProof/>
                <w:color w:val="000000"/>
                <w:sz w:val="18"/>
                <w:szCs w:val="18"/>
                <w:lang w:eastAsia="Japanese"/>
                <w:eastAsianLayout/>
              </w:rPr>
            </w:r>
            <w:r w:rsidRPr="007D202B">
              <w:rPr>
                <w:rFonts w:ascii="Century Gothic" w:hAnsi="Century Gothic" w:eastAsia="Times New Roman" w:cs="Times New Roman"/>
                <w:noProof/>
                <w:color w:val="000000"/>
                <w:sz w:val="18"/>
                <w:szCs w:val="18"/>
                <w:lang w:eastAsia="Japanese"/>
                <w:eastAsianLayout/>
              </w:rPr>
            </w:r>
            <w:r>
              <w:rPr>
                <w:rFonts w:ascii="Century Gothic" w:hAnsi="Century Gothic" w:eastAsia="Times New Roman" w:cs="Times New Roman"/>
                <w:noProof/>
                <w:color w:val="000000"/>
                <w:sz w:val="18"/>
                <w:szCs w:val="18"/>
                <w:lang w:eastAsia="Japanese"/>
                <w:eastAsianLayout/>
              </w:rPr>
              <w:t>レポート受信者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Pr="007D202B" w:rsidR="00912FD8" w:rsidP="00912FD8" w:rsidRDefault="00912FD8" w14:paraId="4B0263C3" w14:textId="77777777">
            <w:pPr>
              <w:bidi w:val="false"/>
              <w:rPr>
                <w:rFonts w:ascii="Century Gothic" w:hAnsi="Century Gothic" w:eastAsia="Times New Roman" w:cs="Times New Roman"/>
                <w:color w:val="000000"/>
                <w:sz w:val="18"/>
                <w:szCs w:val="18"/>
              </w:rPr>
            </w:pPr>
          </w:p>
        </w:tc>
      </w:tr>
      <w:tr w:rsidRPr="007D202B" w:rsidR="00912FD8" w:rsidTr="00BB16D9" w14:paraId="6E5C242A" w14:textId="77777777">
        <w:trPr>
          <w:trHeight w:val="1872"/>
        </w:trPr>
        <w:tc>
          <w:tcPr>
            <w:tcW w:w="10890" w:type="dxa"/>
            <w:gridSpan w:val="3"/>
            <w:tcBorders>
              <w:top w:val="single" w:color="BFBFBF" w:sz="4" w:space="0"/>
              <w:left w:val="single" w:color="BFBFBF" w:sz="4" w:space="0"/>
              <w:bottom w:val="single" w:color="BFBFBF" w:themeColor="background1" w:themeShade="BF" w:sz="18" w:space="0"/>
              <w:right w:val="single" w:color="BFBFBF" w:sz="4" w:space="0"/>
            </w:tcBorders>
            <w:shd w:val="clear" w:color="auto" w:fill="auto"/>
            <w:vAlign w:val="center"/>
            <w:hideMark/>
          </w:tcPr>
          <w:p w:rsidRPr="007D202B" w:rsidR="00912FD8" w:rsidP="00BB16D9" w:rsidRDefault="00912FD8" w14:paraId="402E660F" w14:textId="77777777">
            <w:pPr>
              <w:bidi w:val="false"/>
              <w:rPr>
                <w:rFonts w:ascii="Century Gothic" w:hAnsi="Century Gothic" w:eastAsia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Pr="007D202B" w:rsidR="00912FD8" w:rsidP="00912FD8" w:rsidRDefault="00912FD8" w14:paraId="4F0E3034" w14:textId="77777777">
            <w:pPr>
              <w:bidi w:val="false"/>
              <w:ind w:firstLine="180" w:firstLineChars="100"/>
              <w:rPr>
                <w:rFonts w:ascii="Century Gothic" w:hAnsi="Century Gothic" w:eastAsia="Times New Roman" w:cs="Times New Roman"/>
                <w:color w:val="000000"/>
                <w:sz w:val="18"/>
                <w:szCs w:val="18"/>
              </w:rPr>
            </w:pPr>
          </w:p>
        </w:tc>
      </w:tr>
      <w:tr w:rsidRPr="007D202B" w:rsidR="00912FD8" w:rsidTr="00BB16D9" w14:paraId="6FB54505" w14:textId="77777777">
        <w:trPr>
          <w:trHeight w:val="457"/>
        </w:trPr>
        <w:tc>
          <w:tcPr>
            <w:tcW w:w="10890" w:type="dxa"/>
            <w:gridSpan w:val="3"/>
            <w:tcBorders>
              <w:top w:val="single" w:color="BFBFBF" w:themeColor="background1" w:themeShade="BF" w:sz="18" w:space="0"/>
              <w:left w:val="nil"/>
              <w:bottom w:val="single" w:color="BFBFBF" w:sz="4" w:space="0"/>
              <w:right w:val="nil"/>
            </w:tcBorders>
            <w:shd w:val="clear" w:color="auto" w:fill="auto"/>
            <w:vAlign w:val="center"/>
            <w:hideMark/>
          </w:tcPr>
          <w:p w:rsidRPr="007D202B" w:rsidR="00912FD8" w:rsidP="00C07318" w:rsidRDefault="00912FD8" w14:paraId="5FE440F6" w14:textId="77777777">
            <w:pPr>
              <w:bidi w:val="false"/>
              <w:ind w:left="-81"/>
              <w:rPr>
                <w:rFonts w:ascii="Century Gothic" w:hAnsi="Century Gothic" w:eastAsia="Times New Roman" w:cs="Times New Roman"/>
                <w:color w:val="000000"/>
                <w:sz w:val="18"/>
                <w:szCs w:val="18"/>
              </w:rPr>
            </w:pPr>
            <w:r w:rsidRPr="007D202B">
              <w:rPr>
                <w:rFonts w:ascii="Century Gothic" w:hAnsi="Century Gothic" w:eastAsia="Times New Roman" w:cs="Times New Roman"/>
                <w:noProof/>
                <w:color w:val="000000"/>
                <w:sz w:val="18"/>
                <w:szCs w:val="18"/>
                <w:lang w:eastAsia="Japanese"/>
                <w:eastAsianLayout/>
              </w:rPr>
            </w:r>
            <w:r w:rsidRPr="007D202B">
              <w:rPr>
                <w:rFonts w:ascii="Century Gothic" w:hAnsi="Century Gothic" w:eastAsia="Times New Roman" w:cs="Times New Roman"/>
                <w:noProof/>
                <w:color w:val="000000"/>
                <w:sz w:val="18"/>
                <w:szCs w:val="18"/>
                <w:lang w:eastAsia="Japanese"/>
                <w:eastAsianLayout/>
              </w:rPr>
            </w:r>
            <w:r w:rsidRPr="007D202B">
              <w:rPr>
                <w:rFonts w:ascii="Century Gothic" w:hAnsi="Century Gothic" w:eastAsia="Times New Roman" w:cs="Times New Roman"/>
                <w:noProof/>
                <w:color w:val="000000"/>
                <w:sz w:val="18"/>
                <w:szCs w:val="18"/>
                <w:lang w:eastAsia="Japanese"/>
                <w:eastAsianLayout/>
              </w:rPr>
            </w:r>
            <w:r w:rsidRPr="007D202B">
              <w:rPr>
                <w:rFonts w:ascii="Century Gothic" w:hAnsi="Century Gothic" w:eastAsia="Times New Roman" w:cs="Times New Roman"/>
                <w:noProof/>
                <w:color w:val="000000"/>
                <w:sz w:val="18"/>
                <w:szCs w:val="18"/>
                <w:lang w:eastAsia="Japanese"/>
                <w:eastAsianLayout/>
              </w:rPr>
            </w:r>
            <w:r w:rsidRPr="007D202B">
              <w:rPr>
                <w:rFonts w:ascii="Century Gothic" w:hAnsi="Century Gothic" w:eastAsia="Times New Roman" w:cs="Times New Roman"/>
                <w:noProof/>
                <w:color w:val="000000"/>
                <w:sz w:val="18"/>
                <w:szCs w:val="18"/>
                <w:lang w:eastAsia="Japanese"/>
                <w:eastAsianLayout/>
              </w:rPr>
            </w:r>
            <w:r w:rsidRPr="007D202B">
              <w:rPr>
                <w:rFonts w:ascii="Century Gothic" w:hAnsi="Century Gothic" w:eastAsia="Times New Roman" w:cs="Times New Roman"/>
                <w:noProof/>
                <w:color w:val="000000"/>
                <w:sz w:val="18"/>
                <w:szCs w:val="18"/>
                <w:lang w:eastAsia="Japanese"/>
                <w:eastAsianLayout/>
              </w:rPr>
            </w:r>
            <w:r w:rsidRPr="007D202B">
              <w:rPr>
                <w:rFonts w:ascii="Century Gothic" w:hAnsi="Century Gothic" w:eastAsia="Times New Roman" w:cs="Times New Roman"/>
                <w:noProof/>
                <w:color w:val="000000"/>
                <w:sz w:val="18"/>
                <w:szCs w:val="18"/>
                <w:lang w:eastAsia="Japanese"/>
                <w:eastAsianLayout/>
              </w:rPr>
            </w:r>
            <w:r w:rsidRPr="007D202B">
              <w:rPr>
                <w:rFonts w:ascii="Century Gothic" w:hAnsi="Century Gothic" w:eastAsia="Times New Roman" w:cs="Times New Roman"/>
                <w:noProof/>
                <w:color w:val="000000"/>
                <w:sz w:val="18"/>
                <w:szCs w:val="18"/>
                <w:lang w:eastAsia="Japanese"/>
                <w:eastAsianLayout/>
              </w:rPr>
            </w:r>
            <w:r w:rsidRPr="007D202B">
              <w:rPr>
                <w:rFonts w:ascii="Century Gothic" w:hAnsi="Century Gothic" w:eastAsia="Times New Roman" w:cs="Times New Roman"/>
                <w:noProof/>
                <w:color w:val="000000"/>
                <w:sz w:val="18"/>
                <w:szCs w:val="18"/>
                <w:lang w:eastAsia="Japanese"/>
                <w:eastAsianLayout/>
              </w:rPr>
            </w:r>
            <w:r w:rsidRPr="007D202B">
              <w:rPr>
                <w:rFonts w:ascii="Century Gothic" w:hAnsi="Century Gothic" w:eastAsia="Times New Roman" w:cs="Times New Roman"/>
                <w:noProof/>
                <w:color w:val="000000"/>
                <w:sz w:val="18"/>
                <w:szCs w:val="18"/>
                <w:lang w:eastAsia="Japanese"/>
                <w:eastAsianLayout/>
              </w:rPr>
            </w:r>
            <w:r w:rsidRPr="007D202B">
              <w:rPr>
                <w:rFonts w:ascii="Century Gothic" w:hAnsi="Century Gothic" w:eastAsia="Times New Roman" w:cs="Times New Roman"/>
                <w:noProof/>
                <w:color w:val="000000"/>
                <w:sz w:val="18"/>
                <w:szCs w:val="18"/>
                <w:lang w:eastAsia="Japanese"/>
                <w:eastAsianLayout/>
              </w:rPr>
            </w:r>
            <w:r w:rsidRPr="007D202B">
              <w:rPr>
                <w:rFonts w:ascii="Century Gothic" w:hAnsi="Century Gothic" w:eastAsia="Times New Roman" w:cs="Times New Roman"/>
                <w:noProof/>
                <w:color w:val="000000"/>
                <w:sz w:val="18"/>
                <w:szCs w:val="18"/>
                <w:lang w:eastAsia="Japanese"/>
                <w:eastAsianLayout/>
              </w:rPr>
            </w:r>
            <w:r w:rsidRPr="007D202B">
              <w:rPr>
                <w:rFonts w:ascii="Century Gothic" w:hAnsi="Century Gothic" w:eastAsia="Times New Roman" w:cs="Times New Roman"/>
                <w:noProof/>
                <w:color w:val="000000"/>
                <w:sz w:val="18"/>
                <w:szCs w:val="18"/>
                <w:lang w:eastAsia="Japanese"/>
                <w:eastAsianLayout/>
              </w:rPr>
            </w:r>
            <w:r w:rsidRPr="007D202B">
              <w:rPr>
                <w:rFonts w:ascii="Century Gothic" w:hAnsi="Century Gothic" w:eastAsia="Times New Roman" w:cs="Times New Roman"/>
                <w:noProof/>
                <w:color w:val="000000"/>
                <w:sz w:val="18"/>
                <w:szCs w:val="18"/>
                <w:lang w:eastAsia="Japanese"/>
                <w:eastAsianLayout/>
              </w:rPr>
            </w:r>
            <w:r w:rsidRPr="007D202B">
              <w:rPr>
                <w:rFonts w:ascii="Century Gothic" w:hAnsi="Century Gothic" w:eastAsia="Times New Roman" w:cs="Times New Roman"/>
                <w:noProof/>
                <w:color w:val="000000"/>
                <w:sz w:val="18"/>
                <w:szCs w:val="18"/>
                <w:lang w:eastAsia="Japanese"/>
                <w:eastAsianLayout/>
              </w:rPr>
            </w:r>
            <w:r w:rsidRPr="007D202B">
              <w:rPr>
                <w:rFonts w:ascii="Century Gothic" w:hAnsi="Century Gothic" w:eastAsia="Times New Roman" w:cs="Times New Roman"/>
                <w:noProof/>
                <w:color w:val="000000"/>
                <w:sz w:val="18"/>
                <w:szCs w:val="18"/>
                <w:lang w:eastAsia="Japanese"/>
                <w:eastAsianLayout/>
              </w:rPr>
            </w:r>
            <w:r w:rsidRPr="007D202B">
              <w:rPr>
                <w:rFonts w:ascii="Century Gothic" w:hAnsi="Century Gothic" w:eastAsia="Times New Roman" w:cs="Times New Roman"/>
                <w:noProof/>
                <w:color w:val="000000"/>
                <w:sz w:val="18"/>
                <w:szCs w:val="18"/>
                <w:lang w:eastAsia="Japanese"/>
                <w:eastAsianLayout/>
              </w:rPr>
            </w:r>
            <w:r w:rsidRPr="007D202B">
              <w:rPr>
                <w:rFonts w:ascii="Century Gothic" w:hAnsi="Century Gothic" w:eastAsia="Times New Roman" w:cs="Times New Roman"/>
                <w:noProof/>
                <w:color w:val="000000"/>
                <w:sz w:val="18"/>
                <w:szCs w:val="18"/>
                <w:lang w:eastAsia="Japanese"/>
                <w:eastAsianLayout/>
              </w:rPr>
            </w:r>
            <w:r w:rsidRPr="007D202B">
              <w:rPr>
                <w:rFonts w:ascii="Century Gothic" w:hAnsi="Century Gothic" w:eastAsia="Times New Roman" w:cs="Times New Roman"/>
                <w:noProof/>
                <w:color w:val="000000"/>
                <w:sz w:val="18"/>
                <w:szCs w:val="18"/>
                <w:lang w:eastAsia="Japanese"/>
                <w:eastAsianLayout/>
              </w:rPr>
            </w:r>
            <w:r w:rsidRPr="007D202B">
              <w:rPr>
                <w:rFonts w:ascii="Century Gothic" w:hAnsi="Century Gothic" w:eastAsia="Times New Roman" w:cs="Times New Roman"/>
                <w:noProof/>
                <w:color w:val="000000"/>
                <w:sz w:val="18"/>
                <w:szCs w:val="18"/>
                <w:lang w:eastAsia="Japanese"/>
                <w:eastAsianLayout/>
              </w:rPr>
            </w:r>
            <w:r w:rsidRPr="007D202B">
              <w:rPr>
                <w:rFonts w:ascii="Century Gothic" w:hAnsi="Century Gothic" w:eastAsia="Times New Roman" w:cs="Times New Roman"/>
                <w:noProof/>
                <w:color w:val="000000"/>
                <w:sz w:val="18"/>
                <w:szCs w:val="18"/>
                <w:lang w:eastAsia="Japanese"/>
                <w:eastAsianLayout/>
              </w:rPr>
            </w:r>
            <w:r w:rsidRPr="007D202B">
              <w:rPr>
                <w:rFonts w:ascii="Century Gothic" w:hAnsi="Century Gothic" w:eastAsia="Times New Roman" w:cs="Times New Roman"/>
                <w:noProof/>
                <w:color w:val="000000"/>
                <w:sz w:val="18"/>
                <w:szCs w:val="18"/>
                <w:lang w:eastAsia="Japanese"/>
                <w:eastAsianLayout/>
              </w:rPr>
            </w:r>
            <w:r w:rsidRPr="007D202B">
              <w:rPr>
                <w:rFonts w:ascii="Century Gothic" w:hAnsi="Century Gothic" w:eastAsia="Times New Roman" w:cs="Times New Roman"/>
                <w:noProof/>
                <w:color w:val="000000"/>
                <w:sz w:val="18"/>
                <w:szCs w:val="18"/>
                <w:lang w:eastAsia="Japanese"/>
                <w:eastAsianLayout/>
              </w:rPr>
            </w:r>
            <w:r w:rsidRPr="007D202B">
              <w:rPr>
                <w:rFonts w:ascii="Century Gothic" w:hAnsi="Century Gothic" w:eastAsia="Times New Roman" w:cs="Times New Roman"/>
                <w:noProof/>
                <w:color w:val="000000"/>
                <w:sz w:val="18"/>
                <w:szCs w:val="18"/>
                <w:lang w:eastAsia="Japanese"/>
                <w:eastAsianLayout/>
              </w:rPr>
            </w:r>
            <w:r w:rsidRPr="007D202B">
              <w:rPr>
                <w:rFonts w:ascii="Century Gothic" w:hAnsi="Century Gothic" w:eastAsia="Times New Roman" w:cs="Times New Roman"/>
                <w:noProof/>
                <w:color w:val="000000"/>
                <w:sz w:val="18"/>
                <w:szCs w:val="18"/>
                <w:lang w:eastAsia="Japanese"/>
                <w:eastAsianLayout/>
              </w:rPr>
            </w:r>
            <w:r w:rsidRPr="007D202B">
              <w:rPr>
                <w:rFonts w:ascii="Century Gothic" w:hAnsi="Century Gothic" w:eastAsia="Times New Roman" w:cs="Times New Roman"/>
                <w:noProof/>
                <w:color w:val="000000"/>
                <w:sz w:val="18"/>
                <w:szCs w:val="18"/>
                <w:lang w:eastAsia="Japanese"/>
                <w:eastAsianLayout/>
              </w:rPr>
            </w:r>
            <w:r w:rsidRPr="007D202B">
              <w:rPr>
                <w:rFonts w:ascii="Century Gothic" w:hAnsi="Century Gothic" w:eastAsia="Times New Roman" w:cs="Times New Roman"/>
                <w:noProof/>
                <w:color w:val="000000"/>
                <w:sz w:val="18"/>
                <w:szCs w:val="18"/>
                <w:lang w:eastAsia="Japanese"/>
                <w:eastAsianLayout/>
              </w:rPr>
            </w:r>
            <w:r w:rsidRPr="007D202B">
              <w:rPr>
                <w:rFonts w:ascii="Century Gothic" w:hAnsi="Century Gothic" w:eastAsia="Times New Roman" w:cs="Times New Roman"/>
                <w:noProof/>
                <w:color w:val="000000"/>
                <w:sz w:val="18"/>
                <w:szCs w:val="18"/>
                <w:lang w:eastAsia="Japanese"/>
                <w:eastAsianLayout/>
              </w:rPr>
            </w:r>
            <w:r w:rsidRPr="007D202B">
              <w:rPr>
                <w:rFonts w:ascii="Century Gothic" w:hAnsi="Century Gothic" w:eastAsia="Times New Roman" w:cs="Times New Roman"/>
                <w:noProof/>
                <w:color w:val="000000"/>
                <w:sz w:val="18"/>
                <w:szCs w:val="18"/>
                <w:lang w:eastAsia="Japanese"/>
                <w:eastAsianLayout/>
              </w:rPr>
            </w:r>
            <w:r w:rsidRPr="007D202B">
              <w:rPr>
                <w:rFonts w:ascii="Century Gothic" w:hAnsi="Century Gothic" w:eastAsia="Times New Roman" w:cs="Times New Roman"/>
                <w:noProof/>
                <w:color w:val="000000"/>
                <w:sz w:val="18"/>
                <w:szCs w:val="18"/>
                <w:lang w:eastAsia="Japanese"/>
                <w:eastAsianLayout/>
              </w:rPr>
            </w:r>
            <w:r w:rsidRPr="007D202B">
              <w:rPr>
                <w:rFonts w:ascii="Century Gothic" w:hAnsi="Century Gothic" w:eastAsia="Times New Roman" w:cs="Times New Roman"/>
                <w:noProof/>
                <w:color w:val="000000"/>
                <w:sz w:val="18"/>
                <w:szCs w:val="18"/>
                <w:lang w:eastAsia="Japanese"/>
                <w:eastAsianLayout/>
              </w:rPr>
            </w:r>
            <w:r w:rsidRPr="007D202B">
              <w:rPr>
                <w:rFonts w:ascii="Century Gothic" w:hAnsi="Century Gothic" w:eastAsia="Times New Roman" w:cs="Times New Roman"/>
                <w:noProof/>
                <w:color w:val="000000"/>
                <w:sz w:val="18"/>
                <w:szCs w:val="18"/>
                <w:lang w:eastAsia="Japanese"/>
                <w:eastAsianLayout/>
              </w:rPr>
            </w:r>
            <w:r w:rsidRPr="007D202B">
              <w:rPr>
                <w:rFonts w:ascii="Century Gothic" w:hAnsi="Century Gothic" w:eastAsia="Times New Roman" w:cs="Times New Roman"/>
                <w:noProof/>
                <w:color w:val="000000"/>
                <w:sz w:val="18"/>
                <w:szCs w:val="18"/>
                <w:lang w:eastAsia="Japanese"/>
                <w:eastAsianLayout/>
              </w:rPr>
            </w:r>
            <w:r w:rsidRPr="007D202B">
              <w:rPr>
                <w:rFonts w:ascii="Century Gothic" w:hAnsi="Century Gothic" w:eastAsia="Times New Roman" w:cs="Times New Roman"/>
                <w:noProof/>
                <w:color w:val="000000"/>
                <w:sz w:val="18"/>
                <w:szCs w:val="18"/>
                <w:lang w:eastAsia="Japanese"/>
                <w:eastAsianLayout/>
              </w:rPr>
            </w:r>
            <w:r w:rsidRPr="007D202B">
              <w:rPr>
                <w:rFonts w:ascii="Century Gothic" w:hAnsi="Century Gothic" w:eastAsia="Times New Roman" w:cs="Times New Roman"/>
                <w:noProof/>
                <w:color w:val="000000"/>
                <w:sz w:val="18"/>
                <w:szCs w:val="18"/>
                <w:lang w:eastAsia="Japanese"/>
                <w:eastAsianLayout/>
              </w:rPr>
            </w:r>
            <w:r w:rsidRPr="007D202B">
              <w:rPr>
                <w:rFonts w:ascii="Century Gothic" w:hAnsi="Century Gothic" w:eastAsia="Times New Roman" w:cs="Times New Roman"/>
                <w:noProof/>
                <w:color w:val="000000"/>
                <w:sz w:val="18"/>
                <w:szCs w:val="18"/>
                <w:lang w:eastAsia="Japanese"/>
                <w:eastAsianLayout/>
              </w:rPr>
            </w:r>
            <w:r w:rsidRPr="007D202B">
              <w:rPr>
                <w:rFonts w:ascii="Century Gothic" w:hAnsi="Century Gothic" w:eastAsia="Times New Roman" w:cs="Times New Roman"/>
                <w:noProof/>
                <w:color w:val="000000"/>
                <w:sz w:val="18"/>
                <w:szCs w:val="18"/>
                <w:lang w:eastAsia="Japanese"/>
                <w:eastAsianLayout/>
              </w:rPr>
            </w:r>
            <w:r w:rsidRPr="007D202B">
              <w:rPr>
                <w:rFonts w:ascii="Century Gothic" w:hAnsi="Century Gothic" w:eastAsia="Times New Roman" w:cs="Times New Roman"/>
                <w:noProof/>
                <w:color w:val="000000"/>
                <w:sz w:val="18"/>
                <w:szCs w:val="18"/>
                <w:lang w:eastAsia="Japanese"/>
                <w:eastAsianLayout/>
              </w:rPr>
            </w:r>
            <w:r w:rsidRPr="007D202B">
              <w:rPr>
                <w:rFonts w:ascii="Century Gothic" w:hAnsi="Century Gothic" w:eastAsia="Times New Roman" w:cs="Times New Roman"/>
                <w:noProof/>
                <w:color w:val="000000"/>
                <w:sz w:val="18"/>
                <w:szCs w:val="18"/>
                <w:lang w:eastAsia="Japanese"/>
                <w:eastAsianLayout/>
              </w:rPr>
            </w:r>
            <w:r w:rsidRPr="007D202B">
              <w:rPr>
                <w:rFonts w:ascii="Century Gothic" w:hAnsi="Century Gothic" w:eastAsia="Times New Roman" w:cs="Times New Roman"/>
                <w:noProof/>
                <w:color w:val="000000"/>
                <w:sz w:val="18"/>
                <w:szCs w:val="18"/>
                <w:lang w:eastAsia="Japanese"/>
                <w:eastAsianLayout/>
              </w:rPr>
            </w:r>
            <w:r w:rsidRPr="007D202B">
              <w:rPr>
                <w:rFonts w:ascii="Century Gothic" w:hAnsi="Century Gothic" w:eastAsia="Times New Roman" w:cs="Times New Roman"/>
                <w:noProof/>
                <w:color w:val="000000"/>
                <w:sz w:val="18"/>
                <w:szCs w:val="18"/>
                <w:lang w:eastAsia="Japanese"/>
                <w:eastAsianLayout/>
              </w:rPr>
            </w:r>
            <w:r w:rsidRPr="007D202B">
              <w:rPr>
                <w:rFonts w:ascii="Century Gothic" w:hAnsi="Century Gothic" w:eastAsia="Times New Roman" w:cs="Times New Roman"/>
                <w:noProof/>
                <w:color w:val="000000"/>
                <w:sz w:val="18"/>
                <w:szCs w:val="18"/>
                <w:lang w:eastAsia="Japanese"/>
                <w:eastAsianLayout/>
              </w:rPr>
            </w:r>
            <w:r w:rsidRPr="007D202B">
              <w:rPr>
                <w:rFonts w:ascii="Century Gothic" w:hAnsi="Century Gothic" w:eastAsia="Times New Roman" w:cs="Times New Roman"/>
                <w:noProof/>
                <w:color w:val="000000"/>
                <w:sz w:val="18"/>
                <w:szCs w:val="18"/>
                <w:lang w:eastAsia="Japanese"/>
                <w:eastAsianLayout/>
              </w:rPr>
            </w:r>
            <w:r w:rsidRPr="007D202B">
              <w:rPr>
                <w:rFonts w:ascii="Century Gothic" w:hAnsi="Century Gothic" w:eastAsia="Times New Roman" w:cs="Times New Roman"/>
                <w:noProof/>
                <w:color w:val="000000"/>
                <w:sz w:val="18"/>
                <w:szCs w:val="18"/>
                <w:lang w:eastAsia="Japanese"/>
                <w:eastAsianLayout/>
              </w:rPr>
            </w:r>
            <w:r w:rsidRPr="007D202B">
              <w:rPr>
                <w:rFonts w:ascii="Century Gothic" w:hAnsi="Century Gothic" w:eastAsia="Times New Roman" w:cs="Times New Roman"/>
                <w:noProof/>
                <w:color w:val="000000"/>
                <w:sz w:val="18"/>
                <w:szCs w:val="18"/>
                <w:lang w:eastAsia="Japanese"/>
                <w:eastAsianLayout/>
              </w:rPr>
            </w:r>
            <w:r w:rsidRPr="007D202B">
              <w:rPr>
                <w:rFonts w:ascii="Century Gothic" w:hAnsi="Century Gothic" w:eastAsia="Times New Roman" w:cs="Times New Roman"/>
                <w:noProof/>
                <w:color w:val="000000"/>
                <w:sz w:val="18"/>
                <w:szCs w:val="18"/>
                <w:lang w:eastAsia="Japanese"/>
                <w:eastAsianLayout/>
              </w:rPr>
            </w:r>
            <w:r w:rsidRPr="007D202B">
              <w:rPr>
                <w:rFonts w:ascii="Century Gothic" w:hAnsi="Century Gothic" w:eastAsia="Times New Roman" w:cs="Times New Roman"/>
                <w:noProof/>
                <w:color w:val="000000"/>
                <w:sz w:val="18"/>
                <w:szCs w:val="18"/>
                <w:lang w:eastAsia="Japanese"/>
                <w:eastAsianLayout/>
              </w:rPr>
            </w:r>
            <w:r w:rsidRPr="007D202B">
              <w:rPr>
                <w:rFonts w:ascii="Century Gothic" w:hAnsi="Century Gothic" w:eastAsia="Times New Roman" w:cs="Times New Roman"/>
                <w:noProof/>
                <w:color w:val="000000"/>
                <w:sz w:val="18"/>
                <w:szCs w:val="18"/>
                <w:lang w:eastAsia="Japanese"/>
                <w:eastAsianLayout/>
              </w:rPr>
            </w:r>
            <w:r>
              <w:rPr>
                <w:rFonts w:ascii="Century Gothic" w:hAnsi="Century Gothic" w:eastAsia="Times New Roman" w:cs="Times New Roman"/>
                <w:noProof/>
                <w:color w:val="000000"/>
                <w:sz w:val="18"/>
                <w:szCs w:val="18"/>
                <w:lang w:eastAsia="Japanese"/>
                <w:eastAsianLayout/>
              </w:rPr>
              <w:t>いいえ 報告目的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Pr="007D202B" w:rsidR="00912FD8" w:rsidP="00C07318" w:rsidRDefault="00912FD8" w14:paraId="529D182D" w14:textId="77777777">
            <w:pPr>
              <w:bidi w:val="false"/>
              <w:rPr>
                <w:rFonts w:ascii="Century Gothic" w:hAnsi="Century Gothic" w:eastAsia="Times New Roman" w:cs="Times New Roman"/>
                <w:color w:val="000000"/>
                <w:sz w:val="18"/>
                <w:szCs w:val="18"/>
              </w:rPr>
            </w:pPr>
          </w:p>
        </w:tc>
      </w:tr>
      <w:tr w:rsidRPr="007D202B" w:rsidR="00912FD8" w:rsidTr="00BB16D9" w14:paraId="17857E33" w14:textId="77777777">
        <w:trPr>
          <w:trHeight w:val="1872"/>
        </w:trPr>
        <w:tc>
          <w:tcPr>
            <w:tcW w:w="10890" w:type="dxa"/>
            <w:gridSpan w:val="3"/>
            <w:tcBorders>
              <w:top w:val="single" w:color="BFBFBF" w:sz="4" w:space="0"/>
              <w:left w:val="single" w:color="BFBFBF" w:sz="4" w:space="0"/>
              <w:bottom w:val="single" w:color="BFBFBF" w:themeColor="background1" w:themeShade="BF" w:sz="24" w:space="0"/>
              <w:right w:val="single" w:color="BFBFBF" w:sz="4" w:space="0"/>
            </w:tcBorders>
            <w:shd w:val="clear" w:color="auto" w:fill="auto"/>
            <w:vAlign w:val="center"/>
            <w:hideMark/>
          </w:tcPr>
          <w:p w:rsidRPr="007D202B" w:rsidR="00912FD8" w:rsidP="00BB16D9" w:rsidRDefault="00912FD8" w14:paraId="1825C662" w14:textId="77777777">
            <w:pPr>
              <w:bidi w:val="false"/>
              <w:rPr>
                <w:rFonts w:ascii="Century Gothic" w:hAnsi="Century Gothic" w:eastAsia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Pr="007D202B" w:rsidR="00912FD8" w:rsidP="00C07318" w:rsidRDefault="00912FD8" w14:paraId="7C3850ED" w14:textId="77777777">
            <w:pPr>
              <w:bidi w:val="false"/>
              <w:ind w:firstLine="180" w:firstLineChars="100"/>
              <w:rPr>
                <w:rFonts w:ascii="Century Gothic" w:hAnsi="Century Gothic" w:eastAsia="Times New Roman" w:cs="Times New Roman"/>
                <w:color w:val="000000"/>
                <w:sz w:val="18"/>
                <w:szCs w:val="18"/>
              </w:rPr>
            </w:pPr>
          </w:p>
        </w:tc>
      </w:tr>
    </w:tbl>
    <w:p w:rsidR="00912FD8" w:rsidRDefault="00912FD8" w14:paraId="774725CB" w14:textId="77777777">
      <w:pPr>
        <w:bidi w:val="false"/>
        <w:rPr>
          <w:rFonts w:ascii="Century Gothic" w:hAnsi="Century Gothic"/>
          <w:color w:val="000000" w:themeColor="text1"/>
          <w:sz w:val="20"/>
          <w:szCs w:val="20"/>
        </w:rPr>
      </w:pPr>
    </w:p>
    <w:p w:rsidR="00C07318" w:rsidRDefault="00C07318" w14:paraId="7F81D095" w14:textId="77777777">
      <w:pPr>
        <w:bidi w:val="false"/>
        <w:rPr>
          <w:rFonts w:ascii="Century Gothic" w:hAnsi="Century Gothic"/>
          <w:color w:val="000000" w:themeColor="text1"/>
          <w:sz w:val="20"/>
          <w:szCs w:val="20"/>
        </w:rPr>
      </w:pPr>
    </w:p>
    <w:p w:rsidRPr="00BF6565" w:rsidR="00C07318" w:rsidP="00583610" w:rsidRDefault="00C07318" w14:paraId="322BDD70" w14:textId="77777777">
      <w:pPr>
        <w:bidi w:val="false"/>
        <w:spacing w:line="276" w:lineRule="auto"/>
        <w:rPr>
          <w:rFonts w:ascii="Century Gothic" w:hAnsi="Century Gothic" w:eastAsia="Times New Roman" w:cs="Times New Roman"/>
          <w:color w:val="000000"/>
          <w:sz w:val="28"/>
          <w:szCs w:val="28"/>
        </w:rPr>
      </w:pP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7882112" behindDoc="0" locked="0" layoutInCell="1" allowOverlap="1" wp14:editId="543F0E46" wp14:anchorId="11B7D3A5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6226" name="Rectangle 622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5AC2FE8F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26" style="position:absolute;margin-left:210pt;margin-top:-1pt;width:79pt;height:49pt;z-index:257882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12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" w14:anchorId="11B7D3A5">
                <v:textbox inset="2.16pt,1.44pt,0,1.44pt">
                  <w:txbxContent>
                    <w:p w:rsidR="00DB1734" w:rsidP="00C07318" w:rsidRDefault="00DB1734" w14:paraId="5AC2FE8F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7883136" behindDoc="0" locked="0" layoutInCell="1" allowOverlap="1" wp14:editId="0DB5A8DB" wp14:anchorId="12136927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6227" name="Rectangle 622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4AF8AB53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27" style="position:absolute;margin-left:210pt;margin-top:-1pt;width:79pt;height:49pt;z-index:257883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12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" w14:anchorId="12136927">
                <v:textbox inset="2.16pt,1.44pt,0,1.44pt">
                  <w:txbxContent>
                    <w:p w:rsidR="00DB1734" w:rsidP="00C07318" w:rsidRDefault="00DB1734" w14:paraId="4AF8AB53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7884160" behindDoc="0" locked="0" layoutInCell="1" allowOverlap="1" wp14:editId="74660ACB" wp14:anchorId="0D1B8911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6228" name="Rectangle 622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3F78CA22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28" style="position:absolute;margin-left:210pt;margin-top:-1pt;width:79pt;height:49pt;z-index:257884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12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" w14:anchorId="0D1B8911">
                <v:textbox inset="2.16pt,1.44pt,0,1.44pt">
                  <w:txbxContent>
                    <w:p w:rsidR="00DB1734" w:rsidP="00C07318" w:rsidRDefault="00DB1734" w14:paraId="3F78CA22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7885184" behindDoc="0" locked="0" layoutInCell="1" allowOverlap="1" wp14:editId="19846A08" wp14:anchorId="09B901BD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6229" name="Rectangle 622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50F9CA71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29" style="position:absolute;margin-left:210pt;margin-top:-1pt;width:79pt;height:49pt;z-index:257885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12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" w14:anchorId="09B901BD">
                <v:textbox inset="2.16pt,1.44pt,0,1.44pt">
                  <w:txbxContent>
                    <w:p w:rsidR="00DB1734" w:rsidP="00C07318" w:rsidRDefault="00DB1734" w14:paraId="50F9CA71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7886208" behindDoc="0" locked="0" layoutInCell="1" allowOverlap="1" wp14:editId="6362484B" wp14:anchorId="07E47B7E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6230" name="Rectangle 623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153CFB24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30" style="position:absolute;margin-left:210pt;margin-top:-1pt;width:79pt;height:49pt;z-index:257886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12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" w14:anchorId="07E47B7E">
                <v:textbox inset="2.16pt,1.44pt,0,1.44pt">
                  <w:txbxContent>
                    <w:p w:rsidR="00DB1734" w:rsidP="00C07318" w:rsidRDefault="00DB1734" w14:paraId="153CFB24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7887232" behindDoc="0" locked="0" layoutInCell="1" allowOverlap="1" wp14:editId="58F9B938" wp14:anchorId="4C7C55F0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6231" name="Rectangle 623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18945754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31" style="position:absolute;margin-left:210pt;margin-top:-1pt;width:79pt;height:49pt;z-index:257887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12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" w14:anchorId="4C7C55F0">
                <v:textbox inset="2.16pt,1.44pt,0,1.44pt">
                  <w:txbxContent>
                    <w:p w:rsidR="00DB1734" w:rsidP="00C07318" w:rsidRDefault="00DB1734" w14:paraId="18945754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7888256" behindDoc="0" locked="0" layoutInCell="1" allowOverlap="1" wp14:editId="5AF134DF" wp14:anchorId="7F437BCC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6232" name="Rectangle 623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6F55E5A6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32" style="position:absolute;margin-left:210pt;margin-top:-1pt;width:79pt;height:49pt;z-index:257888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12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" w14:anchorId="7F437BCC">
                <v:textbox inset="2.16pt,1.44pt,0,1.44pt">
                  <w:txbxContent>
                    <w:p w:rsidR="00DB1734" w:rsidP="00C07318" w:rsidRDefault="00DB1734" w14:paraId="6F55E5A6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7889280" behindDoc="0" locked="0" layoutInCell="1" allowOverlap="1" wp14:editId="23831AB5" wp14:anchorId="72864146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6233" name="Rectangle 623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437F9E2F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33" style="position:absolute;margin-left:210pt;margin-top:-1pt;width:79pt;height:49pt;z-index:257889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12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" w14:anchorId="72864146">
                <v:textbox inset="2.16pt,1.44pt,0,1.44pt">
                  <w:txbxContent>
                    <w:p w:rsidR="00DB1734" w:rsidP="00C07318" w:rsidRDefault="00DB1734" w14:paraId="437F9E2F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7890304" behindDoc="0" locked="0" layoutInCell="1" allowOverlap="1" wp14:editId="799279F5" wp14:anchorId="77A46A64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6234" name="Rectangle 623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7F87D440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34" style="position:absolute;margin-left:210pt;margin-top:-1pt;width:79pt;height:49pt;z-index:257890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13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" w14:anchorId="77A46A64">
                <v:textbox inset="2.16pt,1.44pt,0,1.44pt">
                  <w:txbxContent>
                    <w:p w:rsidR="00DB1734" w:rsidP="00C07318" w:rsidRDefault="00DB1734" w14:paraId="7F87D440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7891328" behindDoc="0" locked="0" layoutInCell="1" allowOverlap="1" wp14:editId="39FAD224" wp14:anchorId="035DA11F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6235" name="Rectangle 623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63E34BEB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35" style="position:absolute;margin-left:210pt;margin-top:-1pt;width:79pt;height:49pt;z-index:257891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13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" w14:anchorId="035DA11F">
                <v:textbox inset="2.16pt,1.44pt,0,1.44pt">
                  <w:txbxContent>
                    <w:p w:rsidR="00DB1734" w:rsidP="00C07318" w:rsidRDefault="00DB1734" w14:paraId="63E34BEB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7892352" behindDoc="0" locked="0" layoutInCell="1" allowOverlap="1" wp14:editId="07620C85" wp14:anchorId="665C8B8A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6236" name="Rectangle 623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548058C1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36" style="position:absolute;margin-left:210pt;margin-top:-1pt;width:79pt;height:49pt;z-index:257892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13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" w14:anchorId="665C8B8A">
                <v:textbox inset="2.16pt,1.44pt,0,1.44pt">
                  <w:txbxContent>
                    <w:p w:rsidR="00DB1734" w:rsidP="00C07318" w:rsidRDefault="00DB1734" w14:paraId="548058C1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7893376" behindDoc="0" locked="0" layoutInCell="1" allowOverlap="1" wp14:editId="72137749" wp14:anchorId="5787068F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6237" name="Rectangle 623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708F51D5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37" style="position:absolute;margin-left:210pt;margin-top:-1pt;width:79pt;height:49pt;z-index:257893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13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" w14:anchorId="5787068F">
                <v:textbox inset="2.16pt,1.44pt,0,1.44pt">
                  <w:txbxContent>
                    <w:p w:rsidR="00DB1734" w:rsidP="00C07318" w:rsidRDefault="00DB1734" w14:paraId="708F51D5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7894400" behindDoc="0" locked="0" layoutInCell="1" allowOverlap="1" wp14:editId="36487070" wp14:anchorId="6FD41577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6238" name="Rectangle 623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42AA4976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38" style="position:absolute;margin-left:210pt;margin-top:-1pt;width:79pt;height:49pt;z-index:257894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13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" w14:anchorId="6FD41577">
                <v:textbox inset="2.16pt,1.44pt,0,1.44pt">
                  <w:txbxContent>
                    <w:p w:rsidR="00DB1734" w:rsidP="00C07318" w:rsidRDefault="00DB1734" w14:paraId="42AA4976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7895424" behindDoc="0" locked="0" layoutInCell="1" allowOverlap="1" wp14:editId="05FC45A6" wp14:anchorId="140E5C6C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6239" name="Rectangle 623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03865040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39" style="position:absolute;margin-left:210pt;margin-top:-1pt;width:79pt;height:49pt;z-index:257895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13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" w14:anchorId="140E5C6C">
                <v:textbox inset="2.16pt,1.44pt,0,1.44pt">
                  <w:txbxContent>
                    <w:p w:rsidR="00DB1734" w:rsidP="00C07318" w:rsidRDefault="00DB1734" w14:paraId="03865040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7896448" behindDoc="0" locked="0" layoutInCell="1" allowOverlap="1" wp14:editId="778CAB00" wp14:anchorId="3A089D70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6240" name="Rectangle 624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5DBCCF02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40" style="position:absolute;margin-left:210pt;margin-top:-1pt;width:79pt;height:49pt;z-index:257896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13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" w14:anchorId="3A089D70">
                <v:textbox inset="2.16pt,1.44pt,0,1.44pt">
                  <w:txbxContent>
                    <w:p w:rsidR="00DB1734" w:rsidP="00C07318" w:rsidRDefault="00DB1734" w14:paraId="5DBCCF02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7897472" behindDoc="0" locked="0" layoutInCell="1" allowOverlap="1" wp14:editId="26B5FFB6" wp14:anchorId="6A890C9E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6241" name="Rectangle 624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5602CEC8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41" style="position:absolute;margin-left:210pt;margin-top:-1pt;width:79pt;height:49pt;z-index:257897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13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" w14:anchorId="6A890C9E">
                <v:textbox inset="2.16pt,1.44pt,0,1.44pt">
                  <w:txbxContent>
                    <w:p w:rsidR="00DB1734" w:rsidP="00C07318" w:rsidRDefault="00DB1734" w14:paraId="5602CEC8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7898496" behindDoc="0" locked="0" layoutInCell="1" allowOverlap="1" wp14:editId="6F702F38" wp14:anchorId="2F1FBBB1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6242" name="Rectangle 624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210FC2B7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42" style="position:absolute;margin-left:210pt;margin-top:-1pt;width:79pt;height:49pt;z-index:257898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13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" w14:anchorId="2F1FBBB1">
                <v:textbox inset="2.16pt,1.44pt,0,1.44pt">
                  <w:txbxContent>
                    <w:p w:rsidR="00DB1734" w:rsidP="00C07318" w:rsidRDefault="00DB1734" w14:paraId="210FC2B7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7899520" behindDoc="0" locked="0" layoutInCell="1" allowOverlap="1" wp14:editId="7E200EB7" wp14:anchorId="3DD060D8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6243" name="Rectangle 624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47398CA9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43" style="position:absolute;margin-left:210pt;margin-top:-1pt;width:79pt;height:49pt;z-index:257899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13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" w14:anchorId="3DD060D8">
                <v:textbox inset="2.16pt,1.44pt,0,1.44pt">
                  <w:txbxContent>
                    <w:p w:rsidR="00DB1734" w:rsidP="00C07318" w:rsidRDefault="00DB1734" w14:paraId="47398CA9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7900544" behindDoc="0" locked="0" layoutInCell="1" allowOverlap="1" wp14:editId="19B6040C" wp14:anchorId="2EE170ED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6244" name="Rectangle 624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00C5421C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44" style="position:absolute;margin-left:210pt;margin-top:-1pt;width:79pt;height:49pt;z-index:257900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14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" w14:anchorId="2EE170ED">
                <v:textbox inset="2.16pt,1.44pt,0,1.44pt">
                  <w:txbxContent>
                    <w:p w:rsidR="00DB1734" w:rsidP="00C07318" w:rsidRDefault="00DB1734" w14:paraId="00C5421C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7901568" behindDoc="0" locked="0" layoutInCell="1" allowOverlap="1" wp14:editId="27D114BF" wp14:anchorId="76C612ED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6245" name="Rectangle 624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6B5AC690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45" style="position:absolute;margin-left:210pt;margin-top:-1pt;width:79pt;height:49pt;z-index:257901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14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" w14:anchorId="76C612ED">
                <v:textbox inset="2.16pt,1.44pt,0,1.44pt">
                  <w:txbxContent>
                    <w:p w:rsidR="00DB1734" w:rsidP="00C07318" w:rsidRDefault="00DB1734" w14:paraId="6B5AC690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7902592" behindDoc="0" locked="0" layoutInCell="1" allowOverlap="1" wp14:editId="28A512CD" wp14:anchorId="1B15A69A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6246" name="Rectangle 624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2084EA87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 xml:space="preserve">いいえ いいえ いいえ 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46" style="position:absolute;margin-left:210pt;margin-top:-1pt;width:79pt;height:49pt;z-index:257902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14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" w14:anchorId="1B15A69A">
                <v:textbox inset="2.16pt,1.44pt,0,1.44pt">
                  <w:txbxContent>
                    <w:p w:rsidR="00DB1734" w:rsidP="00C07318" w:rsidRDefault="00DB1734" w14:paraId="2084EA87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 xml:space="preserve">いいえ いいえ いいえ 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7903616" behindDoc="0" locked="0" layoutInCell="1" allowOverlap="1" wp14:editId="2436A080" wp14:anchorId="5FCF066E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6247" name="Rectangle 624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1DB6145F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47" style="position:absolute;margin-left:210pt;margin-top:-1pt;width:79pt;height:49pt;z-index:257903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14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" w14:anchorId="5FCF066E">
                <v:textbox inset="2.16pt,1.44pt,0,1.44pt">
                  <w:txbxContent>
                    <w:p w:rsidR="00DB1734" w:rsidP="00C07318" w:rsidRDefault="00DB1734" w14:paraId="1DB6145F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7904640" behindDoc="0" locked="0" layoutInCell="1" allowOverlap="1" wp14:editId="563BCDF4" wp14:anchorId="5EB80F9C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6248" name="Rectangle 624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22DE43AD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48" style="position:absolute;margin-left:210pt;margin-top:-1pt;width:79pt;height:49pt;z-index:257904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14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" w14:anchorId="5EB80F9C">
                <v:textbox inset="2.16pt,1.44pt,0,1.44pt">
                  <w:txbxContent>
                    <w:p w:rsidR="00DB1734" w:rsidP="00C07318" w:rsidRDefault="00DB1734" w14:paraId="22DE43AD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7905664" behindDoc="0" locked="0" layoutInCell="1" allowOverlap="1" wp14:editId="229F9A63" wp14:anchorId="4F58F443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6249" name="Rectangle 624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2AACA7E0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49" style="position:absolute;margin-left:210pt;margin-top:-1pt;width:79pt;height:49pt;z-index:257905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14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" w14:anchorId="4F58F443">
                <v:textbox inset="2.16pt,1.44pt,0,1.44pt">
                  <w:txbxContent>
                    <w:p w:rsidR="00DB1734" w:rsidP="00C07318" w:rsidRDefault="00DB1734" w14:paraId="2AACA7E0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7931264" behindDoc="0" locked="0" layoutInCell="1" allowOverlap="1" wp14:editId="79C8F26B" wp14:anchorId="5FF29EF4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977900" cy="2057400"/>
                <wp:effectExtent l="0" t="0" r="0" b="0"/>
                <wp:wrapNone/>
                <wp:docPr id="6250" name="Rectangle 625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3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6E4CA911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50" style="position:absolute;margin-left:210pt;margin-top:11pt;width:77pt;height:162pt;z-index:257931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14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" w14:anchorId="5FF29EF4">
                <v:textbox inset="2.16pt,1.44pt,0,1.44pt">
                  <w:txbxContent>
                    <w:p w:rsidR="00DB1734" w:rsidP="00C07318" w:rsidRDefault="00DB1734" w14:paraId="6E4CA911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7932288" behindDoc="0" locked="0" layoutInCell="1" allowOverlap="1" wp14:editId="4BC96CFE" wp14:anchorId="2D08F5C6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251" name="Rectangle 625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072037C4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51" style="position:absolute;margin-left:210pt;margin-top:11pt;width:79pt;height:162pt;z-index:257932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14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" w14:anchorId="2D08F5C6">
                <v:textbox inset="2.16pt,1.44pt,0,1.44pt">
                  <w:txbxContent>
                    <w:p w:rsidR="00DB1734" w:rsidP="00C07318" w:rsidRDefault="00DB1734" w14:paraId="072037C4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7933312" behindDoc="0" locked="0" layoutInCell="1" allowOverlap="1" wp14:editId="56EB8429" wp14:anchorId="096731BB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977900" cy="2057400"/>
                <wp:effectExtent l="0" t="0" r="0" b="0"/>
                <wp:wrapNone/>
                <wp:docPr id="6252" name="Rectangle 625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3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2396EBA6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52" style="position:absolute;margin-left:210pt;margin-top:11pt;width:77pt;height:162pt;z-index:257933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14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" w14:anchorId="096731BB">
                <v:textbox inset="2.16pt,1.44pt,0,1.44pt">
                  <w:txbxContent>
                    <w:p w:rsidR="00DB1734" w:rsidP="00C07318" w:rsidRDefault="00DB1734" w14:paraId="2396EBA6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7934336" behindDoc="0" locked="0" layoutInCell="1" allowOverlap="1" wp14:editId="60133198" wp14:anchorId="2439FFB3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977900" cy="2057400"/>
                <wp:effectExtent l="0" t="0" r="0" b="0"/>
                <wp:wrapNone/>
                <wp:docPr id="6253" name="Rectangle 625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4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427A7C76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53" style="position:absolute;margin-left:210pt;margin-top:11pt;width:77pt;height:162pt;z-index:257934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14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" w14:anchorId="2439FFB3">
                <v:textbox inset="2.16pt,1.44pt,0,1.44pt">
                  <w:txbxContent>
                    <w:p w:rsidR="00DB1734" w:rsidP="00C07318" w:rsidRDefault="00DB1734" w14:paraId="427A7C76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7935360" behindDoc="0" locked="0" layoutInCell="1" allowOverlap="1" wp14:editId="6C780C59" wp14:anchorId="5B627D91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254" name="Rectangle 625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1EC550D8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54" style="position:absolute;margin-left:210pt;margin-top:11pt;width:79pt;height:162pt;z-index:257935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15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" w14:anchorId="5B627D91">
                <v:textbox inset="2.16pt,1.44pt,0,1.44pt">
                  <w:txbxContent>
                    <w:p w:rsidR="00DB1734" w:rsidP="00C07318" w:rsidRDefault="00DB1734" w14:paraId="1EC550D8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7936384" behindDoc="0" locked="0" layoutInCell="1" allowOverlap="1" wp14:editId="1A26F3DE" wp14:anchorId="547EA904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977900" cy="2057400"/>
                <wp:effectExtent l="0" t="0" r="0" b="0"/>
                <wp:wrapNone/>
                <wp:docPr id="6255" name="Rectangle 625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54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3478DFE4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55" style="position:absolute;margin-left:210pt;margin-top:11pt;width:77pt;height:162pt;z-index:257936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15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" w14:anchorId="547EA904">
                <v:textbox inset="2.16pt,1.44pt,0,1.44pt">
                  <w:txbxContent>
                    <w:p w:rsidR="00DB1734" w:rsidP="00C07318" w:rsidRDefault="00DB1734" w14:paraId="3478DFE4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7937408" behindDoc="0" locked="0" layoutInCell="1" allowOverlap="1" wp14:editId="6830F686" wp14:anchorId="63665753">
                <wp:simplePos x="0" y="0"/>
                <wp:positionH relativeFrom="column">
                  <wp:posOffset>2679700</wp:posOffset>
                </wp:positionH>
                <wp:positionV relativeFrom="paragraph">
                  <wp:posOffset>139700</wp:posOffset>
                </wp:positionV>
                <wp:extent cx="977900" cy="2057400"/>
                <wp:effectExtent l="0" t="0" r="0" b="0"/>
                <wp:wrapNone/>
                <wp:docPr id="6256" name="Rectangle 625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55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45AAC4D0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56" style="position:absolute;margin-left:211pt;margin-top:11pt;width:77pt;height:162pt;z-index:257937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15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" w14:anchorId="63665753">
                <v:textbox inset="2.16pt,1.44pt,0,1.44pt">
                  <w:txbxContent>
                    <w:p w:rsidR="00DB1734" w:rsidP="00C07318" w:rsidRDefault="00DB1734" w14:paraId="45AAC4D0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7938432" behindDoc="0" locked="0" layoutInCell="1" allowOverlap="1" wp14:editId="5926A8B8" wp14:anchorId="396E57AF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257" name="Rectangle 625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029A8D5F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57" style="position:absolute;margin-left:210pt;margin-top:11pt;width:79pt;height:162pt;z-index:257938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15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" w14:anchorId="396E57AF">
                <v:textbox inset="2.16pt,1.44pt,0,1.44pt">
                  <w:txbxContent>
                    <w:p w:rsidR="00DB1734" w:rsidP="00C07318" w:rsidRDefault="00DB1734" w14:paraId="029A8D5F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7939456" behindDoc="0" locked="0" layoutInCell="1" allowOverlap="1" wp14:editId="5A265069" wp14:anchorId="3B237402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977900" cy="2057400"/>
                <wp:effectExtent l="0" t="0" r="0" b="0"/>
                <wp:wrapNone/>
                <wp:docPr id="6258" name="Rectangle 625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3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4DC46E1E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58" style="position:absolute;margin-left:210pt;margin-top:11pt;width:77pt;height:162pt;z-index:257939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15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" w14:anchorId="3B237402">
                <v:textbox inset="2.16pt,1.44pt,0,1.44pt">
                  <w:txbxContent>
                    <w:p w:rsidR="00DB1734" w:rsidP="00C07318" w:rsidRDefault="00DB1734" w14:paraId="4DC46E1E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7940480" behindDoc="0" locked="0" layoutInCell="1" allowOverlap="1" wp14:editId="73956931" wp14:anchorId="0AE7A444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977900" cy="2057400"/>
                <wp:effectExtent l="0" t="0" r="0" b="0"/>
                <wp:wrapNone/>
                <wp:docPr id="6259" name="Rectangle 625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4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28920A5F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59" style="position:absolute;margin-left:210pt;margin-top:11pt;width:77pt;height:162pt;z-index:257940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15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" w14:anchorId="0AE7A444">
                <v:textbox inset="2.16pt,1.44pt,0,1.44pt">
                  <w:txbxContent>
                    <w:p w:rsidR="00DB1734" w:rsidP="00C07318" w:rsidRDefault="00DB1734" w14:paraId="28920A5F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7941504" behindDoc="0" locked="0" layoutInCell="1" allowOverlap="1" wp14:editId="59392502" wp14:anchorId="45F1683F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260" name="Rectangle 626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17479427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>いいえ 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60" style="position:absolute;margin-left:210pt;margin-top:11pt;width:79pt;height:162pt;z-index:257941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15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" w14:anchorId="45F1683F">
                <v:textbox inset="2.16pt,1.44pt,0,1.44pt">
                  <w:txbxContent>
                    <w:p w:rsidR="00DB1734" w:rsidP="00C07318" w:rsidRDefault="00DB1734" w14:paraId="17479427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>いいえ いいえ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7942528" behindDoc="0" locked="0" layoutInCell="1" allowOverlap="1" wp14:editId="3C5A803C" wp14:anchorId="004D9BB1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261" name="Rectangle 626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3D123D94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 xml:space="preserve">いいえ 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61" style="position:absolute;margin-left:210pt;margin-top:11pt;width:79pt;height:162pt;z-index:257942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15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" w14:anchorId="004D9BB1">
                <v:textbox inset="2.16pt,1.44pt,0,1.44pt">
                  <w:txbxContent>
                    <w:p w:rsidR="00DB1734" w:rsidP="00C07318" w:rsidRDefault="00DB1734" w14:paraId="3D123D94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 xml:space="preserve">いいえ 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7943552" behindDoc="0" locked="0" layoutInCell="1" allowOverlap="1" wp14:editId="6402C2F8" wp14:anchorId="76F65AB5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262" name="Rectangle 626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18003373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62" style="position:absolute;margin-left:210pt;margin-top:11pt;width:79pt;height:162pt;z-index:257943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15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" w14:anchorId="76F65AB5">
                <v:textbox inset="2.16pt,1.44pt,0,1.44pt">
                  <w:txbxContent>
                    <w:p w:rsidR="00DB1734" w:rsidP="00C07318" w:rsidRDefault="00DB1734" w14:paraId="18003373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7944576" behindDoc="0" locked="0" layoutInCell="1" allowOverlap="1" wp14:editId="38D86CFA" wp14:anchorId="58FE8F9D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263" name="Rectangle 626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70A9F402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63" style="position:absolute;margin-left:210pt;margin-top:11pt;width:79pt;height:162pt;z-index:257944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15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" w14:anchorId="58FE8F9D">
                <v:textbox inset="2.16pt,1.44pt,0,1.44pt">
                  <w:txbxContent>
                    <w:p w:rsidR="00DB1734" w:rsidP="00C07318" w:rsidRDefault="00DB1734" w14:paraId="70A9F402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7945600" behindDoc="0" locked="0" layoutInCell="1" allowOverlap="1" wp14:editId="6FDF591E" wp14:anchorId="61D97EB9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264" name="Rectangle 626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606F0866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64" style="position:absolute;margin-left:210pt;margin-top:11pt;width:79pt;height:162pt;z-index:257945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16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" w14:anchorId="61D97EB9">
                <v:textbox inset="2.16pt,1.44pt,0,1.44pt">
                  <w:txbxContent>
                    <w:p w:rsidR="00DB1734" w:rsidP="00C07318" w:rsidRDefault="00DB1734" w14:paraId="606F0866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7946624" behindDoc="0" locked="0" layoutInCell="1" allowOverlap="1" wp14:editId="2B29BD43" wp14:anchorId="666AD2E6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265" name="Rectangle 626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4CE9FDF0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65" style="position:absolute;margin-left:210pt;margin-top:11pt;width:79pt;height:162pt;z-index:257946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16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" w14:anchorId="666AD2E6">
                <v:textbox inset="2.16pt,1.44pt,0,1.44pt">
                  <w:txbxContent>
                    <w:p w:rsidR="00DB1734" w:rsidP="00C07318" w:rsidRDefault="00DB1734" w14:paraId="4CE9FDF0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7947648" behindDoc="0" locked="0" layoutInCell="1" allowOverlap="1" wp14:editId="0EE716C2" wp14:anchorId="7B4E88E8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266" name="Rectangle 626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1F53A71C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66" style="position:absolute;margin-left:210pt;margin-top:11pt;width:79pt;height:162pt;z-index:257947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16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" w14:anchorId="7B4E88E8">
                <v:textbox inset="2.16pt,1.44pt,0,1.44pt">
                  <w:txbxContent>
                    <w:p w:rsidR="00DB1734" w:rsidP="00C07318" w:rsidRDefault="00DB1734" w14:paraId="1F53A71C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7948672" behindDoc="0" locked="0" layoutInCell="1" allowOverlap="1" wp14:editId="65F0F1CF" wp14:anchorId="5260C84C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267" name="Rectangle 626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6642E1D8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67" style="position:absolute;margin-left:210pt;margin-top:11pt;width:79pt;height:162pt;z-index:257948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16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" w14:anchorId="5260C84C">
                <v:textbox inset="2.16pt,1.44pt,0,1.44pt">
                  <w:txbxContent>
                    <w:p w:rsidR="00DB1734" w:rsidP="00C07318" w:rsidRDefault="00DB1734" w14:paraId="6642E1D8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7949696" behindDoc="0" locked="0" layoutInCell="1" allowOverlap="1" wp14:editId="3C8DDB20" wp14:anchorId="6779891C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268" name="Rectangle 626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3F860F0C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68" style="position:absolute;margin-left:210pt;margin-top:11pt;width:79pt;height:162pt;z-index:257949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16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" w14:anchorId="6779891C">
                <v:textbox inset="2.16pt,1.44pt,0,1.44pt">
                  <w:txbxContent>
                    <w:p w:rsidR="00DB1734" w:rsidP="00C07318" w:rsidRDefault="00DB1734" w14:paraId="3F860F0C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7950720" behindDoc="0" locked="0" layoutInCell="1" allowOverlap="1" wp14:editId="3BDBB678" wp14:anchorId="291C404E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269" name="Rectangle 626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23BC0998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69" style="position:absolute;margin-left:210pt;margin-top:11pt;width:79pt;height:162pt;z-index:257950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16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" w14:anchorId="291C404E">
                <v:textbox inset="2.16pt,1.44pt,0,1.44pt">
                  <w:txbxContent>
                    <w:p w:rsidR="00DB1734" w:rsidP="00C07318" w:rsidRDefault="00DB1734" w14:paraId="23BC0998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7951744" behindDoc="0" locked="0" layoutInCell="1" allowOverlap="1" wp14:editId="07E5B9F7" wp14:anchorId="76F3F407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270" name="Rectangle 627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54C4F1F2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70" style="position:absolute;margin-left:210pt;margin-top:11pt;width:79pt;height:162pt;z-index:257951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16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" w14:anchorId="76F3F407">
                <v:textbox inset="2.16pt,1.44pt,0,1.44pt">
                  <w:txbxContent>
                    <w:p w:rsidR="00DB1734" w:rsidP="00C07318" w:rsidRDefault="00DB1734" w14:paraId="54C4F1F2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7952768" behindDoc="0" locked="0" layoutInCell="1" allowOverlap="1" wp14:editId="3204F622" wp14:anchorId="131BF14E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271" name="Rectangle 627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0B0E3215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71" style="position:absolute;margin-left:210pt;margin-top:11pt;width:79pt;height:162pt;z-index:257952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16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" w14:anchorId="131BF14E">
                <v:textbox inset="2.16pt,1.44pt,0,1.44pt">
                  <w:txbxContent>
                    <w:p w:rsidR="00DB1734" w:rsidP="00C07318" w:rsidRDefault="00DB1734" w14:paraId="0B0E3215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7953792" behindDoc="0" locked="0" layoutInCell="1" allowOverlap="1" wp14:editId="12368E6D" wp14:anchorId="0363440E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272" name="Rectangle 627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3ECD8EDD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72" style="position:absolute;margin-left:210pt;margin-top:11pt;width:79pt;height:162pt;z-index:257953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16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" w14:anchorId="0363440E">
                <v:textbox inset="2.16pt,1.44pt,0,1.44pt">
                  <w:txbxContent>
                    <w:p w:rsidR="00DB1734" w:rsidP="00C07318" w:rsidRDefault="00DB1734" w14:paraId="3ECD8EDD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7954816" behindDoc="0" locked="0" layoutInCell="1" allowOverlap="1" wp14:editId="4BDC53B5" wp14:anchorId="5202AE0F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273" name="Rectangle 627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503F79C3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73" style="position:absolute;margin-left:210pt;margin-top:11pt;width:79pt;height:162pt;z-index:257954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16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" w14:anchorId="5202AE0F">
                <v:textbox inset="2.16pt,1.44pt,0,1.44pt">
                  <w:txbxContent>
                    <w:p w:rsidR="00DB1734" w:rsidP="00C07318" w:rsidRDefault="00DB1734" w14:paraId="503F79C3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7955840" behindDoc="0" locked="0" layoutInCell="1" allowOverlap="1" wp14:editId="10C8D787" wp14:anchorId="5E8433EC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274" name="Rectangle 627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5F575816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74" style="position:absolute;margin-left:210pt;margin-top:11pt;width:79pt;height:162pt;z-index:257955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17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" w14:anchorId="5E8433EC">
                <v:textbox inset="2.16pt,1.44pt,0,1.44pt">
                  <w:txbxContent>
                    <w:p w:rsidR="00DB1734" w:rsidP="00C07318" w:rsidRDefault="00DB1734" w14:paraId="5F575816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7956864" behindDoc="0" locked="0" layoutInCell="1" allowOverlap="1" wp14:editId="386972E2" wp14:anchorId="04011403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275" name="Rectangle 627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565BF74E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75" style="position:absolute;margin-left:210pt;margin-top:11pt;width:79pt;height:162pt;z-index:257956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17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" w14:anchorId="04011403">
                <v:textbox inset="2.16pt,1.44pt,0,1.44pt">
                  <w:txbxContent>
                    <w:p w:rsidR="00DB1734" w:rsidP="00C07318" w:rsidRDefault="00DB1734" w14:paraId="565BF74E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7957888" behindDoc="0" locked="0" layoutInCell="1" allowOverlap="1" wp14:editId="1BFD2F96" wp14:anchorId="40691FFE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276" name="Rectangle 627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184DEFE1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76" style="position:absolute;margin-left:210pt;margin-top:11pt;width:79pt;height:162pt;z-index:257957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17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" w14:anchorId="40691FFE">
                <v:textbox inset="2.16pt,1.44pt,0,1.44pt">
                  <w:txbxContent>
                    <w:p w:rsidR="00DB1734" w:rsidP="00C07318" w:rsidRDefault="00DB1734" w14:paraId="184DEFE1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7958912" behindDoc="0" locked="0" layoutInCell="1" allowOverlap="1" wp14:editId="2AA20809" wp14:anchorId="5B175EF0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277" name="Rectangle 627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4F6ECA88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77" style="position:absolute;margin-left:210pt;margin-top:11pt;width:79pt;height:162pt;z-index:257958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17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" w14:anchorId="5B175EF0">
                <v:textbox inset="2.16pt,1.44pt,0,1.44pt">
                  <w:txbxContent>
                    <w:p w:rsidR="00DB1734" w:rsidP="00C07318" w:rsidRDefault="00DB1734" w14:paraId="4F6ECA88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7959936" behindDoc="0" locked="0" layoutInCell="1" allowOverlap="1" wp14:editId="1C08918E" wp14:anchorId="251B1BDC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278" name="Rectangle 627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42996794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78" style="position:absolute;margin-left:210pt;margin-top:11pt;width:79pt;height:162pt;z-index:257959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17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" w14:anchorId="251B1BDC">
                <v:textbox inset="2.16pt,1.44pt,0,1.44pt">
                  <w:txbxContent>
                    <w:p w:rsidR="00DB1734" w:rsidP="00C07318" w:rsidRDefault="00DB1734" w14:paraId="42996794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7960960" behindDoc="0" locked="0" layoutInCell="1" allowOverlap="1" wp14:editId="05F1C52E" wp14:anchorId="0FC4A4C5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279" name="Rectangle 627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0BAFB527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79" style="position:absolute;margin-left:210pt;margin-top:11pt;width:79pt;height:162pt;z-index:257960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17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" w14:anchorId="0FC4A4C5">
                <v:textbox inset="2.16pt,1.44pt,0,1.44pt">
                  <w:txbxContent>
                    <w:p w:rsidR="00DB1734" w:rsidP="00C07318" w:rsidRDefault="00DB1734" w14:paraId="0BAFB527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7961984" behindDoc="0" locked="0" layoutInCell="1" allowOverlap="1" wp14:editId="7C633AFD" wp14:anchorId="27261E40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280" name="Rectangle 628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21650FC3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80" style="position:absolute;margin-left:210pt;margin-top:11pt;width:79pt;height:162pt;z-index:257961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17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" w14:anchorId="27261E40">
                <v:textbox inset="2.16pt,1.44pt,0,1.44pt">
                  <w:txbxContent>
                    <w:p w:rsidR="00DB1734" w:rsidP="00C07318" w:rsidRDefault="00DB1734" w14:paraId="21650FC3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7963008" behindDoc="0" locked="0" layoutInCell="1" allowOverlap="1" wp14:editId="3B23CC02" wp14:anchorId="05DAEF87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281" name="Rectangle 628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3C22C5EB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 xml:space="preserve"> いいえ 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81" style="position:absolute;margin-left:210pt;margin-top:11pt;width:79pt;height:162pt;z-index:257963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17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" w14:anchorId="05DAEF87">
                <v:textbox inset="2.16pt,1.44pt,0,1.44pt">
                  <w:txbxContent>
                    <w:p w:rsidR="00DB1734" w:rsidP="00C07318" w:rsidRDefault="00DB1734" w14:paraId="3C22C5EB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 xml:space="preserve"> いいえ 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7964032" behindDoc="0" locked="0" layoutInCell="1" allowOverlap="1" wp14:editId="748397FD" wp14:anchorId="67564AE1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282" name="Rectangle 628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7D94EEDA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82" style="position:absolute;margin-left:210pt;margin-top:11pt;width:79pt;height:162pt;z-index:257964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17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" w14:anchorId="67564AE1">
                <v:textbox inset="2.16pt,1.44pt,0,1.44pt">
                  <w:txbxContent>
                    <w:p w:rsidR="00DB1734" w:rsidP="00C07318" w:rsidRDefault="00DB1734" w14:paraId="7D94EEDA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7965056" behindDoc="0" locked="0" layoutInCell="1" allowOverlap="1" wp14:editId="567796F0" wp14:anchorId="776AC795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6283" name="Rectangle 628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61D116C4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83" style="position:absolute;margin-left:210pt;margin-top:11pt;width:79pt;height:135pt;z-index:257965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17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" w14:anchorId="776AC795">
                <v:textbox inset="2.16pt,1.44pt,0,1.44pt">
                  <w:txbxContent>
                    <w:p w:rsidR="00DB1734" w:rsidP="00C07318" w:rsidRDefault="00DB1734" w14:paraId="61D116C4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7966080" behindDoc="0" locked="0" layoutInCell="1" allowOverlap="1" wp14:editId="5501F3BA" wp14:anchorId="44E6601C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6284" name="Rectangle 628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540C7E1B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84" style="position:absolute;margin-left:210pt;margin-top:11pt;width:79pt;height:135pt;z-index:257966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18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" w14:anchorId="44E6601C">
                <v:textbox inset="2.16pt,1.44pt,0,1.44pt">
                  <w:txbxContent>
                    <w:p w:rsidR="00DB1734" w:rsidP="00C07318" w:rsidRDefault="00DB1734" w14:paraId="540C7E1B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7967104" behindDoc="0" locked="0" layoutInCell="1" allowOverlap="1" wp14:editId="0326ACF9" wp14:anchorId="46F01371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6285" name="Rectangle 628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2A94B70E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85" style="position:absolute;margin-left:210pt;margin-top:11pt;width:79pt;height:135pt;z-index:257967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18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" w14:anchorId="46F01371">
                <v:textbox inset="2.16pt,1.44pt,0,1.44pt">
                  <w:txbxContent>
                    <w:p w:rsidR="00DB1734" w:rsidP="00C07318" w:rsidRDefault="00DB1734" w14:paraId="2A94B70E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7968128" behindDoc="0" locked="0" layoutInCell="1" allowOverlap="1" wp14:editId="4171D928" wp14:anchorId="7DC6748A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6286" name="Rectangle 628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6AA26C2E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86" style="position:absolute;margin-left:210pt;margin-top:11pt;width:79pt;height:135pt;z-index:257968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18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" w14:anchorId="7DC6748A">
                <v:textbox inset="2.16pt,1.44pt,0,1.44pt">
                  <w:txbxContent>
                    <w:p w:rsidR="00DB1734" w:rsidP="00C07318" w:rsidRDefault="00DB1734" w14:paraId="6AA26C2E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7969152" behindDoc="0" locked="0" layoutInCell="1" allowOverlap="1" wp14:editId="13232C9E" wp14:anchorId="47A4AA39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6287" name="Rectangle 628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1B98CD49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87" style="position:absolute;margin-left:210pt;margin-top:11pt;width:79pt;height:135pt;z-index:257969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18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" w14:anchorId="47A4AA39">
                <v:textbox inset="2.16pt,1.44pt,0,1.44pt">
                  <w:txbxContent>
                    <w:p w:rsidR="00DB1734" w:rsidP="00C07318" w:rsidRDefault="00DB1734" w14:paraId="1B98CD49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7970176" behindDoc="0" locked="0" layoutInCell="1" allowOverlap="1" wp14:editId="329EADF1" wp14:anchorId="4773700E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6288" name="Rectangle 628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66E1FF8B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88" style="position:absolute;margin-left:210pt;margin-top:11pt;width:79pt;height:135pt;z-index:257970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18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" w14:anchorId="4773700E">
                <v:textbox inset="2.16pt,1.44pt,0,1.44pt">
                  <w:txbxContent>
                    <w:p w:rsidR="00DB1734" w:rsidP="00C07318" w:rsidRDefault="00DB1734" w14:paraId="66E1FF8B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7971200" behindDoc="0" locked="0" layoutInCell="1" allowOverlap="1" wp14:editId="34ED3FE2" wp14:anchorId="0C83BCC3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6289" name="Rectangle 628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58C9D74F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89" style="position:absolute;margin-left:210pt;margin-top:11pt;width:79pt;height:135pt;z-index:257971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18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" w14:anchorId="0C83BCC3">
                <v:textbox inset="2.16pt,1.44pt,0,1.44pt">
                  <w:txbxContent>
                    <w:p w:rsidR="00DB1734" w:rsidP="00C07318" w:rsidRDefault="00DB1734" w14:paraId="58C9D74F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7972224" behindDoc="0" locked="0" layoutInCell="1" allowOverlap="1" wp14:editId="21E0586E" wp14:anchorId="0CB8A00A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6290" name="Rectangle 629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4176B2E8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90" style="position:absolute;margin-left:210pt;margin-top:11pt;width:79pt;height:135pt;z-index:257972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18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" w14:anchorId="0CB8A00A">
                <v:textbox inset="2.16pt,1.44pt,0,1.44pt">
                  <w:txbxContent>
                    <w:p w:rsidR="00DB1734" w:rsidP="00C07318" w:rsidRDefault="00DB1734" w14:paraId="4176B2E8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7973248" behindDoc="0" locked="0" layoutInCell="1" allowOverlap="1" wp14:editId="2FBCD819" wp14:anchorId="36AD41AA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6291" name="Rectangle 629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6308D7F3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91" style="position:absolute;margin-left:210pt;margin-top:11pt;width:79pt;height:135pt;z-index:257973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18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" w14:anchorId="36AD41AA">
                <v:textbox inset="2.16pt,1.44pt,0,1.44pt">
                  <w:txbxContent>
                    <w:p w:rsidR="00DB1734" w:rsidP="00C07318" w:rsidRDefault="00DB1734" w14:paraId="6308D7F3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7974272" behindDoc="0" locked="0" layoutInCell="1" allowOverlap="1" wp14:editId="720427C1" wp14:anchorId="7ABAF98A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6292" name="Rectangle 629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7ECEDE28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92" style="position:absolute;margin-left:210pt;margin-top:11pt;width:79pt;height:135pt;z-index:257974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18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" w14:anchorId="7ABAF98A">
                <v:textbox inset="2.16pt,1.44pt,0,1.44pt">
                  <w:txbxContent>
                    <w:p w:rsidR="00DB1734" w:rsidP="00C07318" w:rsidRDefault="00DB1734" w14:paraId="7ECEDE28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7975296" behindDoc="0" locked="0" layoutInCell="1" allowOverlap="1" wp14:editId="5E94F0C3" wp14:anchorId="24760470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6293" name="Rectangle 629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2BDC9716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93" style="position:absolute;margin-left:210pt;margin-top:11pt;width:79pt;height:135pt;z-index:257975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18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" w14:anchorId="24760470">
                <v:textbox inset="2.16pt,1.44pt,0,1.44pt">
                  <w:txbxContent>
                    <w:p w:rsidR="00DB1734" w:rsidP="00C07318" w:rsidRDefault="00DB1734" w14:paraId="2BDC9716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7976320" behindDoc="0" locked="0" layoutInCell="1" allowOverlap="1" wp14:editId="019D6EFB" wp14:anchorId="12E54BE6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6294" name="Rectangle 629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492A6914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94" style="position:absolute;margin-left:210pt;margin-top:11pt;width:79pt;height:135pt;z-index:257976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19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" w14:anchorId="12E54BE6">
                <v:textbox inset="2.16pt,1.44pt,0,1.44pt">
                  <w:txbxContent>
                    <w:p w:rsidR="00DB1734" w:rsidP="00C07318" w:rsidRDefault="00DB1734" w14:paraId="492A6914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7977344" behindDoc="0" locked="0" layoutInCell="1" allowOverlap="1" wp14:editId="03D401F2" wp14:anchorId="0FB73E0C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6295" name="Rectangle 629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62BA84E7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 xml:space="preserve">いいえ 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95" style="position:absolute;margin-left:210pt;margin-top:11pt;width:79pt;height:135pt;z-index:257977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19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" w14:anchorId="0FB73E0C">
                <v:textbox inset="2.16pt,1.44pt,0,1.44pt">
                  <w:txbxContent>
                    <w:p w:rsidR="00DB1734" w:rsidP="00C07318" w:rsidRDefault="00DB1734" w14:paraId="62BA84E7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 xml:space="preserve">いいえ 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7978368" behindDoc="0" locked="0" layoutInCell="1" allowOverlap="1" wp14:editId="03B1D9BC" wp14:anchorId="775B46A3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6296" name="Rectangle 629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3BF4B7C5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96" style="position:absolute;margin-left:210pt;margin-top:11pt;width:79pt;height:135pt;z-index:257978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19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" w14:anchorId="775B46A3">
                <v:textbox inset="2.16pt,1.44pt,0,1.44pt">
                  <w:txbxContent>
                    <w:p w:rsidR="00DB1734" w:rsidP="00C07318" w:rsidRDefault="00DB1734" w14:paraId="3BF4B7C5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7979392" behindDoc="0" locked="0" layoutInCell="1" allowOverlap="1" wp14:editId="2620D427" wp14:anchorId="58FABC90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6297" name="Rectangle 629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082D783D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97" style="position:absolute;margin-left:210pt;margin-top:11pt;width:79pt;height:135pt;z-index:257979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19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" w14:anchorId="58FABC90">
                <v:textbox inset="2.16pt,1.44pt,0,1.44pt">
                  <w:txbxContent>
                    <w:p w:rsidR="00DB1734" w:rsidP="00C07318" w:rsidRDefault="00DB1734" w14:paraId="082D783D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7980416" behindDoc="0" locked="0" layoutInCell="1" allowOverlap="1" wp14:editId="0E80088F" wp14:anchorId="5477AEF6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19300"/>
                <wp:effectExtent l="0" t="0" r="0" b="0"/>
                <wp:wrapNone/>
                <wp:docPr id="6298" name="Rectangle 629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06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32BA2F60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98" style="position:absolute;margin-left:210pt;margin-top:11pt;width:79pt;height:159pt;z-index:257980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19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" w14:anchorId="5477AEF6">
                <v:textbox inset="2.16pt,1.44pt,0,1.44pt">
                  <w:txbxContent>
                    <w:p w:rsidR="00DB1734" w:rsidP="00C07318" w:rsidRDefault="00DB1734" w14:paraId="32BA2F60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7981440" behindDoc="0" locked="0" layoutInCell="1" allowOverlap="1" wp14:editId="6855E694" wp14:anchorId="60D50CB8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19300"/>
                <wp:effectExtent l="0" t="0" r="0" b="0"/>
                <wp:wrapNone/>
                <wp:docPr id="6299" name="Rectangle 629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06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55DA538D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99" style="position:absolute;margin-left:210pt;margin-top:11pt;width:79pt;height:159pt;z-index:257981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19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" w14:anchorId="60D50CB8">
                <v:textbox inset="2.16pt,1.44pt,0,1.44pt">
                  <w:txbxContent>
                    <w:p w:rsidR="00DB1734" w:rsidP="00C07318" w:rsidRDefault="00DB1734" w14:paraId="55DA538D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7982464" behindDoc="0" locked="0" layoutInCell="1" allowOverlap="1" wp14:editId="1BA85BA7" wp14:anchorId="427B9FA5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19300"/>
                <wp:effectExtent l="0" t="0" r="0" b="0"/>
                <wp:wrapNone/>
                <wp:docPr id="6300" name="Rectangle 630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06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09976C3E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00" style="position:absolute;margin-left:210pt;margin-top:11pt;width:79pt;height:159pt;z-index:257982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19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" w14:anchorId="427B9FA5">
                <v:textbox inset="2.16pt,1.44pt,0,1.44pt">
                  <w:txbxContent>
                    <w:p w:rsidR="00DB1734" w:rsidP="00C07318" w:rsidRDefault="00DB1734" w14:paraId="09976C3E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7983488" behindDoc="0" locked="0" layoutInCell="1" allowOverlap="1" wp14:editId="7C2B3ACB" wp14:anchorId="24D0DFED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19300"/>
                <wp:effectExtent l="0" t="0" r="0" b="0"/>
                <wp:wrapNone/>
                <wp:docPr id="6301" name="Rectangle 630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06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1CA8A050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01" style="position:absolute;margin-left:210pt;margin-top:11pt;width:79pt;height:159pt;z-index:257983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19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" w14:anchorId="24D0DFED">
                <v:textbox inset="2.16pt,1.44pt,0,1.44pt">
                  <w:txbxContent>
                    <w:p w:rsidR="00DB1734" w:rsidP="00C07318" w:rsidRDefault="00DB1734" w14:paraId="1CA8A050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7984512" behindDoc="0" locked="0" layoutInCell="1" allowOverlap="1" wp14:editId="1B844F0B" wp14:anchorId="217B8AB0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19300"/>
                <wp:effectExtent l="0" t="0" r="0" b="0"/>
                <wp:wrapNone/>
                <wp:docPr id="6302" name="Rectangle 630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06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7CDE82DE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02" style="position:absolute;margin-left:210pt;margin-top:11pt;width:79pt;height:159pt;z-index:257984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19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" w14:anchorId="217B8AB0">
                <v:textbox inset="2.16pt,1.44pt,0,1.44pt">
                  <w:txbxContent>
                    <w:p w:rsidR="00DB1734" w:rsidP="00C07318" w:rsidRDefault="00DB1734" w14:paraId="7CDE82DE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7985536" behindDoc="0" locked="0" layoutInCell="1" allowOverlap="1" wp14:editId="4A3935B5" wp14:anchorId="3DD908F3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19300"/>
                <wp:effectExtent l="0" t="0" r="0" b="0"/>
                <wp:wrapNone/>
                <wp:docPr id="6303" name="Rectangle 630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06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292C72A6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03" style="position:absolute;margin-left:210pt;margin-top:11pt;width:79pt;height:159pt;z-index:257985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19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" w14:anchorId="3DD908F3">
                <v:textbox inset="2.16pt,1.44pt,0,1.44pt">
                  <w:txbxContent>
                    <w:p w:rsidR="00DB1734" w:rsidP="00C07318" w:rsidRDefault="00DB1734" w14:paraId="292C72A6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7986560" behindDoc="0" locked="0" layoutInCell="1" allowOverlap="1" wp14:editId="75E1486E" wp14:anchorId="0FCE3C05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304" name="Rectangle 630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415BC92B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04" style="position:absolute;margin-left:210pt;margin-top:11pt;width:79pt;height:162pt;z-index:257986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20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" w14:anchorId="0FCE3C05">
                <v:textbox inset="2.16pt,1.44pt,0,1.44pt">
                  <w:txbxContent>
                    <w:p w:rsidR="00DB1734" w:rsidP="00C07318" w:rsidRDefault="00DB1734" w14:paraId="415BC92B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7987584" behindDoc="0" locked="0" layoutInCell="1" allowOverlap="1" wp14:editId="6CED146B" wp14:anchorId="5EA4A223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305" name="Rectangle 630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598A929B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05" style="position:absolute;margin-left:210pt;margin-top:11pt;width:79pt;height:162pt;z-index:257987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20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" w14:anchorId="5EA4A223">
                <v:textbox inset="2.16pt,1.44pt,0,1.44pt">
                  <w:txbxContent>
                    <w:p w:rsidR="00DB1734" w:rsidP="00C07318" w:rsidRDefault="00DB1734" w14:paraId="598A929B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7988608" behindDoc="0" locked="0" layoutInCell="1" allowOverlap="1" wp14:editId="3D36CB19" wp14:anchorId="5E3548CD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306" name="Rectangle 630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5FD2BA66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06" style="position:absolute;margin-left:210pt;margin-top:11pt;width:79pt;height:162pt;z-index:257988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20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" w14:anchorId="5E3548CD">
                <v:textbox inset="2.16pt,1.44pt,0,1.44pt">
                  <w:txbxContent>
                    <w:p w:rsidR="00DB1734" w:rsidP="00C07318" w:rsidRDefault="00DB1734" w14:paraId="5FD2BA66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7989632" behindDoc="0" locked="0" layoutInCell="1" allowOverlap="1" wp14:editId="5CA68D32" wp14:anchorId="7A1A43C3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6307" name="Rectangle 630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3C528C26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07" style="position:absolute;margin-left:210pt;margin-top:11pt;width:79pt;height:135pt;z-index:257989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20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" w14:anchorId="7A1A43C3">
                <v:textbox inset="2.16pt,1.44pt,0,1.44pt">
                  <w:txbxContent>
                    <w:p w:rsidR="00DB1734" w:rsidP="00C07318" w:rsidRDefault="00DB1734" w14:paraId="3C528C26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7990656" behindDoc="0" locked="0" layoutInCell="1" allowOverlap="1" wp14:editId="5DB7EC89" wp14:anchorId="7C838CA7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6308" name="Rectangle 630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74F1E820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08" style="position:absolute;margin-left:210pt;margin-top:11pt;width:79pt;height:135pt;z-index:257990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20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" w14:anchorId="7C838CA7">
                <v:textbox inset="2.16pt,1.44pt,0,1.44pt">
                  <w:txbxContent>
                    <w:p w:rsidR="00DB1734" w:rsidP="00C07318" w:rsidRDefault="00DB1734" w14:paraId="74F1E820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7991680" behindDoc="0" locked="0" layoutInCell="1" allowOverlap="1" wp14:editId="5E90ACDC" wp14:anchorId="73FA25FF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6309" name="Rectangle 630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16BD409C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09" style="position:absolute;margin-left:210pt;margin-top:11pt;width:79pt;height:135pt;z-index:257991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20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" w14:anchorId="73FA25FF">
                <v:textbox inset="2.16pt,1.44pt,0,1.44pt">
                  <w:txbxContent>
                    <w:p w:rsidR="00DB1734" w:rsidP="00C07318" w:rsidRDefault="00DB1734" w14:paraId="16BD409C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7992704" behindDoc="0" locked="0" layoutInCell="1" allowOverlap="1" wp14:editId="2A2E861A" wp14:anchorId="6F444C43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310" name="Rectangle 631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2810A40B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10" style="position:absolute;margin-left:210pt;margin-top:11pt;width:79pt;height:162pt;z-index:257992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20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" w14:anchorId="6F444C43">
                <v:textbox inset="2.16pt,1.44pt,0,1.44pt">
                  <w:txbxContent>
                    <w:p w:rsidR="00DB1734" w:rsidP="00C07318" w:rsidRDefault="00DB1734" w14:paraId="2810A40B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7993728" behindDoc="0" locked="0" layoutInCell="1" allowOverlap="1" wp14:editId="590B9418" wp14:anchorId="55DB4C51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311" name="Rectangle 631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2DE067E7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11" style="position:absolute;margin-left:210pt;margin-top:11pt;width:79pt;height:162pt;z-index:257993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20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" w14:anchorId="55DB4C51">
                <v:textbox inset="2.16pt,1.44pt,0,1.44pt">
                  <w:txbxContent>
                    <w:p w:rsidR="00DB1734" w:rsidP="00C07318" w:rsidRDefault="00DB1734" w14:paraId="2DE067E7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7994752" behindDoc="0" locked="0" layoutInCell="1" allowOverlap="1" wp14:editId="44D88CCF" wp14:anchorId="2C3D404D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312" name="Rectangle 631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0E51608D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12" style="position:absolute;margin-left:210pt;margin-top:11pt;width:79pt;height:60pt;z-index:257994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20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" w14:anchorId="2C3D404D">
                <v:textbox inset="2.16pt,1.44pt,0,1.44pt">
                  <w:txbxContent>
                    <w:p w:rsidR="00DB1734" w:rsidP="00C07318" w:rsidRDefault="00DB1734" w14:paraId="0E51608D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7995776" behindDoc="0" locked="0" layoutInCell="1" allowOverlap="1" wp14:editId="5E9CBEC0" wp14:anchorId="429EBBF0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313" name="Rectangle 631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70E9E373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13" style="position:absolute;margin-left:210pt;margin-top:11pt;width:79pt;height:60pt;z-index:257995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20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" w14:anchorId="429EBBF0">
                <v:textbox inset="2.16pt,1.44pt,0,1.44pt">
                  <w:txbxContent>
                    <w:p w:rsidR="00DB1734" w:rsidP="00C07318" w:rsidRDefault="00DB1734" w14:paraId="70E9E373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7996800" behindDoc="0" locked="0" layoutInCell="1" allowOverlap="1" wp14:editId="6E38753A" wp14:anchorId="3E4EC06A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314" name="Rectangle 631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2374D592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14" style="position:absolute;margin-left:210pt;margin-top:11pt;width:79pt;height:60pt;z-index:257996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21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" w14:anchorId="3E4EC06A">
                <v:textbox inset="2.16pt,1.44pt,0,1.44pt">
                  <w:txbxContent>
                    <w:p w:rsidR="00DB1734" w:rsidP="00C07318" w:rsidRDefault="00DB1734" w14:paraId="2374D592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7997824" behindDoc="0" locked="0" layoutInCell="1" allowOverlap="1" wp14:editId="2B419837" wp14:anchorId="06F6204B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315" name="Rectangle 631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1DCF61AB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15" style="position:absolute;margin-left:210pt;margin-top:11pt;width:79pt;height:60pt;z-index:257997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21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" w14:anchorId="06F6204B">
                <v:textbox inset="2.16pt,1.44pt,0,1.44pt">
                  <w:txbxContent>
                    <w:p w:rsidR="00DB1734" w:rsidP="00C07318" w:rsidRDefault="00DB1734" w14:paraId="1DCF61AB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7998848" behindDoc="0" locked="0" layoutInCell="1" allowOverlap="1" wp14:editId="5EB02031" wp14:anchorId="0E794DF3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316" name="Rectangle 631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0B4A9E51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16" style="position:absolute;margin-left:210pt;margin-top:11pt;width:79pt;height:60pt;z-index:257998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21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" w14:anchorId="0E794DF3">
                <v:textbox inset="2.16pt,1.44pt,0,1.44pt">
                  <w:txbxContent>
                    <w:p w:rsidR="00DB1734" w:rsidP="00C07318" w:rsidRDefault="00DB1734" w14:paraId="0B4A9E51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7999872" behindDoc="0" locked="0" layoutInCell="1" allowOverlap="1" wp14:editId="348A05A2" wp14:anchorId="25CFEB7E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317" name="Rectangle 631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78B9A126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17" style="position:absolute;margin-left:210pt;margin-top:11pt;width:79pt;height:60pt;z-index:257999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21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" w14:anchorId="25CFEB7E">
                <v:textbox inset="2.16pt,1.44pt,0,1.44pt">
                  <w:txbxContent>
                    <w:p w:rsidR="00DB1734" w:rsidP="00C07318" w:rsidRDefault="00DB1734" w14:paraId="78B9A126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000896" behindDoc="0" locked="0" layoutInCell="1" allowOverlap="1" wp14:editId="5B0889C2" wp14:anchorId="2E06EEEB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318" name="Rectangle 631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299E6B8B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18" style="position:absolute;margin-left:210pt;margin-top:11pt;width:79pt;height:60pt;z-index:258000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21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" w14:anchorId="2E06EEEB">
                <v:textbox inset="2.16pt,1.44pt,0,1.44pt">
                  <w:txbxContent>
                    <w:p w:rsidR="00DB1734" w:rsidP="00C07318" w:rsidRDefault="00DB1734" w14:paraId="299E6B8B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001920" behindDoc="0" locked="0" layoutInCell="1" allowOverlap="1" wp14:editId="2FFDA48E" wp14:anchorId="7199AFE4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319" name="Rectangle 631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6D3791A9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19" style="position:absolute;margin-left:210pt;margin-top:11pt;width:79pt;height:60pt;z-index:258001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21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" w14:anchorId="7199AFE4">
                <v:textbox inset="2.16pt,1.44pt,0,1.44pt">
                  <w:txbxContent>
                    <w:p w:rsidR="00DB1734" w:rsidP="00C07318" w:rsidRDefault="00DB1734" w14:paraId="6D3791A9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002944" behindDoc="0" locked="0" layoutInCell="1" allowOverlap="1" wp14:editId="53D0E633" wp14:anchorId="309EB6A0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320" name="Rectangle 632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1EA81867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20" style="position:absolute;margin-left:210pt;margin-top:11pt;width:79pt;height:60pt;z-index:258002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21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" w14:anchorId="309EB6A0">
                <v:textbox inset="2.16pt,1.44pt,0,1.44pt">
                  <w:txbxContent>
                    <w:p w:rsidR="00DB1734" w:rsidP="00C07318" w:rsidRDefault="00DB1734" w14:paraId="1EA81867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003968" behindDoc="0" locked="0" layoutInCell="1" allowOverlap="1" wp14:editId="209FF1FA" wp14:anchorId="101C16B6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321" name="Rectangle 632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36D86156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21" style="position:absolute;margin-left:210pt;margin-top:11pt;width:79pt;height:60pt;z-index:258003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21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" w14:anchorId="101C16B6">
                <v:textbox inset="2.16pt,1.44pt,0,1.44pt">
                  <w:txbxContent>
                    <w:p w:rsidR="00DB1734" w:rsidP="00C07318" w:rsidRDefault="00DB1734" w14:paraId="36D86156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004992" behindDoc="0" locked="0" layoutInCell="1" allowOverlap="1" wp14:editId="7100256A" wp14:anchorId="3312BD97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322" name="Rectangle 632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72A2B8B0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22" style="position:absolute;margin-left:210pt;margin-top:11pt;width:79pt;height:60pt;z-index:258004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21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" w14:anchorId="3312BD97">
                <v:textbox inset="2.16pt,1.44pt,0,1.44pt">
                  <w:txbxContent>
                    <w:p w:rsidR="00DB1734" w:rsidP="00C07318" w:rsidRDefault="00DB1734" w14:paraId="72A2B8B0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006016" behindDoc="0" locked="0" layoutInCell="1" allowOverlap="1" wp14:editId="2D6C8131" wp14:anchorId="2DA8525D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323" name="Rectangle 632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3AEA3E08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23" style="position:absolute;margin-left:210pt;margin-top:11pt;width:79pt;height:60pt;z-index:258006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21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" w14:anchorId="2DA8525D">
                <v:textbox inset="2.16pt,1.44pt,0,1.44pt">
                  <w:txbxContent>
                    <w:p w:rsidR="00DB1734" w:rsidP="00C07318" w:rsidRDefault="00DB1734" w14:paraId="3AEA3E08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007040" behindDoc="0" locked="0" layoutInCell="1" allowOverlap="1" wp14:editId="75C7D465" wp14:anchorId="36A5129D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324" name="Rectangle 632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7846A05C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24" style="position:absolute;margin-left:210pt;margin-top:11pt;width:79pt;height:60pt;z-index:258007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22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" w14:anchorId="36A5129D">
                <v:textbox inset="2.16pt,1.44pt,0,1.44pt">
                  <w:txbxContent>
                    <w:p w:rsidR="00DB1734" w:rsidP="00C07318" w:rsidRDefault="00DB1734" w14:paraId="7846A05C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008064" behindDoc="0" locked="0" layoutInCell="1" allowOverlap="1" wp14:editId="4ACF3FB3" wp14:anchorId="0E2C0BD9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325" name="Rectangle 632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5DCB7904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25" style="position:absolute;margin-left:210pt;margin-top:11pt;width:79pt;height:60pt;z-index:258008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22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" w14:anchorId="0E2C0BD9">
                <v:textbox inset="2.16pt,1.44pt,0,1.44pt">
                  <w:txbxContent>
                    <w:p w:rsidR="00DB1734" w:rsidP="00C07318" w:rsidRDefault="00DB1734" w14:paraId="5DCB7904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009088" behindDoc="0" locked="0" layoutInCell="1" allowOverlap="1" wp14:editId="1C1BA0A8" wp14:anchorId="0BCB94E4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326" name="Rectangle 632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146B5CAB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26" style="position:absolute;margin-left:210pt;margin-top:11pt;width:79pt;height:60pt;z-index:258009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22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" w14:anchorId="0BCB94E4">
                <v:textbox inset="2.16pt,1.44pt,0,1.44pt">
                  <w:txbxContent>
                    <w:p w:rsidR="00DB1734" w:rsidP="00C07318" w:rsidRDefault="00DB1734" w14:paraId="146B5CAB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010112" behindDoc="0" locked="0" layoutInCell="1" allowOverlap="1" wp14:editId="727F7885" wp14:anchorId="6AEF1EDA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327" name="Rectangle 632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18A4763B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27" style="position:absolute;margin-left:210pt;margin-top:11pt;width:79pt;height:60pt;z-index:258010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22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" w14:anchorId="6AEF1EDA">
                <v:textbox inset="2.16pt,1.44pt,0,1.44pt">
                  <w:txbxContent>
                    <w:p w:rsidR="00DB1734" w:rsidP="00C07318" w:rsidRDefault="00DB1734" w14:paraId="18A4763B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011136" behindDoc="0" locked="0" layoutInCell="1" allowOverlap="1" wp14:editId="60219034" wp14:anchorId="1F3F72BD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328" name="Rectangle 632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72BD8450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28" style="position:absolute;margin-left:210pt;margin-top:11pt;width:79pt;height:60pt;z-index:258011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22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" w14:anchorId="1F3F72BD">
                <v:textbox inset="2.16pt,1.44pt,0,1.44pt">
                  <w:txbxContent>
                    <w:p w:rsidR="00DB1734" w:rsidP="00C07318" w:rsidRDefault="00DB1734" w14:paraId="72BD8450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012160" behindDoc="0" locked="0" layoutInCell="1" allowOverlap="1" wp14:editId="36B5788F" wp14:anchorId="02A6090A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329" name="Rectangle 632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25EE0FF8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 xml:space="preserve">いいえ 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29" style="position:absolute;margin-left:210pt;margin-top:11pt;width:79pt;height:60pt;z-index:258012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22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" w14:anchorId="02A6090A">
                <v:textbox inset="2.16pt,1.44pt,0,1.44pt">
                  <w:txbxContent>
                    <w:p w:rsidR="00DB1734" w:rsidP="00C07318" w:rsidRDefault="00DB1734" w14:paraId="25EE0FF8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 xml:space="preserve">いいえ 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013184" behindDoc="0" locked="0" layoutInCell="1" allowOverlap="1" wp14:editId="02871936" wp14:anchorId="6ADEDB11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330" name="Rectangle 633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20801AE1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>いいえ 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30" style="position:absolute;margin-left:210pt;margin-top:11pt;width:79pt;height:60pt;z-index:258013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22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" w14:anchorId="6ADEDB11">
                <v:textbox inset="2.16pt,1.44pt,0,1.44pt">
                  <w:txbxContent>
                    <w:p w:rsidR="00DB1734" w:rsidP="00C07318" w:rsidRDefault="00DB1734" w14:paraId="20801AE1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>いいえ いいえ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014208" behindDoc="0" locked="0" layoutInCell="1" allowOverlap="1" wp14:editId="658A69F2" wp14:anchorId="13DECDD0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331" name="Rectangle 633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61CA5CE7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31" style="position:absolute;margin-left:210pt;margin-top:11pt;width:79pt;height:60pt;z-index:258014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22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" w14:anchorId="13DECDD0">
                <v:textbox inset="2.16pt,1.44pt,0,1.44pt">
                  <w:txbxContent>
                    <w:p w:rsidR="00DB1734" w:rsidP="00C07318" w:rsidRDefault="00DB1734" w14:paraId="61CA5CE7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015232" behindDoc="0" locked="0" layoutInCell="1" allowOverlap="1" wp14:editId="0B1862E5" wp14:anchorId="0A0F6167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332" name="Rectangle 633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5AF1435A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32" style="position:absolute;margin-left:210pt;margin-top:11pt;width:79pt;height:60pt;z-index:258015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22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" w14:anchorId="0A0F6167">
                <v:textbox inset="2.16pt,1.44pt,0,1.44pt">
                  <w:txbxContent>
                    <w:p w:rsidR="00DB1734" w:rsidP="00C07318" w:rsidRDefault="00DB1734" w14:paraId="5AF1435A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016256" behindDoc="0" locked="0" layoutInCell="1" allowOverlap="1" wp14:editId="4A9F744D" wp14:anchorId="4196A0B1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333" name="Rectangle 633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60A2E3B2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33" style="position:absolute;margin-left:210pt;margin-top:11pt;width:79pt;height:60pt;z-index:258016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22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" w14:anchorId="4196A0B1">
                <v:textbox inset="2.16pt,1.44pt,0,1.44pt">
                  <w:txbxContent>
                    <w:p w:rsidR="00DB1734" w:rsidP="00C07318" w:rsidRDefault="00DB1734" w14:paraId="60A2E3B2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017280" behindDoc="0" locked="0" layoutInCell="1" allowOverlap="1" wp14:editId="6E11626A" wp14:anchorId="623D8B2F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334" name="Rectangle 633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591F5E64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34" style="position:absolute;margin-left:210pt;margin-top:11pt;width:79pt;height:60pt;z-index:258017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23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" w14:anchorId="623D8B2F">
                <v:textbox inset="2.16pt,1.44pt,0,1.44pt">
                  <w:txbxContent>
                    <w:p w:rsidR="00DB1734" w:rsidP="00C07318" w:rsidRDefault="00DB1734" w14:paraId="591F5E64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018304" behindDoc="0" locked="0" layoutInCell="1" allowOverlap="1" wp14:editId="18557BF1" wp14:anchorId="2BF95C45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335" name="Rectangle 633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5AF2042B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35" style="position:absolute;margin-left:210pt;margin-top:11pt;width:79pt;height:60pt;z-index:258018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23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" w14:anchorId="2BF95C45">
                <v:textbox inset="2.16pt,1.44pt,0,1.44pt">
                  <w:txbxContent>
                    <w:p w:rsidR="00DB1734" w:rsidP="00C07318" w:rsidRDefault="00DB1734" w14:paraId="5AF2042B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019328" behindDoc="0" locked="0" layoutInCell="1" allowOverlap="1" wp14:editId="35F60724" wp14:anchorId="22807ADC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336" name="Rectangle 633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638BB1E0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36" style="position:absolute;margin-left:210pt;margin-top:11pt;width:79pt;height:60pt;z-index:258019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23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" w14:anchorId="22807ADC">
                <v:textbox inset="2.16pt,1.44pt,0,1.44pt">
                  <w:txbxContent>
                    <w:p w:rsidR="00DB1734" w:rsidP="00C07318" w:rsidRDefault="00DB1734" w14:paraId="638BB1E0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020352" behindDoc="0" locked="0" layoutInCell="1" allowOverlap="1" wp14:editId="5CE895BF" wp14:anchorId="3A7CB2EA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337" name="Rectangle 633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3C6D76C5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37" style="position:absolute;margin-left:210pt;margin-top:11pt;width:79pt;height:60pt;z-index:258020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23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" w14:anchorId="3A7CB2EA">
                <v:textbox inset="2.16pt,1.44pt,0,1.44pt">
                  <w:txbxContent>
                    <w:p w:rsidR="00DB1734" w:rsidP="00C07318" w:rsidRDefault="00DB1734" w14:paraId="3C6D76C5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021376" behindDoc="0" locked="0" layoutInCell="1" allowOverlap="1" wp14:editId="748996F0" wp14:anchorId="61C598F3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6338" name="Rectangle 633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0C1E44CA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38" style="position:absolute;margin-left:210pt;margin-top:11pt;width:79pt;height:48pt;z-index:258021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23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" w14:anchorId="61C598F3">
                <v:textbox inset="2.16pt,1.44pt,0,1.44pt">
                  <w:txbxContent>
                    <w:p w:rsidR="00DB1734" w:rsidP="00C07318" w:rsidRDefault="00DB1734" w14:paraId="0C1E44CA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022400" behindDoc="0" locked="0" layoutInCell="1" allowOverlap="1" wp14:editId="3D433B49" wp14:anchorId="5D706E45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6339" name="Rectangle 633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70FBF7D3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39" style="position:absolute;margin-left:210pt;margin-top:11pt;width:79pt;height:48pt;z-index:258022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23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" w14:anchorId="5D706E45">
                <v:textbox inset="2.16pt,1.44pt,0,1.44pt">
                  <w:txbxContent>
                    <w:p w:rsidR="00DB1734" w:rsidP="00C07318" w:rsidRDefault="00DB1734" w14:paraId="70FBF7D3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023424" behindDoc="0" locked="0" layoutInCell="1" allowOverlap="1" wp14:editId="3D2FE34A" wp14:anchorId="574640C6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6340" name="Rectangle 634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1ECD5DB2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40" style="position:absolute;margin-left:210pt;margin-top:11pt;width:79pt;height:48pt;z-index:258023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23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" w14:anchorId="574640C6">
                <v:textbox inset="2.16pt,1.44pt,0,1.44pt">
                  <w:txbxContent>
                    <w:p w:rsidR="00DB1734" w:rsidP="00C07318" w:rsidRDefault="00DB1734" w14:paraId="1ECD5DB2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024448" behindDoc="0" locked="0" layoutInCell="1" allowOverlap="1" wp14:editId="44B33E79" wp14:anchorId="712F7548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6341" name="Rectangle 634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031F1DE1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41" style="position:absolute;margin-left:210pt;margin-top:11pt;width:79pt;height:48pt;z-index:258024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23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" w14:anchorId="712F7548">
                <v:textbox inset="2.16pt,1.44pt,0,1.44pt">
                  <w:txbxContent>
                    <w:p w:rsidR="00DB1734" w:rsidP="00C07318" w:rsidRDefault="00DB1734" w14:paraId="031F1DE1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025472" behindDoc="0" locked="0" layoutInCell="1" allowOverlap="1" wp14:editId="13955ECA" wp14:anchorId="2B70706A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6342" name="Rectangle 634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6EAA8824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42" style="position:absolute;margin-left:210pt;margin-top:11pt;width:79pt;height:48pt;z-index:258025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23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" w14:anchorId="2B70706A">
                <v:textbox inset="2.16pt,1.44pt,0,1.44pt">
                  <w:txbxContent>
                    <w:p w:rsidR="00DB1734" w:rsidP="00C07318" w:rsidRDefault="00DB1734" w14:paraId="6EAA8824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026496" behindDoc="0" locked="0" layoutInCell="1" allowOverlap="1" wp14:editId="22C2758B" wp14:anchorId="64621B69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6343" name="Rectangle 634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6E395317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43" style="position:absolute;margin-left:210pt;margin-top:11pt;width:79pt;height:48pt;z-index:258026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23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" w14:anchorId="64621B69">
                <v:textbox inset="2.16pt,1.44pt,0,1.44pt">
                  <w:txbxContent>
                    <w:p w:rsidR="00DB1734" w:rsidP="00C07318" w:rsidRDefault="00DB1734" w14:paraId="6E395317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027520" behindDoc="0" locked="0" layoutInCell="1" allowOverlap="1" wp14:editId="1BD14C93" wp14:anchorId="19242CA4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6344" name="Rectangle 634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29654ABD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44" style="position:absolute;margin-left:210pt;margin-top:11pt;width:79pt;height:48pt;z-index:258027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24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" w14:anchorId="19242CA4">
                <v:textbox inset="2.16pt,1.44pt,0,1.44pt">
                  <w:txbxContent>
                    <w:p w:rsidR="00DB1734" w:rsidP="00C07318" w:rsidRDefault="00DB1734" w14:paraId="29654ABD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028544" behindDoc="0" locked="0" layoutInCell="1" allowOverlap="1" wp14:editId="2E0410FB" wp14:anchorId="47735155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6345" name="Rectangle 634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101460B9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45" style="position:absolute;margin-left:210pt;margin-top:11pt;width:79pt;height:48pt;z-index:258028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24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" w14:anchorId="47735155">
                <v:textbox inset="2.16pt,1.44pt,0,1.44pt">
                  <w:txbxContent>
                    <w:p w:rsidR="00DB1734" w:rsidP="00C07318" w:rsidRDefault="00DB1734" w14:paraId="101460B9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029568" behindDoc="0" locked="0" layoutInCell="1" allowOverlap="1" wp14:editId="0AB186FE" wp14:anchorId="6D0C449F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6346" name="Rectangle 634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45A37164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46" style="position:absolute;margin-left:210pt;margin-top:11pt;width:79pt;height:48pt;z-index:258029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24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" w14:anchorId="6D0C449F">
                <v:textbox inset="2.16pt,1.44pt,0,1.44pt">
                  <w:txbxContent>
                    <w:p w:rsidR="00DB1734" w:rsidP="00C07318" w:rsidRDefault="00DB1734" w14:paraId="45A37164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030592" behindDoc="0" locked="0" layoutInCell="1" allowOverlap="1" wp14:editId="775507F8" wp14:anchorId="5794823B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6347" name="Rectangle 634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3BC34528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47" style="position:absolute;margin-left:210pt;margin-top:11pt;width:79pt;height:48pt;z-index:258030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24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" w14:anchorId="5794823B">
                <v:textbox inset="2.16pt,1.44pt,0,1.44pt">
                  <w:txbxContent>
                    <w:p w:rsidR="00DB1734" w:rsidP="00C07318" w:rsidRDefault="00DB1734" w14:paraId="3BC34528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031616" behindDoc="0" locked="0" layoutInCell="1" allowOverlap="1" wp14:editId="1BC66109" wp14:anchorId="141F9C93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6348" name="Rectangle 634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4E56F268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48" style="position:absolute;margin-left:210pt;margin-top:11pt;width:79pt;height:48pt;z-index:258031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24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" w14:anchorId="141F9C93">
                <v:textbox inset="2.16pt,1.44pt,0,1.44pt">
                  <w:txbxContent>
                    <w:p w:rsidR="00DB1734" w:rsidP="00C07318" w:rsidRDefault="00DB1734" w14:paraId="4E56F268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032640" behindDoc="0" locked="0" layoutInCell="1" allowOverlap="1" wp14:editId="2BFA2D10" wp14:anchorId="24856180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6349" name="Rectangle 634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6FDAE3AB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49" style="position:absolute;margin-left:210pt;margin-top:11pt;width:79pt;height:48pt;z-index:258032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24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" w14:anchorId="24856180">
                <v:textbox inset="2.16pt,1.44pt,0,1.44pt">
                  <w:txbxContent>
                    <w:p w:rsidR="00DB1734" w:rsidP="00C07318" w:rsidRDefault="00DB1734" w14:paraId="6FDAE3AB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033664" behindDoc="0" locked="0" layoutInCell="1" allowOverlap="1" wp14:editId="0051349D" wp14:anchorId="379F962E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6350" name="Rectangle 635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7DD31735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50" style="position:absolute;margin-left:210pt;margin-top:11pt;width:79pt;height:48pt;z-index:258033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24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" w14:anchorId="379F962E">
                <v:textbox inset="2.16pt,1.44pt,0,1.44pt">
                  <w:txbxContent>
                    <w:p w:rsidR="00DB1734" w:rsidP="00C07318" w:rsidRDefault="00DB1734" w14:paraId="7DD31735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034688" behindDoc="0" locked="0" layoutInCell="1" allowOverlap="1" wp14:editId="545C582C" wp14:anchorId="465C0C9A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6351" name="Rectangle 635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5604BB2F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51" style="position:absolute;margin-left:210pt;margin-top:11pt;width:79pt;height:48pt;z-index:258034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24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" w14:anchorId="465C0C9A">
                <v:textbox inset="2.16pt,1.44pt,0,1.44pt">
                  <w:txbxContent>
                    <w:p w:rsidR="00DB1734" w:rsidP="00C07318" w:rsidRDefault="00DB1734" w14:paraId="5604BB2F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035712" behindDoc="0" locked="0" layoutInCell="1" allowOverlap="1" wp14:editId="65B232DD" wp14:anchorId="75AF6B3E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6352" name="Rectangle 635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71D6ABE0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52" style="position:absolute;margin-left:210pt;margin-top:11pt;width:79pt;height:48pt;z-index:258035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24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" w14:anchorId="75AF6B3E">
                <v:textbox inset="2.16pt,1.44pt,0,1.44pt">
                  <w:txbxContent>
                    <w:p w:rsidR="00DB1734" w:rsidP="00C07318" w:rsidRDefault="00DB1734" w14:paraId="71D6ABE0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036736" behindDoc="0" locked="0" layoutInCell="1" allowOverlap="1" wp14:editId="08DCF873" wp14:anchorId="0056468B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6353" name="Rectangle 635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564DDBB9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53" style="position:absolute;margin-left:210pt;margin-top:11pt;width:79pt;height:48pt;z-index:258036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24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" w14:anchorId="0056468B">
                <v:textbox inset="2.16pt,1.44pt,0,1.44pt">
                  <w:txbxContent>
                    <w:p w:rsidR="00DB1734" w:rsidP="00C07318" w:rsidRDefault="00DB1734" w14:paraId="564DDBB9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037760" behindDoc="0" locked="0" layoutInCell="1" allowOverlap="1" wp14:editId="05C53726" wp14:anchorId="2033FEDD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6354" name="Rectangle 635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228A8B3B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54" style="position:absolute;margin-left:210pt;margin-top:11pt;width:79pt;height:48pt;z-index:258037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25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" w14:anchorId="2033FEDD">
                <v:textbox inset="2.16pt,1.44pt,0,1.44pt">
                  <w:txbxContent>
                    <w:p w:rsidR="00DB1734" w:rsidP="00C07318" w:rsidRDefault="00DB1734" w14:paraId="228A8B3B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038784" behindDoc="0" locked="0" layoutInCell="1" allowOverlap="1" wp14:editId="59130AEA" wp14:anchorId="79E17359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6355" name="Rectangle 635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42ED49E9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55" style="position:absolute;margin-left:210pt;margin-top:11pt;width:79pt;height:48pt;z-index:258038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25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" w14:anchorId="79E17359">
                <v:textbox inset="2.16pt,1.44pt,0,1.44pt">
                  <w:txbxContent>
                    <w:p w:rsidR="00DB1734" w:rsidP="00C07318" w:rsidRDefault="00DB1734" w14:paraId="42ED49E9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039808" behindDoc="0" locked="0" layoutInCell="1" allowOverlap="1" wp14:editId="0D86686B" wp14:anchorId="4A9692B1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6356" name="Rectangle 635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422729DA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56" style="position:absolute;margin-left:210pt;margin-top:11pt;width:79pt;height:48pt;z-index:258039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25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" w14:anchorId="4A9692B1">
                <v:textbox inset="2.16pt,1.44pt,0,1.44pt">
                  <w:txbxContent>
                    <w:p w:rsidR="00DB1734" w:rsidP="00C07318" w:rsidRDefault="00DB1734" w14:paraId="422729DA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040832" behindDoc="0" locked="0" layoutInCell="1" allowOverlap="1" wp14:editId="2D42F3A8" wp14:anchorId="78609BB9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6357" name="Rectangle 635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2D738BC7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57" style="position:absolute;margin-left:210pt;margin-top:11pt;width:79pt;height:48pt;z-index:258040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25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" w14:anchorId="78609BB9">
                <v:textbox inset="2.16pt,1.44pt,0,1.44pt">
                  <w:txbxContent>
                    <w:p w:rsidR="00DB1734" w:rsidP="00C07318" w:rsidRDefault="00DB1734" w14:paraId="2D738BC7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041856" behindDoc="0" locked="0" layoutInCell="1" allowOverlap="1" wp14:editId="5DD7D857" wp14:anchorId="7C8A39C9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6358" name="Rectangle 635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0194077A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58" style="position:absolute;margin-left:210pt;margin-top:11pt;width:79pt;height:48pt;z-index:258041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25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" w14:anchorId="7C8A39C9">
                <v:textbox inset="2.16pt,1.44pt,0,1.44pt">
                  <w:txbxContent>
                    <w:p w:rsidR="00DB1734" w:rsidP="00C07318" w:rsidRDefault="00DB1734" w14:paraId="0194077A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042880" behindDoc="0" locked="0" layoutInCell="1" allowOverlap="1" wp14:editId="00A5C25C" wp14:anchorId="3C93796B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359" name="Rectangle 635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4C5865B3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 xml:space="preserve">いいえ いいえ 不明 いいえ 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59" style="position:absolute;margin-left:210pt;margin-top:11pt;width:79pt;height:60pt;z-index:258042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25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" w14:anchorId="3C93796B">
                <v:textbox inset="2.16pt,1.44pt,0,1.44pt">
                  <w:txbxContent>
                    <w:p w:rsidR="00DB1734" w:rsidP="00C07318" w:rsidRDefault="00DB1734" w14:paraId="4C5865B3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 xml:space="preserve">いいえ いいえ 不明 いいえ 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043904" behindDoc="0" locked="0" layoutInCell="1" allowOverlap="1" wp14:editId="02B265F0" wp14:anchorId="721DF7A5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360" name="Rectangle 636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6A1F3A8B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>いいえ 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60" style="position:absolute;margin-left:210pt;margin-top:11pt;width:79pt;height:60pt;z-index:258043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25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" w14:anchorId="721DF7A5">
                <v:textbox inset="2.16pt,1.44pt,0,1.44pt">
                  <w:txbxContent>
                    <w:p w:rsidR="00DB1734" w:rsidP="00C07318" w:rsidRDefault="00DB1734" w14:paraId="6A1F3A8B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>いいえ いいえ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044928" behindDoc="0" locked="0" layoutInCell="1" allowOverlap="1" wp14:editId="63EE8C34" wp14:anchorId="10FD63E9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361" name="Rectangle 636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1EA85C16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61" style="position:absolute;margin-left:210pt;margin-top:11pt;width:79pt;height:60pt;z-index:258044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25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" w14:anchorId="10FD63E9">
                <v:textbox inset="2.16pt,1.44pt,0,1.44pt">
                  <w:txbxContent>
                    <w:p w:rsidR="00DB1734" w:rsidP="00C07318" w:rsidRDefault="00DB1734" w14:paraId="1EA85C16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045952" behindDoc="0" locked="0" layoutInCell="1" allowOverlap="1" wp14:editId="0E17C486" wp14:anchorId="51859E53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6362" name="Rectangle 636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53FB5436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62" style="position:absolute;margin-left:210pt;margin-top:11pt;width:79pt;height:48pt;z-index:258045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25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" w14:anchorId="51859E53">
                <v:textbox inset="2.16pt,1.44pt,0,1.44pt">
                  <w:txbxContent>
                    <w:p w:rsidR="00DB1734" w:rsidP="00C07318" w:rsidRDefault="00DB1734" w14:paraId="53FB5436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046976" behindDoc="0" locked="0" layoutInCell="1" allowOverlap="1" wp14:editId="2F3B9759" wp14:anchorId="40DB1183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6363" name="Rectangle 636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36E45AA9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63" style="position:absolute;margin-left:210pt;margin-top:11pt;width:79pt;height:48pt;z-index:258046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25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" w14:anchorId="40DB1183">
                <v:textbox inset="2.16pt,1.44pt,0,1.44pt">
                  <w:txbxContent>
                    <w:p w:rsidR="00DB1734" w:rsidP="00C07318" w:rsidRDefault="00DB1734" w14:paraId="36E45AA9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048000" behindDoc="0" locked="0" layoutInCell="1" allowOverlap="1" wp14:editId="1060B22C" wp14:anchorId="1C29F31F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6364" name="Rectangle 636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75DAEF6F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64" style="position:absolute;margin-left:210pt;margin-top:11pt;width:79pt;height:48pt;z-index:258048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26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" w14:anchorId="1C29F31F">
                <v:textbox inset="2.16pt,1.44pt,0,1.44pt">
                  <w:txbxContent>
                    <w:p w:rsidR="00DB1734" w:rsidP="00C07318" w:rsidRDefault="00DB1734" w14:paraId="75DAEF6F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049024" behindDoc="0" locked="0" layoutInCell="1" allowOverlap="1" wp14:editId="5E4D425F" wp14:anchorId="68A00784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365" name="Rectangle 636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579A0A2B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65" style="position:absolute;margin-left:210pt;margin-top:11pt;width:79pt;height:60pt;z-index:258049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26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" w14:anchorId="68A00784">
                <v:textbox inset="2.16pt,1.44pt,0,1.44pt">
                  <w:txbxContent>
                    <w:p w:rsidR="00DB1734" w:rsidP="00C07318" w:rsidRDefault="00DB1734" w14:paraId="579A0A2B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050048" behindDoc="0" locked="0" layoutInCell="1" allowOverlap="1" wp14:editId="4C2AB7C5" wp14:anchorId="54F8142C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366" name="Rectangle 636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46880EAD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66" style="position:absolute;margin-left:210pt;margin-top:11pt;width:79pt;height:60pt;z-index:258050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26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" w14:anchorId="54F8142C">
                <v:textbox inset="2.16pt,1.44pt,0,1.44pt">
                  <w:txbxContent>
                    <w:p w:rsidR="00DB1734" w:rsidP="00C07318" w:rsidRDefault="00DB1734" w14:paraId="46880EAD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7906688" behindDoc="0" locked="0" layoutInCell="1" allowOverlap="1" wp14:editId="262DD7B3" wp14:anchorId="1DD8EDF7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6367" name="Rectangle 636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7E965FEF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67" style="position:absolute;margin-left:104pt;margin-top:-1pt;width:79pt;height:48pt;z-index:257906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26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" w14:anchorId="1DD8EDF7">
                <v:textbox inset="2.16pt,1.44pt,0,1.44pt">
                  <w:txbxContent>
                    <w:p w:rsidR="00DB1734" w:rsidP="00C07318" w:rsidRDefault="00DB1734" w14:paraId="7E965FEF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7907712" behindDoc="0" locked="0" layoutInCell="1" allowOverlap="1" wp14:editId="1690848E" wp14:anchorId="47B8C5FE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6368" name="Rectangle 636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03906777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68" style="position:absolute;margin-left:104pt;margin-top:-1pt;width:79pt;height:48pt;z-index:257907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26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" w14:anchorId="47B8C5FE">
                <v:textbox inset="2.16pt,1.44pt,0,1.44pt">
                  <w:txbxContent>
                    <w:p w:rsidR="00DB1734" w:rsidP="00C07318" w:rsidRDefault="00DB1734" w14:paraId="03906777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7908736" behindDoc="0" locked="0" layoutInCell="1" allowOverlap="1" wp14:editId="6A74BDDD" wp14:anchorId="413A08EA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6369" name="Rectangle 636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418A3984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69" style="position:absolute;margin-left:104pt;margin-top:-1pt;width:79pt;height:48pt;z-index:257908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26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" w14:anchorId="413A08EA">
                <v:textbox inset="2.16pt,1.44pt,0,1.44pt">
                  <w:txbxContent>
                    <w:p w:rsidR="00DB1734" w:rsidP="00C07318" w:rsidRDefault="00DB1734" w14:paraId="418A3984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7909760" behindDoc="0" locked="0" layoutInCell="1" allowOverlap="1" wp14:editId="1B1B7CDF" wp14:anchorId="1BA4C4B8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6370" name="Rectangle 637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58564698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70" style="position:absolute;margin-left:104pt;margin-top:-1pt;width:79pt;height:48pt;z-index:257909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26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" w14:anchorId="1BA4C4B8">
                <v:textbox inset="2.16pt,1.44pt,0,1.44pt">
                  <w:txbxContent>
                    <w:p w:rsidR="00DB1734" w:rsidP="00C07318" w:rsidRDefault="00DB1734" w14:paraId="58564698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7910784" behindDoc="0" locked="0" layoutInCell="1" allowOverlap="1" wp14:editId="6A3E3189" wp14:anchorId="08922911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6371" name="Rectangle 637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0C50D616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71" style="position:absolute;margin-left:104pt;margin-top:-1pt;width:79pt;height:48pt;z-index:257910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26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" w14:anchorId="08922911">
                <v:textbox inset="2.16pt,1.44pt,0,1.44pt">
                  <w:txbxContent>
                    <w:p w:rsidR="00DB1734" w:rsidP="00C07318" w:rsidRDefault="00DB1734" w14:paraId="0C50D616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7911808" behindDoc="0" locked="0" layoutInCell="1" allowOverlap="1" wp14:editId="5496C430" wp14:anchorId="6EFF5618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6372" name="Rectangle 637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51C8D294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72" style="position:absolute;margin-left:104pt;margin-top:-1pt;width:79pt;height:48pt;z-index:257911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26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" w14:anchorId="6EFF5618">
                <v:textbox inset="2.16pt,1.44pt,0,1.44pt">
                  <w:txbxContent>
                    <w:p w:rsidR="00DB1734" w:rsidP="00C07318" w:rsidRDefault="00DB1734" w14:paraId="51C8D294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7912832" behindDoc="0" locked="0" layoutInCell="1" allowOverlap="1" wp14:editId="6242FF60" wp14:anchorId="36F14DD0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6373" name="Rectangle 637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538B72D6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73" style="position:absolute;margin-left:104pt;margin-top:-1pt;width:79pt;height:48pt;z-index:257912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26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" w14:anchorId="36F14DD0">
                <v:textbox inset="2.16pt,1.44pt,0,1.44pt">
                  <w:txbxContent>
                    <w:p w:rsidR="00DB1734" w:rsidP="00C07318" w:rsidRDefault="00DB1734" w14:paraId="538B72D6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7913856" behindDoc="0" locked="0" layoutInCell="1" allowOverlap="1" wp14:editId="5DACB752" wp14:anchorId="3F4BE569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6374" name="Rectangle 637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42C2DB59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74" style="position:absolute;margin-left:104pt;margin-top:-1pt;width:79pt;height:48pt;z-index:257913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27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" w14:anchorId="3F4BE569">
                <v:textbox inset="2.16pt,1.44pt,0,1.44pt">
                  <w:txbxContent>
                    <w:p w:rsidR="00DB1734" w:rsidP="00C07318" w:rsidRDefault="00DB1734" w14:paraId="42C2DB59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7914880" behindDoc="0" locked="0" layoutInCell="1" allowOverlap="1" wp14:editId="4BEC6196" wp14:anchorId="4601BE3F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6375" name="Rectangle 637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01C893A5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75" style="position:absolute;margin-left:104pt;margin-top:-1pt;width:79pt;height:48pt;z-index:257914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27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" w14:anchorId="4601BE3F">
                <v:textbox inset="2.16pt,1.44pt,0,1.44pt">
                  <w:txbxContent>
                    <w:p w:rsidR="00DB1734" w:rsidP="00C07318" w:rsidRDefault="00DB1734" w14:paraId="01C893A5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7915904" behindDoc="0" locked="0" layoutInCell="1" allowOverlap="1" wp14:editId="32A25250" wp14:anchorId="46688425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6376" name="Rectangle 637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2CAF6C84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76" style="position:absolute;margin-left:104pt;margin-top:-1pt;width:79pt;height:48pt;z-index:257915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27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" w14:anchorId="46688425">
                <v:textbox inset="2.16pt,1.44pt,0,1.44pt">
                  <w:txbxContent>
                    <w:p w:rsidR="00DB1734" w:rsidP="00C07318" w:rsidRDefault="00DB1734" w14:paraId="2CAF6C84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7916928" behindDoc="0" locked="0" layoutInCell="1" allowOverlap="1" wp14:editId="685A5692" wp14:anchorId="183C9CDC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6377" name="Rectangle 637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75BA401C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77" style="position:absolute;margin-left:104pt;margin-top:-1pt;width:79pt;height:48pt;z-index:257916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27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" w14:anchorId="183C9CDC">
                <v:textbox inset="2.16pt,1.44pt,0,1.44pt">
                  <w:txbxContent>
                    <w:p w:rsidR="00DB1734" w:rsidP="00C07318" w:rsidRDefault="00DB1734" w14:paraId="75BA401C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7917952" behindDoc="0" locked="0" layoutInCell="1" allowOverlap="1" wp14:editId="6D5CED29" wp14:anchorId="6CB81726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6378" name="Rectangle 637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2EDAF7B2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78" style="position:absolute;margin-left:104pt;margin-top:-1pt;width:79pt;height:48pt;z-index:257917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27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" w14:anchorId="6CB81726">
                <v:textbox inset="2.16pt,1.44pt,0,1.44pt">
                  <w:txbxContent>
                    <w:p w:rsidR="00DB1734" w:rsidP="00C07318" w:rsidRDefault="00DB1734" w14:paraId="2EDAF7B2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7918976" behindDoc="0" locked="0" layoutInCell="1" allowOverlap="1" wp14:editId="121C31BB" wp14:anchorId="21032E84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6379" name="Rectangle 637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0D99123A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79" style="position:absolute;margin-left:104pt;margin-top:-1pt;width:79pt;height:48pt;z-index:257918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27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" w14:anchorId="21032E84">
                <v:textbox inset="2.16pt,1.44pt,0,1.44pt">
                  <w:txbxContent>
                    <w:p w:rsidR="00DB1734" w:rsidP="00C07318" w:rsidRDefault="00DB1734" w14:paraId="0D99123A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7920000" behindDoc="0" locked="0" layoutInCell="1" allowOverlap="1" wp14:editId="1EA139CE" wp14:anchorId="5EAC9A1D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6380" name="Rectangle 638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3AE231EC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80" style="position:absolute;margin-left:104pt;margin-top:-1pt;width:79pt;height:48pt;z-index:257920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27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" w14:anchorId="5EAC9A1D">
                <v:textbox inset="2.16pt,1.44pt,0,1.44pt">
                  <w:txbxContent>
                    <w:p w:rsidR="00DB1734" w:rsidP="00C07318" w:rsidRDefault="00DB1734" w14:paraId="3AE231EC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7921024" behindDoc="0" locked="0" layoutInCell="1" allowOverlap="1" wp14:editId="107F48FB" wp14:anchorId="2A336390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6381" name="Rectangle 638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6B45FC34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81" style="position:absolute;margin-left:104pt;margin-top:-1pt;width:79pt;height:48pt;z-index:257921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27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" w14:anchorId="2A336390">
                <v:textbox inset="2.16pt,1.44pt,0,1.44pt">
                  <w:txbxContent>
                    <w:p w:rsidR="00DB1734" w:rsidP="00C07318" w:rsidRDefault="00DB1734" w14:paraId="6B45FC34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7922048" behindDoc="0" locked="0" layoutInCell="1" allowOverlap="1" wp14:editId="1B363C9C" wp14:anchorId="7E1F8B76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6382" name="Rectangle 638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6E3282BF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82" style="position:absolute;margin-left:104pt;margin-top:-1pt;width:79pt;height:48pt;z-index:257922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27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" w14:anchorId="7E1F8B76">
                <v:textbox inset="2.16pt,1.44pt,0,1.44pt">
                  <w:txbxContent>
                    <w:p w:rsidR="00DB1734" w:rsidP="00C07318" w:rsidRDefault="00DB1734" w14:paraId="6E3282BF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7923072" behindDoc="0" locked="0" layoutInCell="1" allowOverlap="1" wp14:editId="7E2F21AA" wp14:anchorId="0ABFE133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6383" name="Rectangle 638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70E670FC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83" style="position:absolute;margin-left:104pt;margin-top:-1pt;width:79pt;height:48pt;z-index:257923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27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" w14:anchorId="0ABFE133">
                <v:textbox inset="2.16pt,1.44pt,0,1.44pt">
                  <w:txbxContent>
                    <w:p w:rsidR="00DB1734" w:rsidP="00C07318" w:rsidRDefault="00DB1734" w14:paraId="70E670FC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7924096" behindDoc="0" locked="0" layoutInCell="1" allowOverlap="1" wp14:editId="2888AF42" wp14:anchorId="712B632D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6384" name="Rectangle 638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588C9CB4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84" style="position:absolute;margin-left:104pt;margin-top:-1pt;width:79pt;height:48pt;z-index:257924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28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" w14:anchorId="712B632D">
                <v:textbox inset="2.16pt,1.44pt,0,1.44pt">
                  <w:txbxContent>
                    <w:p w:rsidR="00DB1734" w:rsidP="00C07318" w:rsidRDefault="00DB1734" w14:paraId="588C9CB4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7925120" behindDoc="0" locked="0" layoutInCell="1" allowOverlap="1" wp14:editId="1D4F52A3" wp14:anchorId="1EB83ED6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6385" name="Rectangle 638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1DA252E4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85" style="position:absolute;margin-left:104pt;margin-top:-1pt;width:79pt;height:48pt;z-index:257925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28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" w14:anchorId="1EB83ED6">
                <v:textbox inset="2.16pt,1.44pt,0,1.44pt">
                  <w:txbxContent>
                    <w:p w:rsidR="00DB1734" w:rsidP="00C07318" w:rsidRDefault="00DB1734" w14:paraId="1DA252E4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7926144" behindDoc="0" locked="0" layoutInCell="1" allowOverlap="1" wp14:editId="3FA1E705" wp14:anchorId="07220837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6386" name="Rectangle 638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394BE74B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86" style="position:absolute;margin-left:104pt;margin-top:-1pt;width:79pt;height:48pt;z-index:257926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28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" w14:anchorId="07220837">
                <v:textbox inset="2.16pt,1.44pt,0,1.44pt">
                  <w:txbxContent>
                    <w:p w:rsidR="00DB1734" w:rsidP="00C07318" w:rsidRDefault="00DB1734" w14:paraId="394BE74B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7927168" behindDoc="0" locked="0" layoutInCell="1" allowOverlap="1" wp14:editId="488788F2" wp14:anchorId="412877C5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6387" name="Rectangle 638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63D6E940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87" style="position:absolute;margin-left:104pt;margin-top:-1pt;width:79pt;height:48pt;z-index:257927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28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" w14:anchorId="412877C5">
                <v:textbox inset="2.16pt,1.44pt,0,1.44pt">
                  <w:txbxContent>
                    <w:p w:rsidR="00DB1734" w:rsidP="00C07318" w:rsidRDefault="00DB1734" w14:paraId="63D6E940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7928192" behindDoc="0" locked="0" layoutInCell="1" allowOverlap="1" wp14:editId="42CD3001" wp14:anchorId="129D9797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6388" name="Rectangle 638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2F2EDA74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88" style="position:absolute;margin-left:104pt;margin-top:-1pt;width:79pt;height:48pt;z-index:257928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28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" w14:anchorId="129D9797">
                <v:textbox inset="2.16pt,1.44pt,0,1.44pt">
                  <w:txbxContent>
                    <w:p w:rsidR="00DB1734" w:rsidP="00C07318" w:rsidRDefault="00DB1734" w14:paraId="2F2EDA74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7929216" behindDoc="0" locked="0" layoutInCell="1" allowOverlap="1" wp14:editId="1EC530A1" wp14:anchorId="54B78063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6389" name="Rectangle 638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3B578019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89" style="position:absolute;margin-left:104pt;margin-top:-1pt;width:79pt;height:48pt;z-index:257929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28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" w14:anchorId="54B78063">
                <v:textbox inset="2.16pt,1.44pt,0,1.44pt">
                  <w:txbxContent>
                    <w:p w:rsidR="00DB1734" w:rsidP="00C07318" w:rsidRDefault="00DB1734" w14:paraId="3B578019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7930240" behindDoc="0" locked="0" layoutInCell="1" allowOverlap="1" wp14:editId="00AAB86B" wp14:anchorId="0DE76217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6390" name="Rectangle 639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155A45AC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90" style="position:absolute;margin-left:104pt;margin-top:-1pt;width:79pt;height:48pt;z-index:257930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28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" w14:anchorId="0DE76217">
                <v:textbox inset="2.16pt,1.44pt,0,1.44pt">
                  <w:txbxContent>
                    <w:p w:rsidR="00DB1734" w:rsidP="00C07318" w:rsidRDefault="00DB1734" w14:paraId="155A45AC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051072" behindDoc="0" locked="0" layoutInCell="1" allowOverlap="1" wp14:editId="0F3578F1" wp14:anchorId="30718CDB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977900" cy="2057400"/>
                <wp:effectExtent l="0" t="0" r="0" b="0"/>
                <wp:wrapNone/>
                <wp:docPr id="6391" name="Rectangle 639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3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12AAC8C4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91" style="position:absolute;margin-left:104pt;margin-top:11pt;width:77pt;height:162pt;z-index:258051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28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" w14:anchorId="30718CDB">
                <v:textbox inset="2.16pt,1.44pt,0,1.44pt">
                  <w:txbxContent>
                    <w:p w:rsidR="00DB1734" w:rsidP="00C07318" w:rsidRDefault="00DB1734" w14:paraId="12AAC8C4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052096" behindDoc="0" locked="0" layoutInCell="1" allowOverlap="1" wp14:editId="2D8F9136" wp14:anchorId="116D6A31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392" name="Rectangle 639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2E812F62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92" style="position:absolute;margin-left:104pt;margin-top:11pt;width:79pt;height:162pt;z-index:258052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28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" w14:anchorId="116D6A31">
                <v:textbox inset="2.16pt,1.44pt,0,1.44pt">
                  <w:txbxContent>
                    <w:p w:rsidR="00DB1734" w:rsidP="00C07318" w:rsidRDefault="00DB1734" w14:paraId="2E812F62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053120" behindDoc="0" locked="0" layoutInCell="1" allowOverlap="1" wp14:editId="7F419BE0" wp14:anchorId="77C297AC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977900" cy="2057400"/>
                <wp:effectExtent l="0" t="0" r="0" b="0"/>
                <wp:wrapNone/>
                <wp:docPr id="6393" name="Rectangle 639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3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7D30FCC1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 xml:space="preserve"> 不明 いいえ 不明 いいえ 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93" style="position:absolute;margin-left:104pt;margin-top:11pt;width:77pt;height:162pt;z-index:258053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28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" w14:anchorId="77C297AC">
                <v:textbox inset="2.16pt,1.44pt,0,1.44pt">
                  <w:txbxContent>
                    <w:p w:rsidR="00DB1734" w:rsidP="00C07318" w:rsidRDefault="00DB1734" w14:paraId="7D30FCC1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 xml:space="preserve"> 不明 いいえ 不明 いいえ 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054144" behindDoc="0" locked="0" layoutInCell="1" allowOverlap="1" wp14:editId="64BBD18B" wp14:anchorId="1305E8AC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977900" cy="2057400"/>
                <wp:effectExtent l="0" t="0" r="0" b="0"/>
                <wp:wrapNone/>
                <wp:docPr id="6394" name="Rectangle 639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4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2DA3B8BE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94" style="position:absolute;margin-left:104pt;margin-top:11pt;width:77pt;height:162pt;z-index:258054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29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" w14:anchorId="1305E8AC">
                <v:textbox inset="2.16pt,1.44pt,0,1.44pt">
                  <w:txbxContent>
                    <w:p w:rsidR="00DB1734" w:rsidP="00C07318" w:rsidRDefault="00DB1734" w14:paraId="2DA3B8BE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055168" behindDoc="0" locked="0" layoutInCell="1" allowOverlap="1" wp14:editId="29327E48" wp14:anchorId="1462B124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395" name="Rectangle 639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1322C71D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95" style="position:absolute;margin-left:104pt;margin-top:11pt;width:79pt;height:162pt;z-index:258055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29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" w14:anchorId="1462B124">
                <v:textbox inset="2.16pt,1.44pt,0,1.44pt">
                  <w:txbxContent>
                    <w:p w:rsidR="00DB1734" w:rsidP="00C07318" w:rsidRDefault="00DB1734" w14:paraId="1322C71D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056192" behindDoc="0" locked="0" layoutInCell="1" allowOverlap="1" wp14:editId="15169F4A" wp14:anchorId="11235F95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977900" cy="2057400"/>
                <wp:effectExtent l="0" t="0" r="0" b="0"/>
                <wp:wrapNone/>
                <wp:docPr id="6396" name="Rectangle 639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54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250ED674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96" style="position:absolute;margin-left:104pt;margin-top:11pt;width:77pt;height:162pt;z-index:258056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29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" w14:anchorId="11235F95">
                <v:textbox inset="2.16pt,1.44pt,0,1.44pt">
                  <w:txbxContent>
                    <w:p w:rsidR="00DB1734" w:rsidP="00C07318" w:rsidRDefault="00DB1734" w14:paraId="250ED674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057216" behindDoc="0" locked="0" layoutInCell="1" allowOverlap="1" wp14:editId="5D6AF965" wp14:anchorId="1FE98A4A">
                <wp:simplePos x="0" y="0"/>
                <wp:positionH relativeFrom="column">
                  <wp:posOffset>1333500</wp:posOffset>
                </wp:positionH>
                <wp:positionV relativeFrom="paragraph">
                  <wp:posOffset>139700</wp:posOffset>
                </wp:positionV>
                <wp:extent cx="977900" cy="2057400"/>
                <wp:effectExtent l="0" t="0" r="0" b="0"/>
                <wp:wrapNone/>
                <wp:docPr id="6397" name="Rectangle 639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55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2449D543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>不明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97" style="position:absolute;margin-left:105pt;margin-top:11pt;width:77pt;height:162pt;z-index:258057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29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" w14:anchorId="1FE98A4A">
                <v:textbox inset="2.16pt,1.44pt,0,1.44pt">
                  <w:txbxContent>
                    <w:p w:rsidR="00DB1734" w:rsidP="00C07318" w:rsidRDefault="00DB1734" w14:paraId="2449D543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>不明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058240" behindDoc="0" locked="0" layoutInCell="1" allowOverlap="1" wp14:editId="37C80616" wp14:anchorId="6BEE8097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398" name="Rectangle 639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3DD8880C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98" style="position:absolute;margin-left:104pt;margin-top:11pt;width:79pt;height:162pt;z-index:258058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29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" w14:anchorId="6BEE8097">
                <v:textbox inset="2.16pt,1.44pt,0,1.44pt">
                  <w:txbxContent>
                    <w:p w:rsidR="00DB1734" w:rsidP="00C07318" w:rsidRDefault="00DB1734" w14:paraId="3DD8880C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059264" behindDoc="0" locked="0" layoutInCell="1" allowOverlap="1" wp14:editId="448D8BE2" wp14:anchorId="0F9E3CC2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977900" cy="2057400"/>
                <wp:effectExtent l="0" t="0" r="0" b="0"/>
                <wp:wrapNone/>
                <wp:docPr id="6399" name="Rectangle 639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3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7DBAE01D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99" style="position:absolute;margin-left:104pt;margin-top:11pt;width:77pt;height:162pt;z-index:258059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29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" w14:anchorId="0F9E3CC2">
                <v:textbox inset="2.16pt,1.44pt,0,1.44pt">
                  <w:txbxContent>
                    <w:p w:rsidR="00DB1734" w:rsidP="00C07318" w:rsidRDefault="00DB1734" w14:paraId="7DBAE01D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060288" behindDoc="0" locked="0" layoutInCell="1" allowOverlap="1" wp14:editId="7281C84E" wp14:anchorId="053C39CB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977900" cy="2057400"/>
                <wp:effectExtent l="0" t="0" r="0" b="0"/>
                <wp:wrapNone/>
                <wp:docPr id="6400" name="Rectangle 640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4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4FEE1B72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00" style="position:absolute;margin-left:104pt;margin-top:11pt;width:77pt;height:162pt;z-index:258060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29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" w14:anchorId="053C39CB">
                <v:textbox inset="2.16pt,1.44pt,0,1.44pt">
                  <w:txbxContent>
                    <w:p w:rsidR="00DB1734" w:rsidP="00C07318" w:rsidRDefault="00DB1734" w14:paraId="4FEE1B72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061312" behindDoc="0" locked="0" layoutInCell="1" allowOverlap="1" wp14:editId="0D3D7E17" wp14:anchorId="77EE54F0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401" name="Rectangle 640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170AB885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01" style="position:absolute;margin-left:104pt;margin-top:11pt;width:79pt;height:162pt;z-index:258061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29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" w14:anchorId="77EE54F0">
                <v:textbox inset="2.16pt,1.44pt,0,1.44pt">
                  <w:txbxContent>
                    <w:p w:rsidR="00DB1734" w:rsidP="00C07318" w:rsidRDefault="00DB1734" w14:paraId="170AB885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062336" behindDoc="0" locked="0" layoutInCell="1" allowOverlap="1" wp14:editId="24B90653" wp14:anchorId="0B1AF86C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402" name="Rectangle 640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1B10C5AC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02" style="position:absolute;margin-left:104pt;margin-top:11pt;width:79pt;height:162pt;z-index:258062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29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" w14:anchorId="0B1AF86C">
                <v:textbox inset="2.16pt,1.44pt,0,1.44pt">
                  <w:txbxContent>
                    <w:p w:rsidR="00DB1734" w:rsidP="00C07318" w:rsidRDefault="00DB1734" w14:paraId="1B10C5AC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063360" behindDoc="0" locked="0" layoutInCell="1" allowOverlap="1" wp14:editId="1C95E0D4" wp14:anchorId="693475BE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403" name="Rectangle 640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4F749AB9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03" style="position:absolute;margin-left:104pt;margin-top:11pt;width:79pt;height:162pt;z-index:258063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29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" w14:anchorId="693475BE">
                <v:textbox inset="2.16pt,1.44pt,0,1.44pt">
                  <w:txbxContent>
                    <w:p w:rsidR="00DB1734" w:rsidP="00C07318" w:rsidRDefault="00DB1734" w14:paraId="4F749AB9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064384" behindDoc="0" locked="0" layoutInCell="1" allowOverlap="1" wp14:editId="4D5A9D7A" wp14:anchorId="3CDEE096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404" name="Rectangle 640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5C24F74F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04" style="position:absolute;margin-left:104pt;margin-top:11pt;width:79pt;height:162pt;z-index:258064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30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" w14:anchorId="3CDEE096">
                <v:textbox inset="2.16pt,1.44pt,0,1.44pt">
                  <w:txbxContent>
                    <w:p w:rsidR="00DB1734" w:rsidP="00C07318" w:rsidRDefault="00DB1734" w14:paraId="5C24F74F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065408" behindDoc="0" locked="0" layoutInCell="1" allowOverlap="1" wp14:editId="5BB5BBF5" wp14:anchorId="285839FF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405" name="Rectangle 640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08D127DC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05" style="position:absolute;margin-left:104pt;margin-top:11pt;width:79pt;height:162pt;z-index:258065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30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" w14:anchorId="285839FF">
                <v:textbox inset="2.16pt,1.44pt,0,1.44pt">
                  <w:txbxContent>
                    <w:p w:rsidR="00DB1734" w:rsidP="00C07318" w:rsidRDefault="00DB1734" w14:paraId="08D127DC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066432" behindDoc="0" locked="0" layoutInCell="1" allowOverlap="1" wp14:editId="0D6F238D" wp14:anchorId="65F89B6A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406" name="Rectangle 640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3403371A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06" style="position:absolute;margin-left:104pt;margin-top:11pt;width:79pt;height:162pt;z-index:258066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30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" w14:anchorId="65F89B6A">
                <v:textbox inset="2.16pt,1.44pt,0,1.44pt">
                  <w:txbxContent>
                    <w:p w:rsidR="00DB1734" w:rsidP="00C07318" w:rsidRDefault="00DB1734" w14:paraId="3403371A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067456" behindDoc="0" locked="0" layoutInCell="1" allowOverlap="1" wp14:editId="34A3C570" wp14:anchorId="7BB39D3A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407" name="Rectangle 640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2BFE9050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07" style="position:absolute;margin-left:104pt;margin-top:11pt;width:79pt;height:162pt;z-index:258067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30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" w14:anchorId="7BB39D3A">
                <v:textbox inset="2.16pt,1.44pt,0,1.44pt">
                  <w:txbxContent>
                    <w:p w:rsidR="00DB1734" w:rsidP="00C07318" w:rsidRDefault="00DB1734" w14:paraId="2BFE9050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068480" behindDoc="0" locked="0" layoutInCell="1" allowOverlap="1" wp14:editId="121D1D8C" wp14:anchorId="09DA2DD6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408" name="Rectangle 640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0CCF4D1D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08" style="position:absolute;margin-left:104pt;margin-top:11pt;width:79pt;height:162pt;z-index:258068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30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" w14:anchorId="09DA2DD6">
                <v:textbox inset="2.16pt,1.44pt,0,1.44pt">
                  <w:txbxContent>
                    <w:p w:rsidR="00DB1734" w:rsidP="00C07318" w:rsidRDefault="00DB1734" w14:paraId="0CCF4D1D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069504" behindDoc="0" locked="0" layoutInCell="1" allowOverlap="1" wp14:editId="514EE5D3" wp14:anchorId="02033D2F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409" name="Rectangle 640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04F0DDC9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09" style="position:absolute;margin-left:104pt;margin-top:11pt;width:79pt;height:162pt;z-index:258069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30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" w14:anchorId="02033D2F">
                <v:textbox inset="2.16pt,1.44pt,0,1.44pt">
                  <w:txbxContent>
                    <w:p w:rsidR="00DB1734" w:rsidP="00C07318" w:rsidRDefault="00DB1734" w14:paraId="04F0DDC9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070528" behindDoc="0" locked="0" layoutInCell="1" allowOverlap="1" wp14:editId="089B071A" wp14:anchorId="5AD3C0DF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410" name="Rectangle 641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6A1B4016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10" style="position:absolute;margin-left:104pt;margin-top:11pt;width:79pt;height:162pt;z-index:258070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30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" w14:anchorId="5AD3C0DF">
                <v:textbox inset="2.16pt,1.44pt,0,1.44pt">
                  <w:txbxContent>
                    <w:p w:rsidR="00DB1734" w:rsidP="00C07318" w:rsidRDefault="00DB1734" w14:paraId="6A1B4016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071552" behindDoc="0" locked="0" layoutInCell="1" allowOverlap="1" wp14:editId="5706B6C2" wp14:anchorId="3E6C2CFD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411" name="Rectangle 641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050A9896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11" style="position:absolute;margin-left:104pt;margin-top:11pt;width:79pt;height:162pt;z-index:258071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30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" w14:anchorId="3E6C2CFD">
                <v:textbox inset="2.16pt,1.44pt,0,1.44pt">
                  <w:txbxContent>
                    <w:p w:rsidR="00DB1734" w:rsidP="00C07318" w:rsidRDefault="00DB1734" w14:paraId="050A9896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072576" behindDoc="0" locked="0" layoutInCell="1" allowOverlap="1" wp14:editId="44F037BF" wp14:anchorId="379E09F1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412" name="Rectangle 641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6016A26B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12" style="position:absolute;margin-left:104pt;margin-top:11pt;width:79pt;height:162pt;z-index:258072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30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" w14:anchorId="379E09F1">
                <v:textbox inset="2.16pt,1.44pt,0,1.44pt">
                  <w:txbxContent>
                    <w:p w:rsidR="00DB1734" w:rsidP="00C07318" w:rsidRDefault="00DB1734" w14:paraId="6016A26B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073600" behindDoc="0" locked="0" layoutInCell="1" allowOverlap="1" wp14:editId="2098262C" wp14:anchorId="4E976205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413" name="Rectangle 641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45D620AB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13" style="position:absolute;margin-left:104pt;margin-top:11pt;width:79pt;height:162pt;z-index:258073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30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" w14:anchorId="4E976205">
                <v:textbox inset="2.16pt,1.44pt,0,1.44pt">
                  <w:txbxContent>
                    <w:p w:rsidR="00DB1734" w:rsidP="00C07318" w:rsidRDefault="00DB1734" w14:paraId="45D620AB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074624" behindDoc="0" locked="0" layoutInCell="1" allowOverlap="1" wp14:editId="144DAF77" wp14:anchorId="07FD1CFC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414" name="Rectangle 641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792E608B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14" style="position:absolute;margin-left:104pt;margin-top:11pt;width:79pt;height:162pt;z-index:258074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31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" w14:anchorId="07FD1CFC">
                <v:textbox inset="2.16pt,1.44pt,0,1.44pt">
                  <w:txbxContent>
                    <w:p w:rsidR="00DB1734" w:rsidP="00C07318" w:rsidRDefault="00DB1734" w14:paraId="792E608B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075648" behindDoc="0" locked="0" layoutInCell="1" allowOverlap="1" wp14:editId="5947A46F" wp14:anchorId="03511963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415" name="Rectangle 641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7EB462E0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15" style="position:absolute;margin-left:104pt;margin-top:11pt;width:79pt;height:162pt;z-index:258075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31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" w14:anchorId="03511963">
                <v:textbox inset="2.16pt,1.44pt,0,1.44pt">
                  <w:txbxContent>
                    <w:p w:rsidR="00DB1734" w:rsidP="00C07318" w:rsidRDefault="00DB1734" w14:paraId="7EB462E0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076672" behindDoc="0" locked="0" layoutInCell="1" allowOverlap="1" wp14:editId="30598EDB" wp14:anchorId="2C7C1C61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416" name="Rectangle 641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2B71CB4D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16" style="position:absolute;margin-left:104pt;margin-top:11pt;width:79pt;height:162pt;z-index:258076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31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" w14:anchorId="2C7C1C61">
                <v:textbox inset="2.16pt,1.44pt,0,1.44pt">
                  <w:txbxContent>
                    <w:p w:rsidR="00DB1734" w:rsidP="00C07318" w:rsidRDefault="00DB1734" w14:paraId="2B71CB4D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077696" behindDoc="0" locked="0" layoutInCell="1" allowOverlap="1" wp14:editId="43E069E8" wp14:anchorId="76CA2453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417" name="Rectangle 641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22C3DBD6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 xml:space="preserve">いいえ 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17" style="position:absolute;margin-left:104pt;margin-top:11pt;width:79pt;height:162pt;z-index:258077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31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" w14:anchorId="76CA2453">
                <v:textbox inset="2.16pt,1.44pt,0,1.44pt">
                  <w:txbxContent>
                    <w:p w:rsidR="00DB1734" w:rsidP="00C07318" w:rsidRDefault="00DB1734" w14:paraId="22C3DBD6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 xml:space="preserve">いいえ 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078720" behindDoc="0" locked="0" layoutInCell="1" allowOverlap="1" wp14:editId="5AA663A9" wp14:anchorId="134BB689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418" name="Rectangle 641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6B48C047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>いいえ いいえ 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18" style="position:absolute;margin-left:104pt;margin-top:11pt;width:79pt;height:162pt;z-index:258078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31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" w14:anchorId="134BB689">
                <v:textbox inset="2.16pt,1.44pt,0,1.44pt">
                  <w:txbxContent>
                    <w:p w:rsidR="00DB1734" w:rsidP="00C07318" w:rsidRDefault="00DB1734" w14:paraId="6B48C047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>いいえ いいえ いいえ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079744" behindDoc="0" locked="0" layoutInCell="1" allowOverlap="1" wp14:editId="0390A125" wp14:anchorId="3C4A2595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419" name="Rectangle 641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249DF90C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19" style="position:absolute;margin-left:104pt;margin-top:11pt;width:79pt;height:162pt;z-index:258079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31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" w14:anchorId="3C4A2595">
                <v:textbox inset="2.16pt,1.44pt,0,1.44pt">
                  <w:txbxContent>
                    <w:p w:rsidR="00DB1734" w:rsidP="00C07318" w:rsidRDefault="00DB1734" w14:paraId="249DF90C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080768" behindDoc="0" locked="0" layoutInCell="1" allowOverlap="1" wp14:editId="58C0746C" wp14:anchorId="5E82BE03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420" name="Rectangle 642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40420F3B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20" style="position:absolute;margin-left:104pt;margin-top:11pt;width:79pt;height:162pt;z-index:258080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31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" w14:anchorId="5E82BE03">
                <v:textbox inset="2.16pt,1.44pt,0,1.44pt">
                  <w:txbxContent>
                    <w:p w:rsidR="00DB1734" w:rsidP="00C07318" w:rsidRDefault="00DB1734" w14:paraId="40420F3B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081792" behindDoc="0" locked="0" layoutInCell="1" allowOverlap="1" wp14:editId="149444DF" wp14:anchorId="6A3F2C52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421" name="Rectangle 642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139CC9B3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21" style="position:absolute;margin-left:104pt;margin-top:11pt;width:79pt;height:162pt;z-index:258081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31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" w14:anchorId="6A3F2C52">
                <v:textbox inset="2.16pt,1.44pt,0,1.44pt">
                  <w:txbxContent>
                    <w:p w:rsidR="00DB1734" w:rsidP="00C07318" w:rsidRDefault="00DB1734" w14:paraId="139CC9B3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082816" behindDoc="0" locked="0" layoutInCell="1" allowOverlap="1" wp14:editId="2E4DD2F2" wp14:anchorId="1722D4E3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422" name="Rectangle 642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768DA6A0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22" style="position:absolute;margin-left:104pt;margin-top:11pt;width:79pt;height:162pt;z-index:258082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31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" w14:anchorId="1722D4E3">
                <v:textbox inset="2.16pt,1.44pt,0,1.44pt">
                  <w:txbxContent>
                    <w:p w:rsidR="00DB1734" w:rsidP="00C07318" w:rsidRDefault="00DB1734" w14:paraId="768DA6A0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083840" behindDoc="0" locked="0" layoutInCell="1" allowOverlap="1" wp14:editId="40DE0688" wp14:anchorId="7AA25684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423" name="Rectangle 642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7378A91E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23" style="position:absolute;margin-left:104pt;margin-top:11pt;width:79pt;height:162pt;z-index:258083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31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" w14:anchorId="7AA25684">
                <v:textbox inset="2.16pt,1.44pt,0,1.44pt">
                  <w:txbxContent>
                    <w:p w:rsidR="00DB1734" w:rsidP="00C07318" w:rsidRDefault="00DB1734" w14:paraId="7378A91E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084864" behindDoc="0" locked="0" layoutInCell="1" allowOverlap="1" wp14:editId="35EAFBBC" wp14:anchorId="20AD5D8F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6424" name="Rectangle 642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5CDC013B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24" style="position:absolute;margin-left:104pt;margin-top:11pt;width:79pt;height:135pt;z-index:258084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32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" w14:anchorId="20AD5D8F">
                <v:textbox inset="2.16pt,1.44pt,0,1.44pt">
                  <w:txbxContent>
                    <w:p w:rsidR="00DB1734" w:rsidP="00C07318" w:rsidRDefault="00DB1734" w14:paraId="5CDC013B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085888" behindDoc="0" locked="0" layoutInCell="1" allowOverlap="1" wp14:editId="2435A233" wp14:anchorId="12C82B66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6425" name="Rectangle 642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40C94D4E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25" style="position:absolute;margin-left:104pt;margin-top:11pt;width:79pt;height:135pt;z-index:258085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32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" w14:anchorId="12C82B66">
                <v:textbox inset="2.16pt,1.44pt,0,1.44pt">
                  <w:txbxContent>
                    <w:p w:rsidR="00DB1734" w:rsidP="00C07318" w:rsidRDefault="00DB1734" w14:paraId="40C94D4E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086912" behindDoc="0" locked="0" layoutInCell="1" allowOverlap="1" wp14:editId="60B1E2EC" wp14:anchorId="389C5692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6426" name="Rectangle 642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07AD9805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26" style="position:absolute;margin-left:104pt;margin-top:11pt;width:79pt;height:135pt;z-index:258086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32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" w14:anchorId="389C5692">
                <v:textbox inset="2.16pt,1.44pt,0,1.44pt">
                  <w:txbxContent>
                    <w:p w:rsidR="00DB1734" w:rsidP="00C07318" w:rsidRDefault="00DB1734" w14:paraId="07AD9805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087936" behindDoc="0" locked="0" layoutInCell="1" allowOverlap="1" wp14:editId="0496E093" wp14:anchorId="235B674E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6427" name="Rectangle 642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09994B01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27" style="position:absolute;margin-left:104pt;margin-top:11pt;width:79pt;height:135pt;z-index:258087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32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" w14:anchorId="235B674E">
                <v:textbox inset="2.16pt,1.44pt,0,1.44pt">
                  <w:txbxContent>
                    <w:p w:rsidR="00DB1734" w:rsidP="00C07318" w:rsidRDefault="00DB1734" w14:paraId="09994B01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088960" behindDoc="0" locked="0" layoutInCell="1" allowOverlap="1" wp14:editId="3B4C8646" wp14:anchorId="2B321496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6428" name="Rectangle 642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01B1C2D1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28" style="position:absolute;margin-left:104pt;margin-top:11pt;width:79pt;height:135pt;z-index:258088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32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" w14:anchorId="2B321496">
                <v:textbox inset="2.16pt,1.44pt,0,1.44pt">
                  <w:txbxContent>
                    <w:p w:rsidR="00DB1734" w:rsidP="00C07318" w:rsidRDefault="00DB1734" w14:paraId="01B1C2D1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089984" behindDoc="0" locked="0" layoutInCell="1" allowOverlap="1" wp14:editId="719038F6" wp14:anchorId="01C805B9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6429" name="Rectangle 642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50C32E2E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29" style="position:absolute;margin-left:104pt;margin-top:11pt;width:79pt;height:135pt;z-index:258089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32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" w14:anchorId="01C805B9">
                <v:textbox inset="2.16pt,1.44pt,0,1.44pt">
                  <w:txbxContent>
                    <w:p w:rsidR="00DB1734" w:rsidP="00C07318" w:rsidRDefault="00DB1734" w14:paraId="50C32E2E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091008" behindDoc="0" locked="0" layoutInCell="1" allowOverlap="1" wp14:editId="4ADC362B" wp14:anchorId="44E61C65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6430" name="Rectangle 643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33863918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30" style="position:absolute;margin-left:104pt;margin-top:11pt;width:79pt;height:135pt;z-index:258091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32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" w14:anchorId="44E61C65">
                <v:textbox inset="2.16pt,1.44pt,0,1.44pt">
                  <w:txbxContent>
                    <w:p w:rsidR="00DB1734" w:rsidP="00C07318" w:rsidRDefault="00DB1734" w14:paraId="33863918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092032" behindDoc="0" locked="0" layoutInCell="1" allowOverlap="1" wp14:editId="72240FC1" wp14:anchorId="7D16E38A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6431" name="Rectangle 643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737136C6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31" style="position:absolute;margin-left:104pt;margin-top:11pt;width:79pt;height:135pt;z-index:258092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32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" w14:anchorId="7D16E38A">
                <v:textbox inset="2.16pt,1.44pt,0,1.44pt">
                  <w:txbxContent>
                    <w:p w:rsidR="00DB1734" w:rsidP="00C07318" w:rsidRDefault="00DB1734" w14:paraId="737136C6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093056" behindDoc="0" locked="0" layoutInCell="1" allowOverlap="1" wp14:editId="1DBC1AD6" wp14:anchorId="6C7D4B3C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6432" name="Rectangle 643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525A4668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32" style="position:absolute;margin-left:104pt;margin-top:11pt;width:79pt;height:135pt;z-index:258093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32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" w14:anchorId="6C7D4B3C">
                <v:textbox inset="2.16pt,1.44pt,0,1.44pt">
                  <w:txbxContent>
                    <w:p w:rsidR="00DB1734" w:rsidP="00C07318" w:rsidRDefault="00DB1734" w14:paraId="525A4668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094080" behindDoc="0" locked="0" layoutInCell="1" allowOverlap="1" wp14:editId="3D3FB39A" wp14:anchorId="545E35B8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6433" name="Rectangle 643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380E7114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33" style="position:absolute;margin-left:104pt;margin-top:11pt;width:79pt;height:135pt;z-index:258094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32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" w14:anchorId="545E35B8">
                <v:textbox inset="2.16pt,1.44pt,0,1.44pt">
                  <w:txbxContent>
                    <w:p w:rsidR="00DB1734" w:rsidP="00C07318" w:rsidRDefault="00DB1734" w14:paraId="380E7114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095104" behindDoc="0" locked="0" layoutInCell="1" allowOverlap="1" wp14:editId="7859CBA3" wp14:anchorId="4FD9FA07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6434" name="Rectangle 643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4387C59B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34" style="position:absolute;margin-left:104pt;margin-top:11pt;width:79pt;height:135pt;z-index:258095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33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" w14:anchorId="4FD9FA07">
                <v:textbox inset="2.16pt,1.44pt,0,1.44pt">
                  <w:txbxContent>
                    <w:p w:rsidR="00DB1734" w:rsidP="00C07318" w:rsidRDefault="00DB1734" w14:paraId="4387C59B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096128" behindDoc="0" locked="0" layoutInCell="1" allowOverlap="1" wp14:editId="4134F9CB" wp14:anchorId="27E6180A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6435" name="Rectangle 643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0D64892C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35" style="position:absolute;margin-left:104pt;margin-top:11pt;width:79pt;height:135pt;z-index:258096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33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" w14:anchorId="27E6180A">
                <v:textbox inset="2.16pt,1.44pt,0,1.44pt">
                  <w:txbxContent>
                    <w:p w:rsidR="00DB1734" w:rsidP="00C07318" w:rsidRDefault="00DB1734" w14:paraId="0D64892C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097152" behindDoc="0" locked="0" layoutInCell="1" allowOverlap="1" wp14:editId="7DC1E46D" wp14:anchorId="285FC97F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6436" name="Rectangle 643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435A04E6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36" style="position:absolute;margin-left:104pt;margin-top:11pt;width:79pt;height:135pt;z-index:258097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33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" w14:anchorId="285FC97F">
                <v:textbox inset="2.16pt,1.44pt,0,1.44pt">
                  <w:txbxContent>
                    <w:p w:rsidR="00DB1734" w:rsidP="00C07318" w:rsidRDefault="00DB1734" w14:paraId="435A04E6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098176" behindDoc="0" locked="0" layoutInCell="1" allowOverlap="1" wp14:editId="4BC568E1" wp14:anchorId="12651AE4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6437" name="Rectangle 643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55CAF027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37" style="position:absolute;margin-left:104pt;margin-top:11pt;width:79pt;height:135pt;z-index:258098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33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" w14:anchorId="12651AE4">
                <v:textbox inset="2.16pt,1.44pt,0,1.44pt">
                  <w:txbxContent>
                    <w:p w:rsidR="00DB1734" w:rsidP="00C07318" w:rsidRDefault="00DB1734" w14:paraId="55CAF027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099200" behindDoc="0" locked="0" layoutInCell="1" allowOverlap="1" wp14:editId="3A73DC41" wp14:anchorId="6F556796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6438" name="Rectangle 643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78F21F91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38" style="position:absolute;margin-left:104pt;margin-top:11pt;width:79pt;height:135pt;z-index:258099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33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" w14:anchorId="6F556796">
                <v:textbox inset="2.16pt,1.44pt,0,1.44pt">
                  <w:txbxContent>
                    <w:p w:rsidR="00DB1734" w:rsidP="00C07318" w:rsidRDefault="00DB1734" w14:paraId="78F21F91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100224" behindDoc="0" locked="0" layoutInCell="1" allowOverlap="1" wp14:editId="5E911147" wp14:anchorId="09D57FB6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19300"/>
                <wp:effectExtent l="0" t="0" r="0" b="0"/>
                <wp:wrapNone/>
                <wp:docPr id="6439" name="Rectangle 643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06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72BC5CA4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39" style="position:absolute;margin-left:104pt;margin-top:11pt;width:79pt;height:159pt;z-index:258100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33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" w14:anchorId="09D57FB6">
                <v:textbox inset="2.16pt,1.44pt,0,1.44pt">
                  <w:txbxContent>
                    <w:p w:rsidR="00DB1734" w:rsidP="00C07318" w:rsidRDefault="00DB1734" w14:paraId="72BC5CA4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101248" behindDoc="0" locked="0" layoutInCell="1" allowOverlap="1" wp14:editId="79BFC2B9" wp14:anchorId="7E50B86A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19300"/>
                <wp:effectExtent l="0" t="0" r="0" b="0"/>
                <wp:wrapNone/>
                <wp:docPr id="6440" name="Rectangle 644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06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568D20BA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40" style="position:absolute;margin-left:104pt;margin-top:11pt;width:79pt;height:159pt;z-index:258101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33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" w14:anchorId="7E50B86A">
                <v:textbox inset="2.16pt,1.44pt,0,1.44pt">
                  <w:txbxContent>
                    <w:p w:rsidR="00DB1734" w:rsidP="00C07318" w:rsidRDefault="00DB1734" w14:paraId="568D20BA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102272" behindDoc="0" locked="0" layoutInCell="1" allowOverlap="1" wp14:editId="6D7485E3" wp14:anchorId="4C9E3C1A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19300"/>
                <wp:effectExtent l="0" t="0" r="0" b="0"/>
                <wp:wrapNone/>
                <wp:docPr id="6441" name="Rectangle 644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06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0D7D9846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41" style="position:absolute;margin-left:104pt;margin-top:11pt;width:79pt;height:159pt;z-index:258102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33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" w14:anchorId="4C9E3C1A">
                <v:textbox inset="2.16pt,1.44pt,0,1.44pt">
                  <w:txbxContent>
                    <w:p w:rsidR="00DB1734" w:rsidP="00C07318" w:rsidRDefault="00DB1734" w14:paraId="0D7D9846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103296" behindDoc="0" locked="0" layoutInCell="1" allowOverlap="1" wp14:editId="25D40637" wp14:anchorId="2A414A81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19300"/>
                <wp:effectExtent l="0" t="0" r="0" b="0"/>
                <wp:wrapNone/>
                <wp:docPr id="6442" name="Rectangle 644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06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1A8AF53C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42" style="position:absolute;margin-left:104pt;margin-top:11pt;width:79pt;height:159pt;z-index:258103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33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" w14:anchorId="2A414A81">
                <v:textbox inset="2.16pt,1.44pt,0,1.44pt">
                  <w:txbxContent>
                    <w:p w:rsidR="00DB1734" w:rsidP="00C07318" w:rsidRDefault="00DB1734" w14:paraId="1A8AF53C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104320" behindDoc="0" locked="0" layoutInCell="1" allowOverlap="1" wp14:editId="4574A582" wp14:anchorId="51FF2D2B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19300"/>
                <wp:effectExtent l="0" t="0" r="0" b="0"/>
                <wp:wrapNone/>
                <wp:docPr id="6443" name="Rectangle 644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06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651723A2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43" style="position:absolute;margin-left:104pt;margin-top:11pt;width:79pt;height:159pt;z-index:258104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33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" w14:anchorId="51FF2D2B">
                <v:textbox inset="2.16pt,1.44pt,0,1.44pt">
                  <w:txbxContent>
                    <w:p w:rsidR="00DB1734" w:rsidP="00C07318" w:rsidRDefault="00DB1734" w14:paraId="651723A2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105344" behindDoc="0" locked="0" layoutInCell="1" allowOverlap="1" wp14:editId="05B895FF" wp14:anchorId="26FE52BB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19300"/>
                <wp:effectExtent l="0" t="0" r="0" b="0"/>
                <wp:wrapNone/>
                <wp:docPr id="6444" name="Rectangle 644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06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0C4B68A1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44" style="position:absolute;margin-left:104pt;margin-top:11pt;width:79pt;height:159pt;z-index:258105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34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" w14:anchorId="26FE52BB">
                <v:textbox inset="2.16pt,1.44pt,0,1.44pt">
                  <w:txbxContent>
                    <w:p w:rsidR="00DB1734" w:rsidP="00C07318" w:rsidRDefault="00DB1734" w14:paraId="0C4B68A1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106368" behindDoc="0" locked="0" layoutInCell="1" allowOverlap="1" wp14:editId="7945D432" wp14:anchorId="155F04BF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445" name="Rectangle 644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5C25CA47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45" style="position:absolute;margin-left:104pt;margin-top:11pt;width:79pt;height:162pt;z-index:258106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34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" w14:anchorId="155F04BF">
                <v:textbox inset="2.16pt,1.44pt,0,1.44pt">
                  <w:txbxContent>
                    <w:p w:rsidR="00DB1734" w:rsidP="00C07318" w:rsidRDefault="00DB1734" w14:paraId="5C25CA47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107392" behindDoc="0" locked="0" layoutInCell="1" allowOverlap="1" wp14:editId="6E4779EE" wp14:anchorId="06EA86F1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446" name="Rectangle 644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66B28862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46" style="position:absolute;margin-left:104pt;margin-top:11pt;width:79pt;height:162pt;z-index:258107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34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" w14:anchorId="06EA86F1">
                <v:textbox inset="2.16pt,1.44pt,0,1.44pt">
                  <w:txbxContent>
                    <w:p w:rsidR="00DB1734" w:rsidP="00C07318" w:rsidRDefault="00DB1734" w14:paraId="66B28862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108416" behindDoc="0" locked="0" layoutInCell="1" allowOverlap="1" wp14:editId="534453F4" wp14:anchorId="471D8A02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447" name="Rectangle 644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738D87C5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 xml:space="preserve">いいえ 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47" style="position:absolute;margin-left:104pt;margin-top:11pt;width:79pt;height:162pt;z-index:258108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34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" w14:anchorId="471D8A02">
                <v:textbox inset="2.16pt,1.44pt,0,1.44pt">
                  <w:txbxContent>
                    <w:p w:rsidR="00DB1734" w:rsidP="00C07318" w:rsidRDefault="00DB1734" w14:paraId="738D87C5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 xml:space="preserve">いいえ 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109440" behindDoc="0" locked="0" layoutInCell="1" allowOverlap="1" wp14:editId="1302731B" wp14:anchorId="7F55A0B0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6448" name="Rectangle 644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3969A436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>いいえ いいえ 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48" style="position:absolute;margin-left:104pt;margin-top:11pt;width:79pt;height:135pt;z-index:258109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34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" w14:anchorId="7F55A0B0">
                <v:textbox inset="2.16pt,1.44pt,0,1.44pt">
                  <w:txbxContent>
                    <w:p w:rsidR="00DB1734" w:rsidP="00C07318" w:rsidRDefault="00DB1734" w14:paraId="3969A436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>いいえ いいえ いいえ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110464" behindDoc="0" locked="0" layoutInCell="1" allowOverlap="1" wp14:editId="7668A408" wp14:anchorId="60068D53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6449" name="Rectangle 644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792CE634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49" style="position:absolute;margin-left:104pt;margin-top:11pt;width:79pt;height:135pt;z-index:258110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34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" w14:anchorId="60068D53">
                <v:textbox inset="2.16pt,1.44pt,0,1.44pt">
                  <w:txbxContent>
                    <w:p w:rsidR="00DB1734" w:rsidP="00C07318" w:rsidRDefault="00DB1734" w14:paraId="792CE634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111488" behindDoc="0" locked="0" layoutInCell="1" allowOverlap="1" wp14:editId="1F67562A" wp14:anchorId="2769C2EA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6450" name="Rectangle 645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6895C481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50" style="position:absolute;margin-left:104pt;margin-top:11pt;width:79pt;height:135pt;z-index:258111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34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" w14:anchorId="2769C2EA">
                <v:textbox inset="2.16pt,1.44pt,0,1.44pt">
                  <w:txbxContent>
                    <w:p w:rsidR="00DB1734" w:rsidP="00C07318" w:rsidRDefault="00DB1734" w14:paraId="6895C481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112512" behindDoc="0" locked="0" layoutInCell="1" allowOverlap="1" wp14:editId="6074DDAE" wp14:anchorId="5A6143DA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451" name="Rectangle 645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2CABCEE0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51" style="position:absolute;margin-left:104pt;margin-top:11pt;width:79pt;height:162pt;z-index:258112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34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" w14:anchorId="5A6143DA">
                <v:textbox inset="2.16pt,1.44pt,0,1.44pt">
                  <w:txbxContent>
                    <w:p w:rsidR="00DB1734" w:rsidP="00C07318" w:rsidRDefault="00DB1734" w14:paraId="2CABCEE0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113536" behindDoc="0" locked="0" layoutInCell="1" allowOverlap="1" wp14:editId="29CC0E89" wp14:anchorId="7E695418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452" name="Rectangle 645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7AAF0E12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52" style="position:absolute;margin-left:104pt;margin-top:11pt;width:79pt;height:162pt;z-index:258113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34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" w14:anchorId="7E695418">
                <v:textbox inset="2.16pt,1.44pt,0,1.44pt">
                  <w:txbxContent>
                    <w:p w:rsidR="00DB1734" w:rsidP="00C07318" w:rsidRDefault="00DB1734" w14:paraId="7AAF0E12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114560" behindDoc="0" locked="0" layoutInCell="1" allowOverlap="1" wp14:editId="53B8F308" wp14:anchorId="14567451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453" name="Rectangle 645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480B0798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53" style="position:absolute;margin-left:104pt;margin-top:11pt;width:79pt;height:60pt;z-index:258114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34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" w14:anchorId="14567451">
                <v:textbox inset="2.16pt,1.44pt,0,1.44pt">
                  <w:txbxContent>
                    <w:p w:rsidR="00DB1734" w:rsidP="00C07318" w:rsidRDefault="00DB1734" w14:paraId="480B0798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115584" behindDoc="0" locked="0" layoutInCell="1" allowOverlap="1" wp14:editId="1DC5A8BA" wp14:anchorId="79506F2A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454" name="Rectangle 645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2EC2ACBC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54" style="position:absolute;margin-left:104pt;margin-top:11pt;width:79pt;height:60pt;z-index:258115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35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" w14:anchorId="79506F2A">
                <v:textbox inset="2.16pt,1.44pt,0,1.44pt">
                  <w:txbxContent>
                    <w:p w:rsidR="00DB1734" w:rsidP="00C07318" w:rsidRDefault="00DB1734" w14:paraId="2EC2ACBC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116608" behindDoc="0" locked="0" layoutInCell="1" allowOverlap="1" wp14:editId="27B3C08C" wp14:anchorId="42E6B4D2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455" name="Rectangle 645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51C6C080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55" style="position:absolute;margin-left:104pt;margin-top:11pt;width:79pt;height:60pt;z-index:258116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35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" w14:anchorId="42E6B4D2">
                <v:textbox inset="2.16pt,1.44pt,0,1.44pt">
                  <w:txbxContent>
                    <w:p w:rsidR="00DB1734" w:rsidP="00C07318" w:rsidRDefault="00DB1734" w14:paraId="51C6C080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117632" behindDoc="0" locked="0" layoutInCell="1" allowOverlap="1" wp14:editId="173F6897" wp14:anchorId="35EE6FAF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456" name="Rectangle 645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69CA6B7B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56" style="position:absolute;margin-left:104pt;margin-top:11pt;width:79pt;height:60pt;z-index:258117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35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" w14:anchorId="35EE6FAF">
                <v:textbox inset="2.16pt,1.44pt,0,1.44pt">
                  <w:txbxContent>
                    <w:p w:rsidR="00DB1734" w:rsidP="00C07318" w:rsidRDefault="00DB1734" w14:paraId="69CA6B7B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118656" behindDoc="0" locked="0" layoutInCell="1" allowOverlap="1" wp14:editId="5E4836EE" wp14:anchorId="769C1E6D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457" name="Rectangle 645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7162C29B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57" style="position:absolute;margin-left:104pt;margin-top:11pt;width:79pt;height:60pt;z-index:258118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35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" w14:anchorId="769C1E6D">
                <v:textbox inset="2.16pt,1.44pt,0,1.44pt">
                  <w:txbxContent>
                    <w:p w:rsidR="00DB1734" w:rsidP="00C07318" w:rsidRDefault="00DB1734" w14:paraId="7162C29B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119680" behindDoc="0" locked="0" layoutInCell="1" allowOverlap="1" wp14:editId="4FC9B6AE" wp14:anchorId="137021B4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458" name="Rectangle 645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042E6869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58" style="position:absolute;margin-left:104pt;margin-top:11pt;width:79pt;height:60pt;z-index:258119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35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" w14:anchorId="137021B4">
                <v:textbox inset="2.16pt,1.44pt,0,1.44pt">
                  <w:txbxContent>
                    <w:p w:rsidR="00DB1734" w:rsidP="00C07318" w:rsidRDefault="00DB1734" w14:paraId="042E6869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120704" behindDoc="0" locked="0" layoutInCell="1" allowOverlap="1" wp14:editId="193E8D7C" wp14:anchorId="08720536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459" name="Rectangle 645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52300927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59" style="position:absolute;margin-left:104pt;margin-top:11pt;width:79pt;height:60pt;z-index:258120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35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" w14:anchorId="08720536">
                <v:textbox inset="2.16pt,1.44pt,0,1.44pt">
                  <w:txbxContent>
                    <w:p w:rsidR="00DB1734" w:rsidP="00C07318" w:rsidRDefault="00DB1734" w14:paraId="52300927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121728" behindDoc="0" locked="0" layoutInCell="1" allowOverlap="1" wp14:editId="4F802B0A" wp14:anchorId="0FC68F9D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460" name="Rectangle 646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705FEE33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60" style="position:absolute;margin-left:104pt;margin-top:11pt;width:79pt;height:60pt;z-index:258121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35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" w14:anchorId="0FC68F9D">
                <v:textbox inset="2.16pt,1.44pt,0,1.44pt">
                  <w:txbxContent>
                    <w:p w:rsidR="00DB1734" w:rsidP="00C07318" w:rsidRDefault="00DB1734" w14:paraId="705FEE33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122752" behindDoc="0" locked="0" layoutInCell="1" allowOverlap="1" wp14:editId="2FBB5957" wp14:anchorId="02FFF089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461" name="Rectangle 646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22A94271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61" style="position:absolute;margin-left:104pt;margin-top:11pt;width:79pt;height:60pt;z-index:258122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35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" w14:anchorId="02FFF089">
                <v:textbox inset="2.16pt,1.44pt,0,1.44pt">
                  <w:txbxContent>
                    <w:p w:rsidR="00DB1734" w:rsidP="00C07318" w:rsidRDefault="00DB1734" w14:paraId="22A94271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123776" behindDoc="0" locked="0" layoutInCell="1" allowOverlap="1" wp14:editId="796D7F78" wp14:anchorId="415F2078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462" name="Rectangle 646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4672CE7F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62" style="position:absolute;margin-left:104pt;margin-top:11pt;width:79pt;height:60pt;z-index:258123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35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" w14:anchorId="415F2078">
                <v:textbox inset="2.16pt,1.44pt,0,1.44pt">
                  <w:txbxContent>
                    <w:p w:rsidR="00DB1734" w:rsidP="00C07318" w:rsidRDefault="00DB1734" w14:paraId="4672CE7F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124800" behindDoc="0" locked="0" layoutInCell="1" allowOverlap="1" wp14:editId="7E25215F" wp14:anchorId="78C023AA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463" name="Rectangle 646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78498241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63" style="position:absolute;margin-left:104pt;margin-top:11pt;width:79pt;height:60pt;z-index:258124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35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" w14:anchorId="78C023AA">
                <v:textbox inset="2.16pt,1.44pt,0,1.44pt">
                  <w:txbxContent>
                    <w:p w:rsidR="00DB1734" w:rsidP="00C07318" w:rsidRDefault="00DB1734" w14:paraId="78498241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125824" behindDoc="0" locked="0" layoutInCell="1" allowOverlap="1" wp14:editId="128472B7" wp14:anchorId="717E3A03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464" name="Rectangle 646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039EA7BF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64" style="position:absolute;margin-left:104pt;margin-top:11pt;width:79pt;height:60pt;z-index:258125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36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" w14:anchorId="717E3A03">
                <v:textbox inset="2.16pt,1.44pt,0,1.44pt">
                  <w:txbxContent>
                    <w:p w:rsidR="00DB1734" w:rsidP="00C07318" w:rsidRDefault="00DB1734" w14:paraId="039EA7BF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126848" behindDoc="0" locked="0" layoutInCell="1" allowOverlap="1" wp14:editId="4C0ADEBF" wp14:anchorId="7E318010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465" name="Rectangle 646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2F8BDE30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65" style="position:absolute;margin-left:104pt;margin-top:11pt;width:79pt;height:60pt;z-index:258126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36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" w14:anchorId="7E318010">
                <v:textbox inset="2.16pt,1.44pt,0,1.44pt">
                  <w:txbxContent>
                    <w:p w:rsidR="00DB1734" w:rsidP="00C07318" w:rsidRDefault="00DB1734" w14:paraId="2F8BDE30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127872" behindDoc="0" locked="0" layoutInCell="1" allowOverlap="1" wp14:editId="7E87BA5C" wp14:anchorId="581025D1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466" name="Rectangle 646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234E92C3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66" style="position:absolute;margin-left:104pt;margin-top:11pt;width:79pt;height:60pt;z-index:258127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36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" w14:anchorId="581025D1">
                <v:textbox inset="2.16pt,1.44pt,0,1.44pt">
                  <w:txbxContent>
                    <w:p w:rsidR="00DB1734" w:rsidP="00C07318" w:rsidRDefault="00DB1734" w14:paraId="234E92C3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128896" behindDoc="0" locked="0" layoutInCell="1" allowOverlap="1" wp14:editId="3DECB9A7" wp14:anchorId="380549CB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467" name="Rectangle 646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5DD8B070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67" style="position:absolute;margin-left:104pt;margin-top:11pt;width:79pt;height:60pt;z-index:258128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36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" w14:anchorId="380549CB">
                <v:textbox inset="2.16pt,1.44pt,0,1.44pt">
                  <w:txbxContent>
                    <w:p w:rsidR="00DB1734" w:rsidP="00C07318" w:rsidRDefault="00DB1734" w14:paraId="5DD8B070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129920" behindDoc="0" locked="0" layoutInCell="1" allowOverlap="1" wp14:editId="0010DF5D" wp14:anchorId="3D9B0B64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468" name="Rectangle 646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55284986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68" style="position:absolute;margin-left:104pt;margin-top:11pt;width:79pt;height:60pt;z-index:258129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36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" w14:anchorId="3D9B0B64">
                <v:textbox inset="2.16pt,1.44pt,0,1.44pt">
                  <w:txbxContent>
                    <w:p w:rsidR="00DB1734" w:rsidP="00C07318" w:rsidRDefault="00DB1734" w14:paraId="55284986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130944" behindDoc="0" locked="0" layoutInCell="1" allowOverlap="1" wp14:editId="47E9EBC4" wp14:anchorId="225592B5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469" name="Rectangle 646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6B1F84EB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69" style="position:absolute;margin-left:104pt;margin-top:11pt;width:79pt;height:60pt;z-index:258130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36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" w14:anchorId="225592B5">
                <v:textbox inset="2.16pt,1.44pt,0,1.44pt">
                  <w:txbxContent>
                    <w:p w:rsidR="00DB1734" w:rsidP="00C07318" w:rsidRDefault="00DB1734" w14:paraId="6B1F84EB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131968" behindDoc="0" locked="0" layoutInCell="1" allowOverlap="1" wp14:editId="3E343673" wp14:anchorId="7406A6A6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470" name="Rectangle 647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7BD06883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70" style="position:absolute;margin-left:104pt;margin-top:11pt;width:79pt;height:60pt;z-index:258131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36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" w14:anchorId="7406A6A6">
                <v:textbox inset="2.16pt,1.44pt,0,1.44pt">
                  <w:txbxContent>
                    <w:p w:rsidR="00DB1734" w:rsidP="00C07318" w:rsidRDefault="00DB1734" w14:paraId="7BD06883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132992" behindDoc="0" locked="0" layoutInCell="1" allowOverlap="1" wp14:editId="194BC33A" wp14:anchorId="7419B543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471" name="Rectangle 647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7B522B86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71" style="position:absolute;margin-left:104pt;margin-top:11pt;width:79pt;height:60pt;z-index:258132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36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" w14:anchorId="7419B543">
                <v:textbox inset="2.16pt,1.44pt,0,1.44pt">
                  <w:txbxContent>
                    <w:p w:rsidR="00DB1734" w:rsidP="00C07318" w:rsidRDefault="00DB1734" w14:paraId="7B522B86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134016" behindDoc="0" locked="0" layoutInCell="1" allowOverlap="1" wp14:editId="6ACA1225" wp14:anchorId="0A8D5387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472" name="Rectangle 647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7148589A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72" style="position:absolute;margin-left:104pt;margin-top:11pt;width:79pt;height:60pt;z-index:258134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36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" w14:anchorId="0A8D5387">
                <v:textbox inset="2.16pt,1.44pt,0,1.44pt">
                  <w:txbxContent>
                    <w:p w:rsidR="00DB1734" w:rsidP="00C07318" w:rsidRDefault="00DB1734" w14:paraId="7148589A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135040" behindDoc="0" locked="0" layoutInCell="1" allowOverlap="1" wp14:editId="253D064C" wp14:anchorId="652706CE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473" name="Rectangle 647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5378104F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73" style="position:absolute;margin-left:104pt;margin-top:11pt;width:79pt;height:60pt;z-index:258135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36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" w14:anchorId="652706CE">
                <v:textbox inset="2.16pt,1.44pt,0,1.44pt">
                  <w:txbxContent>
                    <w:p w:rsidR="00DB1734" w:rsidP="00C07318" w:rsidRDefault="00DB1734" w14:paraId="5378104F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136064" behindDoc="0" locked="0" layoutInCell="1" allowOverlap="1" wp14:editId="4D18F191" wp14:anchorId="312755F2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474" name="Rectangle 647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3B8471D7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74" style="position:absolute;margin-left:104pt;margin-top:11pt;width:79pt;height:60pt;z-index:258136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37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" w14:anchorId="312755F2">
                <v:textbox inset="2.16pt,1.44pt,0,1.44pt">
                  <w:txbxContent>
                    <w:p w:rsidR="00DB1734" w:rsidP="00C07318" w:rsidRDefault="00DB1734" w14:paraId="3B8471D7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137088" behindDoc="0" locked="0" layoutInCell="1" allowOverlap="1" wp14:editId="591F42A7" wp14:anchorId="50F81A8C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475" name="Rectangle 647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78F96431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75" style="position:absolute;margin-left:104pt;margin-top:11pt;width:79pt;height:60pt;z-index:258137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37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" w14:anchorId="50F81A8C">
                <v:textbox inset="2.16pt,1.44pt,0,1.44pt">
                  <w:txbxContent>
                    <w:p w:rsidR="00DB1734" w:rsidP="00C07318" w:rsidRDefault="00DB1734" w14:paraId="78F96431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138112" behindDoc="0" locked="0" layoutInCell="1" allowOverlap="1" wp14:editId="6247E052" wp14:anchorId="1F4CD9AF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476" name="Rectangle 647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2B8686BC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76" style="position:absolute;margin-left:104pt;margin-top:11pt;width:79pt;height:60pt;z-index:258138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37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" w14:anchorId="1F4CD9AF">
                <v:textbox inset="2.16pt,1.44pt,0,1.44pt">
                  <w:txbxContent>
                    <w:p w:rsidR="00DB1734" w:rsidP="00C07318" w:rsidRDefault="00DB1734" w14:paraId="2B8686BC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139136" behindDoc="0" locked="0" layoutInCell="1" allowOverlap="1" wp14:editId="0A419DEA" wp14:anchorId="7A758A25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477" name="Rectangle 647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0556AC51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 xml:space="preserve">いいえ 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77" style="position:absolute;margin-left:104pt;margin-top:11pt;width:79pt;height:60pt;z-index:258139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37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" w14:anchorId="7A758A25">
                <v:textbox inset="2.16pt,1.44pt,0,1.44pt">
                  <w:txbxContent>
                    <w:p w:rsidR="00DB1734" w:rsidP="00C07318" w:rsidRDefault="00DB1734" w14:paraId="0556AC51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 xml:space="preserve">いいえ 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140160" behindDoc="0" locked="0" layoutInCell="1" allowOverlap="1" wp14:editId="31F3B742" wp14:anchorId="1253BFDA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478" name="Rectangle 647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243622C6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>いいえ いいえ 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78" style="position:absolute;margin-left:104pt;margin-top:11pt;width:79pt;height:60pt;z-index:258140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37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" w14:anchorId="1253BFDA">
                <v:textbox inset="2.16pt,1.44pt,0,1.44pt">
                  <w:txbxContent>
                    <w:p w:rsidR="00DB1734" w:rsidP="00C07318" w:rsidRDefault="00DB1734" w14:paraId="243622C6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>いいえ いいえ いいえ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141184" behindDoc="0" locked="0" layoutInCell="1" allowOverlap="1" wp14:editId="7F4C1A1D" wp14:anchorId="6DCA2721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6479" name="Rectangle 647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0ABF13B8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79" style="position:absolute;margin-left:104pt;margin-top:11pt;width:79pt;height:48pt;z-index:258141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37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" w14:anchorId="6DCA2721">
                <v:textbox inset="2.16pt,1.44pt,0,1.44pt">
                  <w:txbxContent>
                    <w:p w:rsidR="00DB1734" w:rsidP="00C07318" w:rsidRDefault="00DB1734" w14:paraId="0ABF13B8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142208" behindDoc="0" locked="0" layoutInCell="1" allowOverlap="1" wp14:editId="0D726FA6" wp14:anchorId="2592D7ED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6480" name="Rectangle 648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2208CA81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80" style="position:absolute;margin-left:104pt;margin-top:11pt;width:79pt;height:48pt;z-index:258142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37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" w14:anchorId="2592D7ED">
                <v:textbox inset="2.16pt,1.44pt,0,1.44pt">
                  <w:txbxContent>
                    <w:p w:rsidR="00DB1734" w:rsidP="00C07318" w:rsidRDefault="00DB1734" w14:paraId="2208CA81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143232" behindDoc="0" locked="0" layoutInCell="1" allowOverlap="1" wp14:editId="68F366DE" wp14:anchorId="7A31F0E4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6481" name="Rectangle 648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27144DD1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81" style="position:absolute;margin-left:104pt;margin-top:11pt;width:79pt;height:48pt;z-index:258143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37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" w14:anchorId="7A31F0E4">
                <v:textbox inset="2.16pt,1.44pt,0,1.44pt">
                  <w:txbxContent>
                    <w:p w:rsidR="00DB1734" w:rsidP="00C07318" w:rsidRDefault="00DB1734" w14:paraId="27144DD1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144256" behindDoc="0" locked="0" layoutInCell="1" allowOverlap="1" wp14:editId="098C28C1" wp14:anchorId="5CBE3F38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6482" name="Rectangle 648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24E041B7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82" style="position:absolute;margin-left:104pt;margin-top:11pt;width:79pt;height:48pt;z-index:258144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37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" w14:anchorId="5CBE3F38">
                <v:textbox inset="2.16pt,1.44pt,0,1.44pt">
                  <w:txbxContent>
                    <w:p w:rsidR="00DB1734" w:rsidP="00C07318" w:rsidRDefault="00DB1734" w14:paraId="24E041B7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145280" behindDoc="0" locked="0" layoutInCell="1" allowOverlap="1" wp14:editId="783314BB" wp14:anchorId="61042CAF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6483" name="Rectangle 648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75DB3635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83" style="position:absolute;margin-left:104pt;margin-top:11pt;width:79pt;height:48pt;z-index:258145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37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" w14:anchorId="61042CAF">
                <v:textbox inset="2.16pt,1.44pt,0,1.44pt">
                  <w:txbxContent>
                    <w:p w:rsidR="00DB1734" w:rsidP="00C07318" w:rsidRDefault="00DB1734" w14:paraId="75DB3635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146304" behindDoc="0" locked="0" layoutInCell="1" allowOverlap="1" wp14:editId="0FEA476A" wp14:anchorId="5AAF3DFF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6484" name="Rectangle 648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3813A653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84" style="position:absolute;margin-left:104pt;margin-top:11pt;width:79pt;height:48pt;z-index:258146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38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" w14:anchorId="5AAF3DFF">
                <v:textbox inset="2.16pt,1.44pt,0,1.44pt">
                  <w:txbxContent>
                    <w:p w:rsidR="00DB1734" w:rsidP="00C07318" w:rsidRDefault="00DB1734" w14:paraId="3813A653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147328" behindDoc="0" locked="0" layoutInCell="1" allowOverlap="1" wp14:editId="2459AF54" wp14:anchorId="29C276F0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6485" name="Rectangle 648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1328EB81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85" style="position:absolute;margin-left:104pt;margin-top:11pt;width:79pt;height:48pt;z-index:258147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38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" w14:anchorId="29C276F0">
                <v:textbox inset="2.16pt,1.44pt,0,1.44pt">
                  <w:txbxContent>
                    <w:p w:rsidR="00DB1734" w:rsidP="00C07318" w:rsidRDefault="00DB1734" w14:paraId="1328EB81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148352" behindDoc="0" locked="0" layoutInCell="1" allowOverlap="1" wp14:editId="08C9CBF0" wp14:anchorId="1FA7F0B3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6486" name="Rectangle 648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5057DA91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86" style="position:absolute;margin-left:104pt;margin-top:11pt;width:79pt;height:48pt;z-index:258148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38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" w14:anchorId="1FA7F0B3">
                <v:textbox inset="2.16pt,1.44pt,0,1.44pt">
                  <w:txbxContent>
                    <w:p w:rsidR="00DB1734" w:rsidP="00C07318" w:rsidRDefault="00DB1734" w14:paraId="5057DA91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149376" behindDoc="0" locked="0" layoutInCell="1" allowOverlap="1" wp14:editId="09DB61E4" wp14:anchorId="40A15F8C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6487" name="Rectangle 648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2DBD1CD6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87" style="position:absolute;margin-left:104pt;margin-top:11pt;width:79pt;height:48pt;z-index:258149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38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" w14:anchorId="40A15F8C">
                <v:textbox inset="2.16pt,1.44pt,0,1.44pt">
                  <w:txbxContent>
                    <w:p w:rsidR="00DB1734" w:rsidP="00C07318" w:rsidRDefault="00DB1734" w14:paraId="2DBD1CD6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150400" behindDoc="0" locked="0" layoutInCell="1" allowOverlap="1" wp14:editId="05C0D08D" wp14:anchorId="40472E1C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6488" name="Rectangle 648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0E38DAEE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88" style="position:absolute;margin-left:104pt;margin-top:11pt;width:79pt;height:48pt;z-index:258150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38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" w14:anchorId="40472E1C">
                <v:textbox inset="2.16pt,1.44pt,0,1.44pt">
                  <w:txbxContent>
                    <w:p w:rsidR="00DB1734" w:rsidP="00C07318" w:rsidRDefault="00DB1734" w14:paraId="0E38DAEE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151424" behindDoc="0" locked="0" layoutInCell="1" allowOverlap="1" wp14:editId="0A025706" wp14:anchorId="510D65AC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6489" name="Rectangle 648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7159D08C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89" style="position:absolute;margin-left:104pt;margin-top:11pt;width:79pt;height:48pt;z-index:258151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38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" w14:anchorId="510D65AC">
                <v:textbox inset="2.16pt,1.44pt,0,1.44pt">
                  <w:txbxContent>
                    <w:p w:rsidR="00DB1734" w:rsidP="00C07318" w:rsidRDefault="00DB1734" w14:paraId="7159D08C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152448" behindDoc="0" locked="0" layoutInCell="1" allowOverlap="1" wp14:editId="70851DBB" wp14:anchorId="16D12500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6490" name="Rectangle 649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00C06AED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90" style="position:absolute;margin-left:104pt;margin-top:11pt;width:79pt;height:48pt;z-index:258152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38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" w14:anchorId="16D12500">
                <v:textbox inset="2.16pt,1.44pt,0,1.44pt">
                  <w:txbxContent>
                    <w:p w:rsidR="00DB1734" w:rsidP="00C07318" w:rsidRDefault="00DB1734" w14:paraId="00C06AED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153472" behindDoc="0" locked="0" layoutInCell="1" allowOverlap="1" wp14:editId="4E910881" wp14:anchorId="3DD279A2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6491" name="Rectangle 649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5C490F0D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91" style="position:absolute;margin-left:104pt;margin-top:11pt;width:79pt;height:48pt;z-index:258153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38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" w14:anchorId="3DD279A2">
                <v:textbox inset="2.16pt,1.44pt,0,1.44pt">
                  <w:txbxContent>
                    <w:p w:rsidR="00DB1734" w:rsidP="00C07318" w:rsidRDefault="00DB1734" w14:paraId="5C490F0D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154496" behindDoc="0" locked="0" layoutInCell="1" allowOverlap="1" wp14:editId="76687516" wp14:anchorId="2D000FBC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6492" name="Rectangle 649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3C285BB9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92" style="position:absolute;margin-left:104pt;margin-top:11pt;width:79pt;height:48pt;z-index:258154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38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" w14:anchorId="2D000FBC">
                <v:textbox inset="2.16pt,1.44pt,0,1.44pt">
                  <w:txbxContent>
                    <w:p w:rsidR="00DB1734" w:rsidP="00C07318" w:rsidRDefault="00DB1734" w14:paraId="3C285BB9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155520" behindDoc="0" locked="0" layoutInCell="1" allowOverlap="1" wp14:editId="3C8D2A42" wp14:anchorId="2060CC5F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6493" name="Rectangle 649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66FBA061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93" style="position:absolute;margin-left:104pt;margin-top:11pt;width:79pt;height:48pt;z-index:258155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38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" w14:anchorId="2060CC5F">
                <v:textbox inset="2.16pt,1.44pt,0,1.44pt">
                  <w:txbxContent>
                    <w:p w:rsidR="00DB1734" w:rsidP="00C07318" w:rsidRDefault="00DB1734" w14:paraId="66FBA061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156544" behindDoc="0" locked="0" layoutInCell="1" allowOverlap="1" wp14:editId="6C4EDB58" wp14:anchorId="0E9B0656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6494" name="Rectangle 649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0850C651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94" style="position:absolute;margin-left:104pt;margin-top:11pt;width:79pt;height:48pt;z-index:258156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39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" w14:anchorId="0E9B0656">
                <v:textbox inset="2.16pt,1.44pt,0,1.44pt">
                  <w:txbxContent>
                    <w:p w:rsidR="00DB1734" w:rsidP="00C07318" w:rsidRDefault="00DB1734" w14:paraId="0850C651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157568" behindDoc="0" locked="0" layoutInCell="1" allowOverlap="1" wp14:editId="7B41C452" wp14:anchorId="2841B176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6495" name="Rectangle 649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06E8DFB7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95" style="position:absolute;margin-left:104pt;margin-top:11pt;width:79pt;height:48pt;z-index:258157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39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" w14:anchorId="2841B176">
                <v:textbox inset="2.16pt,1.44pt,0,1.44pt">
                  <w:txbxContent>
                    <w:p w:rsidR="00DB1734" w:rsidP="00C07318" w:rsidRDefault="00DB1734" w14:paraId="06E8DFB7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158592" behindDoc="0" locked="0" layoutInCell="1" allowOverlap="1" wp14:editId="42870281" wp14:anchorId="2515706E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6496" name="Rectangle 649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267FF232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96" style="position:absolute;margin-left:104pt;margin-top:11pt;width:79pt;height:48pt;z-index:258158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39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" w14:anchorId="2515706E">
                <v:textbox inset="2.16pt,1.44pt,0,1.44pt">
                  <w:txbxContent>
                    <w:p w:rsidR="00DB1734" w:rsidP="00C07318" w:rsidRDefault="00DB1734" w14:paraId="267FF232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159616" behindDoc="0" locked="0" layoutInCell="1" allowOverlap="1" wp14:editId="21F940A5" wp14:anchorId="5077E0D6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6497" name="Rectangle 649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33EDBA0E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97" style="position:absolute;margin-left:104pt;margin-top:11pt;width:79pt;height:48pt;z-index:258159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39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" w14:anchorId="5077E0D6">
                <v:textbox inset="2.16pt,1.44pt,0,1.44pt">
                  <w:txbxContent>
                    <w:p w:rsidR="00DB1734" w:rsidP="00C07318" w:rsidRDefault="00DB1734" w14:paraId="33EDBA0E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160640" behindDoc="0" locked="0" layoutInCell="1" allowOverlap="1" wp14:editId="786081D2" wp14:anchorId="7231B7AE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6498" name="Rectangle 649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337DE10D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98" style="position:absolute;margin-left:104pt;margin-top:11pt;width:79pt;height:48pt;z-index:258160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39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" w14:anchorId="7231B7AE">
                <v:textbox inset="2.16pt,1.44pt,0,1.44pt">
                  <w:txbxContent>
                    <w:p w:rsidR="00DB1734" w:rsidP="00C07318" w:rsidRDefault="00DB1734" w14:paraId="337DE10D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161664" behindDoc="0" locked="0" layoutInCell="1" allowOverlap="1" wp14:editId="17AC026B" wp14:anchorId="29615FFC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6499" name="Rectangle 649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59DA97BB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99" style="position:absolute;margin-left:104pt;margin-top:11pt;width:79pt;height:48pt;z-index:258161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39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" w14:anchorId="29615FFC">
                <v:textbox inset="2.16pt,1.44pt,0,1.44pt">
                  <w:txbxContent>
                    <w:p w:rsidR="00DB1734" w:rsidP="00C07318" w:rsidRDefault="00DB1734" w14:paraId="59DA97BB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162688" behindDoc="0" locked="0" layoutInCell="1" allowOverlap="1" wp14:editId="4ABA9D57" wp14:anchorId="3CE57B5E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500" name="Rectangle 650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221F0542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500" style="position:absolute;margin-left:104pt;margin-top:11pt;width:79pt;height:60pt;z-index:258162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39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" w14:anchorId="3CE57B5E">
                <v:textbox inset="2.16pt,1.44pt,0,1.44pt">
                  <w:txbxContent>
                    <w:p w:rsidR="00DB1734" w:rsidP="00C07318" w:rsidRDefault="00DB1734" w14:paraId="221F0542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163712" behindDoc="0" locked="0" layoutInCell="1" allowOverlap="1" wp14:editId="5F7210EC" wp14:anchorId="7432E46D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501" name="Rectangle 650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3B0DA1B0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501" style="position:absolute;margin-left:104pt;margin-top:11pt;width:79pt;height:60pt;z-index:258163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39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" w14:anchorId="7432E46D">
                <v:textbox inset="2.16pt,1.44pt,0,1.44pt">
                  <w:txbxContent>
                    <w:p w:rsidR="00DB1734" w:rsidP="00C07318" w:rsidRDefault="00DB1734" w14:paraId="3B0DA1B0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164736" behindDoc="0" locked="0" layoutInCell="1" allowOverlap="1" wp14:editId="3CF84400" wp14:anchorId="36001A28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502" name="Rectangle 650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591A2ED3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502" style="position:absolute;margin-left:104pt;margin-top:11pt;width:79pt;height:60pt;z-index:258164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39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" w14:anchorId="36001A28">
                <v:textbox inset="2.16pt,1.44pt,0,1.44pt">
                  <w:txbxContent>
                    <w:p w:rsidR="00DB1734" w:rsidP="00C07318" w:rsidRDefault="00DB1734" w14:paraId="591A2ED3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165760" behindDoc="0" locked="0" layoutInCell="1" allowOverlap="1" wp14:editId="3E2EEBC2" wp14:anchorId="1B559B2E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6503" name="Rectangle 650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301FA37F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503" style="position:absolute;margin-left:104pt;margin-top:11pt;width:79pt;height:48pt;z-index:258165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39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" w14:anchorId="1B559B2E">
                <v:textbox inset="2.16pt,1.44pt,0,1.44pt">
                  <w:txbxContent>
                    <w:p w:rsidR="00DB1734" w:rsidP="00C07318" w:rsidRDefault="00DB1734" w14:paraId="301FA37F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166784" behindDoc="0" locked="0" layoutInCell="1" allowOverlap="1" wp14:editId="7CEDBCE3" wp14:anchorId="29174639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6504" name="Rectangle 650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729FFD63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504" style="position:absolute;margin-left:104pt;margin-top:11pt;width:79pt;height:48pt;z-index:258166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40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" w14:anchorId="29174639">
                <v:textbox inset="2.16pt,1.44pt,0,1.44pt">
                  <w:txbxContent>
                    <w:p w:rsidR="00DB1734" w:rsidP="00C07318" w:rsidRDefault="00DB1734" w14:paraId="729FFD63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167808" behindDoc="0" locked="0" layoutInCell="1" allowOverlap="1" wp14:editId="55F6AE78" wp14:anchorId="47745BE8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6505" name="Rectangle 650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72F68D6C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505" style="position:absolute;margin-left:104pt;margin-top:11pt;width:79pt;height:48pt;z-index:258167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40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" w14:anchorId="47745BE8">
                <v:textbox inset="2.16pt,1.44pt,0,1.44pt">
                  <w:txbxContent>
                    <w:p w:rsidR="00DB1734" w:rsidP="00C07318" w:rsidRDefault="00DB1734" w14:paraId="72F68D6C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168832" behindDoc="0" locked="0" layoutInCell="1" allowOverlap="1" wp14:editId="7866CF3E" wp14:anchorId="73900D9A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506" name="Rectangle 650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44263C0A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506" style="position:absolute;margin-left:104pt;margin-top:11pt;width:79pt;height:60pt;z-index:258168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40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" w14:anchorId="73900D9A">
                <v:textbox inset="2.16pt,1.44pt,0,1.44pt">
                  <w:txbxContent>
                    <w:p w:rsidR="00DB1734" w:rsidP="00C07318" w:rsidRDefault="00DB1734" w14:paraId="44263C0A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169856" behindDoc="0" locked="0" layoutInCell="1" allowOverlap="1" wp14:editId="21112299" wp14:anchorId="1B2978EF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507" name="Rectangle 650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13660767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507" style="position:absolute;margin-left:104pt;margin-top:11pt;width:79pt;height:60pt;z-index:258169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40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" w14:anchorId="1B2978EF">
                <v:textbox inset="2.16pt,1.44pt,0,1.44pt">
                  <w:txbxContent>
                    <w:p w:rsidR="00DB1734" w:rsidP="00C07318" w:rsidRDefault="00DB1734" w14:paraId="13660767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color w:val="000000"/>
          <w:sz w:val="28"/>
          <w:szCs w:val="28"/>
          <w:lang w:eastAsia="Japanese"/>
          <w:eastAsianLayout/>
        </w:rPr>
        <w:t xml:space="preserve">プロジェクトの詳細なし</w:t>
      </w:r>
    </w:p>
    <w:tbl>
      <w:tblPr>
        <w:tblW w:w="10890" w:type="dxa"/>
        <w:tblLook w:val="04A0" w:firstRow="1" w:lastRow="0" w:firstColumn="1" w:lastColumn="0" w:noHBand="0" w:noVBand="1"/>
      </w:tblPr>
      <w:tblGrid>
        <w:gridCol w:w="5445"/>
        <w:gridCol w:w="2835"/>
        <w:gridCol w:w="2610"/>
      </w:tblGrid>
      <w:tr w:rsidRPr="007D202B" w:rsidR="00C209D2" w:rsidTr="00BB16D9" w14:paraId="0853B080" w14:textId="77777777">
        <w:trPr>
          <w:trHeight w:val="457"/>
        </w:trPr>
        <w:tc>
          <w:tcPr>
            <w:tcW w:w="8280" w:type="dxa"/>
            <w:gridSpan w:val="2"/>
            <w:tcBorders>
              <w:top w:val="nil"/>
              <w:left w:val="nil"/>
              <w:bottom w:val="single" w:color="BFBFBF" w:sz="4" w:space="0"/>
              <w:right w:val="nil"/>
            </w:tcBorders>
            <w:shd w:val="clear" w:color="auto" w:fill="auto"/>
            <w:vAlign w:val="center"/>
            <w:hideMark/>
          </w:tcPr>
          <w:p w:rsidRPr="007D202B" w:rsidR="00C209D2" w:rsidP="00C07318" w:rsidRDefault="00C209D2" w14:paraId="57DAEE86" w14:textId="77777777">
            <w:pPr>
              <w:bidi w:val="false"/>
              <w:ind w:left="-81"/>
              <w:rPr>
                <w:rFonts w:ascii="Century Gothic" w:hAnsi="Century Gothic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Century Gothic" w:hAnsi="Century Gothic" w:eastAsia="Times New Roman" w:cs="Times New Roman"/>
                <w:color w:val="000000"/>
                <w:sz w:val="18"/>
                <w:szCs w:val="18"/>
                <w:lang w:eastAsia="Japanese"/>
                <w:eastAsianLayout/>
              </w:rPr>
              <w:t>プロジェクト名</w:t>
            </w:r>
          </w:p>
        </w:tc>
        <w:tc>
          <w:tcPr>
            <w:tcW w:w="2610" w:type="dxa"/>
            <w:tcBorders>
              <w:top w:val="nil"/>
              <w:left w:val="nil"/>
              <w:bottom w:val="single" w:color="BFBFBF" w:sz="4" w:space="0"/>
            </w:tcBorders>
            <w:shd w:val="clear" w:color="auto" w:fill="auto"/>
            <w:vAlign w:val="center"/>
            <w:hideMark/>
          </w:tcPr>
          <w:p w:rsidRPr="007D202B" w:rsidR="00C209D2" w:rsidP="00C07318" w:rsidRDefault="00C209D2" w14:paraId="04FD668C" w14:textId="77777777">
            <w:pPr>
              <w:bidi w:val="false"/>
              <w:ind w:left="-81"/>
              <w:rPr>
                <w:rFonts w:ascii="Century Gothic" w:hAnsi="Century Gothic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Century Gothic" w:hAnsi="Century Gothic" w:eastAsia="Times New Roman" w:cs="Times New Roman"/>
                <w:color w:val="000000"/>
                <w:sz w:val="18"/>
                <w:szCs w:val="18"/>
                <w:lang w:eastAsia="Japanese"/>
                <w:eastAsianLayout/>
              </w:rPr>
              <w:t>プロジェクト番号</w:t>
            </w:r>
          </w:p>
        </w:tc>
      </w:tr>
      <w:tr w:rsidRPr="007D202B" w:rsidR="00C209D2" w:rsidTr="00BB16D9" w14:paraId="4BF2BE9B" w14:textId="77777777">
        <w:trPr>
          <w:trHeight w:val="864"/>
        </w:trPr>
        <w:tc>
          <w:tcPr>
            <w:tcW w:w="8280" w:type="dxa"/>
            <w:gridSpan w:val="2"/>
            <w:tcBorders>
              <w:top w:val="single" w:color="BFBFBF" w:sz="4" w:space="0"/>
              <w:left w:val="single" w:color="BFBFBF" w:sz="4" w:space="0"/>
              <w:bottom w:val="single" w:color="BFBFBF" w:themeColor="background1" w:themeShade="BF" w:sz="18" w:space="0"/>
              <w:right w:val="single" w:color="BFBFBF" w:sz="4" w:space="0"/>
            </w:tcBorders>
            <w:shd w:val="clear" w:color="auto" w:fill="auto"/>
            <w:vAlign w:val="center"/>
            <w:hideMark/>
          </w:tcPr>
          <w:p w:rsidRPr="007D202B" w:rsidR="00C209D2" w:rsidP="00BB16D9" w:rsidRDefault="00C209D2" w14:paraId="0DA6D55A" w14:textId="77777777">
            <w:pPr>
              <w:bidi w:val="false"/>
              <w:rPr>
                <w:rFonts w:ascii="Century Gothic" w:hAnsi="Century Gothic" w:eastAsia="Times New Roman" w:cs="Times New Roman"/>
                <w:color w:val="000000"/>
                <w:sz w:val="18"/>
                <w:szCs w:val="18"/>
              </w:rPr>
            </w:pPr>
          </w:p>
          <w:p w:rsidRPr="007D202B" w:rsidR="00C209D2" w:rsidP="00C07318" w:rsidRDefault="00C209D2" w14:paraId="54538FAC" w14:textId="77777777">
            <w:pPr>
              <w:bidi w:val="false"/>
              <w:ind w:firstLine="180" w:firstLineChars="100"/>
              <w:rPr>
                <w:rFonts w:ascii="Century Gothic" w:hAnsi="Century Gothic" w:eastAsia="Times New Roman" w:cs="Times New Roman"/>
                <w:color w:val="000000"/>
                <w:sz w:val="18"/>
                <w:szCs w:val="18"/>
              </w:rPr>
            </w:pPr>
            <w:r w:rsidRPr="007D202B">
              <w:rPr>
                <w:rFonts w:ascii="Century Gothic" w:hAnsi="Century Gothic" w:eastAsia="Times New Roman" w:cs="Times New Roman"/>
                <w:color w:val="000000"/>
                <w:sz w:val="18"/>
                <w:szCs w:val="18"/>
                <w:lang w:eastAsia="Japanese"/>
                <w:eastAsianLayout/>
              </w:rPr>
              <w:t xml:space="preserve"> </w:t>
            </w:r>
          </w:p>
        </w:tc>
        <w:tc>
          <w:tcPr>
            <w:tcW w:w="2610" w:type="dxa"/>
            <w:tcBorders>
              <w:top w:val="single" w:color="BFBFBF" w:sz="4" w:space="0"/>
              <w:left w:val="nil"/>
              <w:bottom w:val="single" w:color="BFBFBF" w:themeColor="background1" w:themeShade="BF" w:sz="18" w:space="0"/>
              <w:right w:val="single" w:color="BFBFBF" w:sz="4" w:space="0"/>
            </w:tcBorders>
            <w:shd w:val="clear" w:color="auto" w:fill="F2F2F2" w:themeFill="background1" w:themeFillShade="F2"/>
            <w:vAlign w:val="center"/>
            <w:hideMark/>
          </w:tcPr>
          <w:p w:rsidRPr="007D202B" w:rsidR="00C209D2" w:rsidP="00BB16D9" w:rsidRDefault="00C209D2" w14:paraId="24BB993F" w14:textId="77777777">
            <w:pPr>
              <w:bidi w:val="false"/>
              <w:rPr>
                <w:rFonts w:ascii="Century Gothic" w:hAnsi="Century Gothic" w:eastAsia="Times New Roman" w:cs="Times New Roman"/>
                <w:color w:val="000000"/>
                <w:sz w:val="18"/>
                <w:szCs w:val="18"/>
              </w:rPr>
            </w:pPr>
          </w:p>
        </w:tc>
      </w:tr>
      <w:tr w:rsidRPr="007D202B" w:rsidR="00C209D2" w:rsidTr="00BB16D9" w14:paraId="7D40709B" w14:textId="77777777">
        <w:trPr>
          <w:trHeight w:val="457"/>
        </w:trPr>
        <w:tc>
          <w:tcPr>
            <w:tcW w:w="5445" w:type="dxa"/>
            <w:tcBorders>
              <w:top w:val="single" w:color="BFBFBF" w:themeColor="background1" w:themeShade="BF" w:sz="18" w:space="0"/>
              <w:left w:val="nil"/>
              <w:bottom w:val="single" w:color="BFBFBF" w:sz="4" w:space="0"/>
              <w:right w:val="nil"/>
            </w:tcBorders>
            <w:shd w:val="clear" w:color="auto" w:fill="auto"/>
            <w:vAlign w:val="center"/>
            <w:hideMark/>
          </w:tcPr>
          <w:p w:rsidRPr="007D202B" w:rsidR="00C209D2" w:rsidP="00583610" w:rsidRDefault="00C209D2" w14:paraId="3A872D68" w14:textId="77777777">
            <w:pPr>
              <w:bidi w:val="false"/>
              <w:ind w:left="-81"/>
              <w:rPr>
                <w:rFonts w:ascii="Century Gothic" w:hAnsi="Century Gothic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Century Gothic" w:hAnsi="Century Gothic" w:eastAsia="Times New Roman" w:cs="Times New Roman"/>
                <w:color w:val="000000"/>
                <w:sz w:val="18"/>
                <w:szCs w:val="18"/>
                <w:lang w:eastAsia="Japanese"/>
                <w:eastAsianLayout/>
              </w:rPr>
              <w:t>プロジェクトスポンサー</w:t>
            </w:r>
          </w:p>
        </w:tc>
        <w:tc>
          <w:tcPr>
            <w:tcW w:w="5445" w:type="dxa"/>
            <w:gridSpan w:val="2"/>
            <w:tcBorders>
              <w:top w:val="single" w:color="BFBFBF" w:themeColor="background1" w:themeShade="BF" w:sz="18" w:space="0"/>
              <w:left w:val="nil"/>
              <w:bottom w:val="nil"/>
            </w:tcBorders>
            <w:shd w:val="clear" w:color="auto" w:fill="auto"/>
            <w:vAlign w:val="center"/>
            <w:hideMark/>
          </w:tcPr>
          <w:p w:rsidRPr="007D202B" w:rsidR="00C209D2" w:rsidP="00583610" w:rsidRDefault="00C209D2" w14:paraId="6EE5B43D" w14:textId="77777777">
            <w:pPr>
              <w:bidi w:val="false"/>
              <w:ind w:left="-81"/>
              <w:rPr>
                <w:rFonts w:ascii="Century Gothic" w:hAnsi="Century Gothic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Century Gothic" w:hAnsi="Century Gothic" w:eastAsia="Times New Roman" w:cs="Times New Roman"/>
                <w:color w:val="000000"/>
                <w:sz w:val="18"/>
                <w:szCs w:val="18"/>
                <w:lang w:eastAsia="Japanese"/>
                <w:eastAsianLayout/>
              </w:rPr>
              <w:t>プロジェクトオーナー</w:t>
            </w:r>
          </w:p>
        </w:tc>
      </w:tr>
      <w:tr w:rsidRPr="007D202B" w:rsidR="00C209D2" w:rsidTr="00BB16D9" w14:paraId="0AB567F4" w14:textId="77777777">
        <w:trPr>
          <w:trHeight w:val="720"/>
        </w:trPr>
        <w:tc>
          <w:tcPr>
            <w:tcW w:w="5445" w:type="dxa"/>
            <w:tcBorders>
              <w:top w:val="single" w:color="BFBFBF" w:sz="4" w:space="0"/>
              <w:left w:val="single" w:color="BFBFBF" w:sz="4" w:space="0"/>
              <w:bottom w:val="single" w:color="BFBFBF" w:sz="8" w:space="0"/>
              <w:right w:val="single" w:color="BFBFBF" w:sz="4" w:space="0"/>
            </w:tcBorders>
            <w:shd w:val="clear" w:color="auto" w:fill="auto"/>
            <w:vAlign w:val="center"/>
            <w:hideMark/>
          </w:tcPr>
          <w:p w:rsidRPr="007D202B" w:rsidR="00C209D2" w:rsidP="00BB16D9" w:rsidRDefault="00C209D2" w14:paraId="2C2CF29B" w14:textId="77777777">
            <w:pPr>
              <w:bidi w:val="false"/>
              <w:rPr>
                <w:rFonts w:ascii="Century Gothic" w:hAnsi="Century Gothic" w:eastAsia="Times New Roman" w:cs="Times New Roman"/>
                <w:color w:val="000000"/>
                <w:sz w:val="18"/>
                <w:szCs w:val="18"/>
              </w:rPr>
            </w:pPr>
          </w:p>
          <w:p w:rsidRPr="007D202B" w:rsidR="00C209D2" w:rsidP="00BB16D9" w:rsidRDefault="00C209D2" w14:paraId="5363E75E" w14:textId="77777777">
            <w:pPr>
              <w:bidi w:val="false"/>
              <w:rPr>
                <w:rFonts w:ascii="Century Gothic" w:hAnsi="Century Gothic" w:eastAsia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445" w:type="dxa"/>
            <w:gridSpan w:val="2"/>
            <w:tcBorders>
              <w:top w:val="single" w:color="BFBFBF" w:sz="4" w:space="0"/>
              <w:left w:val="nil"/>
              <w:bottom w:val="single" w:color="BFBFBF" w:sz="8" w:space="0"/>
              <w:right w:val="single" w:color="BFBFBF" w:sz="4" w:space="0"/>
            </w:tcBorders>
            <w:shd w:val="clear" w:color="auto" w:fill="auto"/>
            <w:vAlign w:val="center"/>
            <w:hideMark/>
          </w:tcPr>
          <w:p w:rsidRPr="007D202B" w:rsidR="00C209D2" w:rsidP="00BB16D9" w:rsidRDefault="00C209D2" w14:paraId="3AAFF0CB" w14:textId="77777777">
            <w:pPr>
              <w:bidi w:val="false"/>
              <w:rPr>
                <w:rFonts w:ascii="Century Gothic" w:hAnsi="Century Gothic" w:eastAsia="Times New Roman" w:cs="Times New Roman"/>
                <w:color w:val="000000"/>
                <w:sz w:val="18"/>
                <w:szCs w:val="18"/>
              </w:rPr>
            </w:pPr>
          </w:p>
        </w:tc>
      </w:tr>
      <w:tr w:rsidRPr="007D202B" w:rsidR="00C209D2" w:rsidTr="00C209D2" w14:paraId="69F6B2B3" w14:textId="77777777">
        <w:trPr>
          <w:trHeight w:val="457"/>
        </w:trPr>
        <w:tc>
          <w:tcPr>
            <w:tcW w:w="5445" w:type="dxa"/>
            <w:tcBorders>
              <w:top w:val="nil"/>
              <w:left w:val="nil"/>
              <w:bottom w:val="single" w:color="BFBFBF" w:sz="4" w:space="0"/>
              <w:right w:val="nil"/>
            </w:tcBorders>
            <w:shd w:val="clear" w:color="auto" w:fill="auto"/>
            <w:vAlign w:val="center"/>
            <w:hideMark/>
          </w:tcPr>
          <w:p w:rsidRPr="007D202B" w:rsidR="00C209D2" w:rsidP="00583610" w:rsidRDefault="00C209D2" w14:paraId="6C61A4B3" w14:textId="77777777">
            <w:pPr>
              <w:bidi w:val="false"/>
              <w:ind w:left="-81"/>
              <w:rPr>
                <w:rFonts w:ascii="Century Gothic" w:hAnsi="Century Gothic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Century Gothic" w:hAnsi="Century Gothic" w:eastAsia="Times New Roman" w:cs="Times New Roman"/>
                <w:color w:val="000000"/>
                <w:sz w:val="18"/>
                <w:szCs w:val="18"/>
                <w:lang w:eastAsia="Japanese"/>
                <w:eastAsianLayout/>
              </w:rPr>
              <w:t>プログラムマネージャー</w:t>
            </w:r>
          </w:p>
        </w:tc>
        <w:tc>
          <w:tcPr>
            <w:tcW w:w="5445" w:type="dxa"/>
            <w:gridSpan w:val="2"/>
            <w:tcBorders>
              <w:top w:val="nil"/>
              <w:left w:val="nil"/>
              <w:bottom w:val="nil"/>
            </w:tcBorders>
            <w:shd w:val="clear" w:color="auto" w:fill="auto"/>
            <w:vAlign w:val="center"/>
            <w:hideMark/>
          </w:tcPr>
          <w:p w:rsidRPr="007D202B" w:rsidR="00C209D2" w:rsidP="00583610" w:rsidRDefault="00C209D2" w14:paraId="78F8558B" w14:textId="77777777">
            <w:pPr>
              <w:bidi w:val="false"/>
              <w:ind w:left="-81"/>
              <w:rPr>
                <w:rFonts w:ascii="Century Gothic" w:hAnsi="Century Gothic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Century Gothic" w:hAnsi="Century Gothic" w:eastAsia="Times New Roman" w:cs="Times New Roman"/>
                <w:color w:val="000000"/>
                <w:sz w:val="18"/>
                <w:szCs w:val="18"/>
                <w:lang w:eastAsia="Japanese"/>
                <w:eastAsianLayout/>
              </w:rPr>
              <w:t>プロジェクトマネージャー</w:t>
            </w:r>
          </w:p>
        </w:tc>
      </w:tr>
      <w:tr w:rsidRPr="007D202B" w:rsidR="00C209D2" w:rsidTr="00BB16D9" w14:paraId="36D581E1" w14:textId="77777777">
        <w:trPr>
          <w:trHeight w:val="720"/>
        </w:trPr>
        <w:tc>
          <w:tcPr>
            <w:tcW w:w="5445" w:type="dxa"/>
            <w:tcBorders>
              <w:top w:val="single" w:color="BFBFBF" w:sz="4" w:space="0"/>
              <w:left w:val="single" w:color="BFBFBF" w:sz="4" w:space="0"/>
              <w:bottom w:val="single" w:color="BFBFBF" w:sz="8" w:space="0"/>
              <w:right w:val="single" w:color="BFBFBF" w:sz="4" w:space="0"/>
            </w:tcBorders>
            <w:shd w:val="clear" w:color="auto" w:fill="auto"/>
            <w:vAlign w:val="center"/>
            <w:hideMark/>
          </w:tcPr>
          <w:p w:rsidRPr="007D202B" w:rsidR="00C209D2" w:rsidP="00BB16D9" w:rsidRDefault="00C209D2" w14:paraId="38326AF3" w14:textId="77777777">
            <w:pPr>
              <w:bidi w:val="false"/>
              <w:rPr>
                <w:rFonts w:ascii="Century Gothic" w:hAnsi="Century Gothic" w:eastAsia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445" w:type="dxa"/>
            <w:gridSpan w:val="2"/>
            <w:tcBorders>
              <w:top w:val="single" w:color="BFBFBF" w:sz="4" w:space="0"/>
              <w:left w:val="nil"/>
              <w:bottom w:val="single" w:color="BFBFBF" w:sz="8" w:space="0"/>
              <w:right w:val="single" w:color="BFBFBF" w:sz="4" w:space="0"/>
            </w:tcBorders>
            <w:shd w:val="clear" w:color="auto" w:fill="auto"/>
            <w:vAlign w:val="center"/>
            <w:hideMark/>
          </w:tcPr>
          <w:p w:rsidRPr="007D202B" w:rsidR="00C209D2" w:rsidP="00BB16D9" w:rsidRDefault="00C209D2" w14:paraId="013DB1AA" w14:textId="77777777">
            <w:pPr>
              <w:bidi w:val="false"/>
              <w:rPr>
                <w:rFonts w:ascii="Century Gothic" w:hAnsi="Century Gothic" w:eastAsia="Times New Roman" w:cs="Times New Roman"/>
                <w:color w:val="000000"/>
                <w:sz w:val="18"/>
                <w:szCs w:val="18"/>
              </w:rPr>
            </w:pPr>
          </w:p>
        </w:tc>
      </w:tr>
    </w:tbl>
    <w:p w:rsidR="00583610" w:rsidRDefault="00583610" w14:paraId="37E45448" w14:textId="77777777">
      <w:pPr>
        <w:bidi w:val="false"/>
        <w:rPr>
          <w:rFonts w:ascii="Century Gothic" w:hAnsi="Century Gothic"/>
          <w:color w:val="000000" w:themeColor="text1"/>
          <w:sz w:val="20"/>
          <w:szCs w:val="20"/>
        </w:rPr>
        <w:sectPr w:rsidR="00583610" w:rsidSect="00F35C56">
          <w:pgSz w:w="12240" w:h="15840"/>
          <w:pgMar w:top="446" w:right="576" w:bottom="576" w:left="576" w:header="0" w:footer="0" w:gutter="0"/>
          <w:cols w:space="720"/>
          <w:docGrid w:linePitch="360"/>
        </w:sectPr>
      </w:pPr>
    </w:p>
    <w:p w:rsidRPr="00F91EB4" w:rsidR="00583610" w:rsidP="003C562A" w:rsidRDefault="00583610" w14:paraId="4D820E4B" w14:textId="77777777">
      <w:pPr>
        <w:bidi w:val="false"/>
        <w:spacing w:line="360" w:lineRule="auto"/>
        <w:rPr>
          <w:rFonts w:ascii="Century Gothic" w:hAnsi="Century Gothic" w:eastAsia="Times New Roman" w:cs="Times New Roman"/>
          <w:color w:val="000000"/>
          <w:sz w:val="28"/>
          <w:szCs w:val="28"/>
        </w:rPr>
      </w:pP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w:lastRenderedPageBreak/>
        <mc:AlternateContent>
          <mc:Choice Requires="wps">
            <w:drawing>
              <wp:anchor distT="0" distB="0" distL="114300" distR="114300" simplePos="0" relativeHeight="258171904" behindDoc="0" locked="0" layoutInCell="1" allowOverlap="1" wp14:editId="3BB65D26" wp14:anchorId="2968FCC8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6604" name="Rectangle 660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6CD04CC9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04" style="position:absolute;margin-left:210pt;margin-top:-1pt;width:79pt;height:49pt;z-index:258171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40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" w14:anchorId="2968FCC8">
                <v:textbox inset="2.16pt,1.44pt,0,1.44pt">
                  <w:txbxContent>
                    <w:p w:rsidR="00DB1734" w:rsidP="00583610" w:rsidRDefault="00DB1734" w14:paraId="6CD04CC9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172928" behindDoc="0" locked="0" layoutInCell="1" allowOverlap="1" wp14:editId="16960F8F" wp14:anchorId="5E204223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6605" name="Rectangle 660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4B5A92F4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05" style="position:absolute;margin-left:210pt;margin-top:-1pt;width:79pt;height:49pt;z-index:258172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40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" w14:anchorId="5E204223">
                <v:textbox inset="2.16pt,1.44pt,0,1.44pt">
                  <w:txbxContent>
                    <w:p w:rsidR="00DB1734" w:rsidP="00583610" w:rsidRDefault="00DB1734" w14:paraId="4B5A92F4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173952" behindDoc="0" locked="0" layoutInCell="1" allowOverlap="1" wp14:editId="404D68BD" wp14:anchorId="15DFA86F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6606" name="Rectangle 660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4A02A9D8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06" style="position:absolute;margin-left:210pt;margin-top:-1pt;width:79pt;height:49pt;z-index:258173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40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" w14:anchorId="15DFA86F">
                <v:textbox inset="2.16pt,1.44pt,0,1.44pt">
                  <w:txbxContent>
                    <w:p w:rsidR="00DB1734" w:rsidP="00583610" w:rsidRDefault="00DB1734" w14:paraId="4A02A9D8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174976" behindDoc="0" locked="0" layoutInCell="1" allowOverlap="1" wp14:editId="51EEEFDE" wp14:anchorId="74B80043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6607" name="Rectangle 660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5A83B370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07" style="position:absolute;margin-left:210pt;margin-top:-1pt;width:79pt;height:49pt;z-index:258174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40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" w14:anchorId="74B80043">
                <v:textbox inset="2.16pt,1.44pt,0,1.44pt">
                  <w:txbxContent>
                    <w:p w:rsidR="00DB1734" w:rsidP="00583610" w:rsidRDefault="00DB1734" w14:paraId="5A83B370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176000" behindDoc="0" locked="0" layoutInCell="1" allowOverlap="1" wp14:editId="601911CE" wp14:anchorId="5674F648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6608" name="Rectangle 660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389002E6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08" style="position:absolute;margin-left:210pt;margin-top:-1pt;width:79pt;height:49pt;z-index:258176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40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" w14:anchorId="5674F648">
                <v:textbox inset="2.16pt,1.44pt,0,1.44pt">
                  <w:txbxContent>
                    <w:p w:rsidR="00DB1734" w:rsidP="00583610" w:rsidRDefault="00DB1734" w14:paraId="389002E6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177024" behindDoc="0" locked="0" layoutInCell="1" allowOverlap="1" wp14:editId="1C3AA805" wp14:anchorId="3CCCEA05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6609" name="Rectangle 660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3A736CA4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09" style="position:absolute;margin-left:210pt;margin-top:-1pt;width:79pt;height:49pt;z-index:258177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40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" w14:anchorId="3CCCEA05">
                <v:textbox inset="2.16pt,1.44pt,0,1.44pt">
                  <w:txbxContent>
                    <w:p w:rsidR="00DB1734" w:rsidP="00583610" w:rsidRDefault="00DB1734" w14:paraId="3A736CA4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178048" behindDoc="0" locked="0" layoutInCell="1" allowOverlap="1" wp14:editId="427E0BBD" wp14:anchorId="114C985E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6610" name="Rectangle 661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31CFA71E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10" style="position:absolute;margin-left:210pt;margin-top:-1pt;width:79pt;height:49pt;z-index:258178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41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" w14:anchorId="114C985E">
                <v:textbox inset="2.16pt,1.44pt,0,1.44pt">
                  <w:txbxContent>
                    <w:p w:rsidR="00DB1734" w:rsidP="00583610" w:rsidRDefault="00DB1734" w14:paraId="31CFA71E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179072" behindDoc="0" locked="0" layoutInCell="1" allowOverlap="1" wp14:editId="0F78CABE" wp14:anchorId="78953756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6611" name="Rectangle 661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060C44A6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11" style="position:absolute;margin-left:210pt;margin-top:-1pt;width:79pt;height:49pt;z-index:258179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41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" w14:anchorId="78953756">
                <v:textbox inset="2.16pt,1.44pt,0,1.44pt">
                  <w:txbxContent>
                    <w:p w:rsidR="00DB1734" w:rsidP="00583610" w:rsidRDefault="00DB1734" w14:paraId="060C44A6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180096" behindDoc="0" locked="0" layoutInCell="1" allowOverlap="1" wp14:editId="1EAC9524" wp14:anchorId="28068F1A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6612" name="Rectangle 661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13E067B2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12" style="position:absolute;margin-left:210pt;margin-top:-1pt;width:79pt;height:49pt;z-index:258180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41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" w14:anchorId="28068F1A">
                <v:textbox inset="2.16pt,1.44pt,0,1.44pt">
                  <w:txbxContent>
                    <w:p w:rsidR="00DB1734" w:rsidP="00583610" w:rsidRDefault="00DB1734" w14:paraId="13E067B2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181120" behindDoc="0" locked="0" layoutInCell="1" allowOverlap="1" wp14:editId="4B8485B9" wp14:anchorId="5DE23E7F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6613" name="Rectangle 661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724065B6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13" style="position:absolute;margin-left:210pt;margin-top:-1pt;width:79pt;height:49pt;z-index:258181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41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" w14:anchorId="5DE23E7F">
                <v:textbox inset="2.16pt,1.44pt,0,1.44pt">
                  <w:txbxContent>
                    <w:p w:rsidR="00DB1734" w:rsidP="00583610" w:rsidRDefault="00DB1734" w14:paraId="724065B6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182144" behindDoc="0" locked="0" layoutInCell="1" allowOverlap="1" wp14:editId="5A45F8C1" wp14:anchorId="360AE027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6614" name="Rectangle 661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0B562C86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14" style="position:absolute;margin-left:210pt;margin-top:-1pt;width:79pt;height:49pt;z-index:258182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41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" w14:anchorId="360AE027">
                <v:textbox inset="2.16pt,1.44pt,0,1.44pt">
                  <w:txbxContent>
                    <w:p w:rsidR="00DB1734" w:rsidP="00583610" w:rsidRDefault="00DB1734" w14:paraId="0B562C86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183168" behindDoc="0" locked="0" layoutInCell="1" allowOverlap="1" wp14:editId="40F0C54A" wp14:anchorId="4964F3FB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6615" name="Rectangle 661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2F4B47A0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15" style="position:absolute;margin-left:210pt;margin-top:-1pt;width:79pt;height:49pt;z-index:258183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41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" w14:anchorId="4964F3FB">
                <v:textbox inset="2.16pt,1.44pt,0,1.44pt">
                  <w:txbxContent>
                    <w:p w:rsidR="00DB1734" w:rsidP="00583610" w:rsidRDefault="00DB1734" w14:paraId="2F4B47A0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184192" behindDoc="0" locked="0" layoutInCell="1" allowOverlap="1" wp14:editId="3C4C4CFB" wp14:anchorId="6FCD914E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6616" name="Rectangle 661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19178D32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16" style="position:absolute;margin-left:210pt;margin-top:-1pt;width:79pt;height:49pt;z-index:258184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41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" w14:anchorId="6FCD914E">
                <v:textbox inset="2.16pt,1.44pt,0,1.44pt">
                  <w:txbxContent>
                    <w:p w:rsidR="00DB1734" w:rsidP="00583610" w:rsidRDefault="00DB1734" w14:paraId="19178D32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185216" behindDoc="0" locked="0" layoutInCell="1" allowOverlap="1" wp14:editId="580B3621" wp14:anchorId="56320589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6617" name="Rectangle 661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3C57903B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17" style="position:absolute;margin-left:210pt;margin-top:-1pt;width:79pt;height:49pt;z-index:258185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41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" w14:anchorId="56320589">
                <v:textbox inset="2.16pt,1.44pt,0,1.44pt">
                  <w:txbxContent>
                    <w:p w:rsidR="00DB1734" w:rsidP="00583610" w:rsidRDefault="00DB1734" w14:paraId="3C57903B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186240" behindDoc="0" locked="0" layoutInCell="1" allowOverlap="1" wp14:editId="484DE638" wp14:anchorId="41287644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6618" name="Rectangle 661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1F8B34E6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18" style="position:absolute;margin-left:210pt;margin-top:-1pt;width:79pt;height:49pt;z-index:258186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41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" w14:anchorId="41287644">
                <v:textbox inset="2.16pt,1.44pt,0,1.44pt">
                  <w:txbxContent>
                    <w:p w:rsidR="00DB1734" w:rsidP="00583610" w:rsidRDefault="00DB1734" w14:paraId="1F8B34E6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187264" behindDoc="0" locked="0" layoutInCell="1" allowOverlap="1" wp14:editId="7BDCEE66" wp14:anchorId="6F85D22D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6619" name="Rectangle 661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52F1A42E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19" style="position:absolute;margin-left:210pt;margin-top:-1pt;width:79pt;height:49pt;z-index:258187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41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" w14:anchorId="6F85D22D">
                <v:textbox inset="2.16pt,1.44pt,0,1.44pt">
                  <w:txbxContent>
                    <w:p w:rsidR="00DB1734" w:rsidP="00583610" w:rsidRDefault="00DB1734" w14:paraId="52F1A42E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188288" behindDoc="0" locked="0" layoutInCell="1" allowOverlap="1" wp14:editId="11EAC08F" wp14:anchorId="65B2A82D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6620" name="Rectangle 662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4097C52C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20" style="position:absolute;margin-left:210pt;margin-top:-1pt;width:79pt;height:49pt;z-index:258188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42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" w14:anchorId="65B2A82D">
                <v:textbox inset="2.16pt,1.44pt,0,1.44pt">
                  <w:txbxContent>
                    <w:p w:rsidR="00DB1734" w:rsidP="00583610" w:rsidRDefault="00DB1734" w14:paraId="4097C52C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189312" behindDoc="0" locked="0" layoutInCell="1" allowOverlap="1" wp14:editId="29F27354" wp14:anchorId="75E9EB3D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6621" name="Rectangle 662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11D3F361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21" style="position:absolute;margin-left:210pt;margin-top:-1pt;width:79pt;height:49pt;z-index:258189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42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" w14:anchorId="75E9EB3D">
                <v:textbox inset="2.16pt,1.44pt,0,1.44pt">
                  <w:txbxContent>
                    <w:p w:rsidR="00DB1734" w:rsidP="00583610" w:rsidRDefault="00DB1734" w14:paraId="11D3F361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190336" behindDoc="0" locked="0" layoutInCell="1" allowOverlap="1" wp14:editId="74C2B529" wp14:anchorId="553F3435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6622" name="Rectangle 662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48B13387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22" style="position:absolute;margin-left:210pt;margin-top:-1pt;width:79pt;height:49pt;z-index:258190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42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" w14:anchorId="553F3435">
                <v:textbox inset="2.16pt,1.44pt,0,1.44pt">
                  <w:txbxContent>
                    <w:p w:rsidR="00DB1734" w:rsidP="00583610" w:rsidRDefault="00DB1734" w14:paraId="48B13387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191360" behindDoc="0" locked="0" layoutInCell="1" allowOverlap="1" wp14:editId="3D243FF0" wp14:anchorId="6CACD2EA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6623" name="Rectangle 662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52493AE5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23" style="position:absolute;margin-left:210pt;margin-top:-1pt;width:79pt;height:49pt;z-index:258191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42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" w14:anchorId="6CACD2EA">
                <v:textbox inset="2.16pt,1.44pt,0,1.44pt">
                  <w:txbxContent>
                    <w:p w:rsidR="00DB1734" w:rsidP="00583610" w:rsidRDefault="00DB1734" w14:paraId="52493AE5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192384" behindDoc="0" locked="0" layoutInCell="1" allowOverlap="1" wp14:editId="7DE557F0" wp14:anchorId="32B5A771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6624" name="Rectangle 662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6B8A3D18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 xml:space="preserve">いいえ いいえ いいえ 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24" style="position:absolute;margin-left:210pt;margin-top:-1pt;width:79pt;height:49pt;z-index:258192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42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" w14:anchorId="32B5A771">
                <v:textbox inset="2.16pt,1.44pt,0,1.44pt">
                  <w:txbxContent>
                    <w:p w:rsidR="00DB1734" w:rsidP="00583610" w:rsidRDefault="00DB1734" w14:paraId="6B8A3D18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 xml:space="preserve">いいえ いいえ いいえ 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193408" behindDoc="0" locked="0" layoutInCell="1" allowOverlap="1" wp14:editId="540F95BF" wp14:anchorId="626B93BD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6625" name="Rectangle 662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67A8147F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25" style="position:absolute;margin-left:210pt;margin-top:-1pt;width:79pt;height:49pt;z-index:258193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42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" w14:anchorId="626B93BD">
                <v:textbox inset="2.16pt,1.44pt,0,1.44pt">
                  <w:txbxContent>
                    <w:p w:rsidR="00DB1734" w:rsidP="00583610" w:rsidRDefault="00DB1734" w14:paraId="67A8147F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194432" behindDoc="0" locked="0" layoutInCell="1" allowOverlap="1" wp14:editId="4EB54518" wp14:anchorId="74F0A34A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6626" name="Rectangle 662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1BAE6288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26" style="position:absolute;margin-left:210pt;margin-top:-1pt;width:79pt;height:49pt;z-index:258194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42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" w14:anchorId="74F0A34A">
                <v:textbox inset="2.16pt,1.44pt,0,1.44pt">
                  <w:txbxContent>
                    <w:p w:rsidR="00DB1734" w:rsidP="00583610" w:rsidRDefault="00DB1734" w14:paraId="1BAE6288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195456" behindDoc="0" locked="0" layoutInCell="1" allowOverlap="1" wp14:editId="7C405723" wp14:anchorId="1B288343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6627" name="Rectangle 662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795B6FA8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27" style="position:absolute;margin-left:210pt;margin-top:-1pt;width:79pt;height:49pt;z-index:258195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42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" w14:anchorId="1B288343">
                <v:textbox inset="2.16pt,1.44pt,0,1.44pt">
                  <w:txbxContent>
                    <w:p w:rsidR="00DB1734" w:rsidP="00583610" w:rsidRDefault="00DB1734" w14:paraId="795B6FA8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221056" behindDoc="0" locked="0" layoutInCell="1" allowOverlap="1" wp14:editId="1A6B44A9" wp14:anchorId="4B5BC397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977900" cy="2057400"/>
                <wp:effectExtent l="0" t="0" r="0" b="0"/>
                <wp:wrapNone/>
                <wp:docPr id="6628" name="Rectangle 662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3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3B2EC8B0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28" style="position:absolute;margin-left:210pt;margin-top:11pt;width:77pt;height:162pt;z-index:258221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42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" w14:anchorId="4B5BC397">
                <v:textbox inset="2.16pt,1.44pt,0,1.44pt">
                  <w:txbxContent>
                    <w:p w:rsidR="00DB1734" w:rsidP="00583610" w:rsidRDefault="00DB1734" w14:paraId="3B2EC8B0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222080" behindDoc="0" locked="0" layoutInCell="1" allowOverlap="1" wp14:editId="495A22A8" wp14:anchorId="2035C1D7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629" name="Rectangle 662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03E4853D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29" style="position:absolute;margin-left:210pt;margin-top:11pt;width:79pt;height:162pt;z-index:258222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42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" w14:anchorId="2035C1D7">
                <v:textbox inset="2.16pt,1.44pt,0,1.44pt">
                  <w:txbxContent>
                    <w:p w:rsidR="00DB1734" w:rsidP="00583610" w:rsidRDefault="00DB1734" w14:paraId="03E4853D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223104" behindDoc="0" locked="0" layoutInCell="1" allowOverlap="1" wp14:editId="1DBE3CD1" wp14:anchorId="21F060CC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977900" cy="2057400"/>
                <wp:effectExtent l="0" t="0" r="0" b="0"/>
                <wp:wrapNone/>
                <wp:docPr id="6630" name="Rectangle 663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3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2CECC5CC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30" style="position:absolute;margin-left:210pt;margin-top:11pt;width:77pt;height:162pt;z-index:258223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43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" w14:anchorId="21F060CC">
                <v:textbox inset="2.16pt,1.44pt,0,1.44pt">
                  <w:txbxContent>
                    <w:p w:rsidR="00DB1734" w:rsidP="00583610" w:rsidRDefault="00DB1734" w14:paraId="2CECC5CC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224128" behindDoc="0" locked="0" layoutInCell="1" allowOverlap="1" wp14:editId="140E07C1" wp14:anchorId="262FD513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977900" cy="2057400"/>
                <wp:effectExtent l="0" t="0" r="0" b="0"/>
                <wp:wrapNone/>
                <wp:docPr id="6631" name="Rectangle 663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4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78425E31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31" style="position:absolute;margin-left:210pt;margin-top:11pt;width:77pt;height:162pt;z-index:258224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43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" w14:anchorId="262FD513">
                <v:textbox inset="2.16pt,1.44pt,0,1.44pt">
                  <w:txbxContent>
                    <w:p w:rsidR="00DB1734" w:rsidP="00583610" w:rsidRDefault="00DB1734" w14:paraId="78425E31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225152" behindDoc="0" locked="0" layoutInCell="1" allowOverlap="1" wp14:editId="7E35248B" wp14:anchorId="794C4662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632" name="Rectangle 663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00EF218D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32" style="position:absolute;margin-left:210pt;margin-top:11pt;width:79pt;height:162pt;z-index:258225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43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" w14:anchorId="794C4662">
                <v:textbox inset="2.16pt,1.44pt,0,1.44pt">
                  <w:txbxContent>
                    <w:p w:rsidR="00DB1734" w:rsidP="00583610" w:rsidRDefault="00DB1734" w14:paraId="00EF218D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226176" behindDoc="0" locked="0" layoutInCell="1" allowOverlap="1" wp14:editId="2C0023B9" wp14:anchorId="57C7EDF1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977900" cy="2057400"/>
                <wp:effectExtent l="0" t="0" r="0" b="0"/>
                <wp:wrapNone/>
                <wp:docPr id="6633" name="Rectangle 663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54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5FC00BF4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33" style="position:absolute;margin-left:210pt;margin-top:11pt;width:77pt;height:162pt;z-index:258226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43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" w14:anchorId="57C7EDF1">
                <v:textbox inset="2.16pt,1.44pt,0,1.44pt">
                  <w:txbxContent>
                    <w:p w:rsidR="00DB1734" w:rsidP="00583610" w:rsidRDefault="00DB1734" w14:paraId="5FC00BF4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227200" behindDoc="0" locked="0" layoutInCell="1" allowOverlap="1" wp14:editId="3F8DF72E" wp14:anchorId="1C673CA3">
                <wp:simplePos x="0" y="0"/>
                <wp:positionH relativeFrom="column">
                  <wp:posOffset>2679700</wp:posOffset>
                </wp:positionH>
                <wp:positionV relativeFrom="paragraph">
                  <wp:posOffset>139700</wp:posOffset>
                </wp:positionV>
                <wp:extent cx="977900" cy="2057400"/>
                <wp:effectExtent l="0" t="0" r="0" b="0"/>
                <wp:wrapNone/>
                <wp:docPr id="6634" name="Rectangle 663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55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7D461EE3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34" style="position:absolute;margin-left:211pt;margin-top:11pt;width:77pt;height:162pt;z-index:258227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43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" w14:anchorId="1C673CA3">
                <v:textbox inset="2.16pt,1.44pt,0,1.44pt">
                  <w:txbxContent>
                    <w:p w:rsidR="00DB1734" w:rsidP="00583610" w:rsidRDefault="00DB1734" w14:paraId="7D461EE3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228224" behindDoc="0" locked="0" layoutInCell="1" allowOverlap="1" wp14:editId="5F92F98A" wp14:anchorId="445081DE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635" name="Rectangle 663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75D30D36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35" style="position:absolute;margin-left:210pt;margin-top:11pt;width:79pt;height:162pt;z-index:258228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43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" w14:anchorId="445081DE">
                <v:textbox inset="2.16pt,1.44pt,0,1.44pt">
                  <w:txbxContent>
                    <w:p w:rsidR="00DB1734" w:rsidP="00583610" w:rsidRDefault="00DB1734" w14:paraId="75D30D36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229248" behindDoc="0" locked="0" layoutInCell="1" allowOverlap="1" wp14:editId="440389DC" wp14:anchorId="247BFF72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977900" cy="2057400"/>
                <wp:effectExtent l="0" t="0" r="0" b="0"/>
                <wp:wrapNone/>
                <wp:docPr id="6636" name="Rectangle 663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3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1AD86B3E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36" style="position:absolute;margin-left:210pt;margin-top:11pt;width:77pt;height:162pt;z-index:258229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43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" w14:anchorId="247BFF72">
                <v:textbox inset="2.16pt,1.44pt,0,1.44pt">
                  <w:txbxContent>
                    <w:p w:rsidR="00DB1734" w:rsidP="00583610" w:rsidRDefault="00DB1734" w14:paraId="1AD86B3E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230272" behindDoc="0" locked="0" layoutInCell="1" allowOverlap="1" wp14:editId="044D0B29" wp14:anchorId="56CCA7C5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977900" cy="2057400"/>
                <wp:effectExtent l="0" t="0" r="0" b="0"/>
                <wp:wrapNone/>
                <wp:docPr id="6637" name="Rectangle 663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4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65A63ACD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37" style="position:absolute;margin-left:210pt;margin-top:11pt;width:77pt;height:162pt;z-index:258230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43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" w14:anchorId="56CCA7C5">
                <v:textbox inset="2.16pt,1.44pt,0,1.44pt">
                  <w:txbxContent>
                    <w:p w:rsidR="00DB1734" w:rsidP="00583610" w:rsidRDefault="00DB1734" w14:paraId="65A63ACD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231296" behindDoc="0" locked="0" layoutInCell="1" allowOverlap="1" wp14:editId="3158A370" wp14:anchorId="1AB1C82A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638" name="Rectangle 663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407E1C45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>いいえ 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38" style="position:absolute;margin-left:210pt;margin-top:11pt;width:79pt;height:162pt;z-index:258231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43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" w14:anchorId="1AB1C82A">
                <v:textbox inset="2.16pt,1.44pt,0,1.44pt">
                  <w:txbxContent>
                    <w:p w:rsidR="00DB1734" w:rsidP="00583610" w:rsidRDefault="00DB1734" w14:paraId="407E1C45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>いいえ いいえ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232320" behindDoc="0" locked="0" layoutInCell="1" allowOverlap="1" wp14:editId="25B20F4C" wp14:anchorId="3082D1A9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639" name="Rectangle 663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03389B4E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 xml:space="preserve">いいえ 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39" style="position:absolute;margin-left:210pt;margin-top:11pt;width:79pt;height:162pt;z-index:258232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43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" w14:anchorId="3082D1A9">
                <v:textbox inset="2.16pt,1.44pt,0,1.44pt">
                  <w:txbxContent>
                    <w:p w:rsidR="00DB1734" w:rsidP="00583610" w:rsidRDefault="00DB1734" w14:paraId="03389B4E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 xml:space="preserve">いいえ 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233344" behindDoc="0" locked="0" layoutInCell="1" allowOverlap="1" wp14:editId="46A50DF2" wp14:anchorId="3B01945A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640" name="Rectangle 664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08D9E465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40" style="position:absolute;margin-left:210pt;margin-top:11pt;width:79pt;height:162pt;z-index:258233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44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" w14:anchorId="3B01945A">
                <v:textbox inset="2.16pt,1.44pt,0,1.44pt">
                  <w:txbxContent>
                    <w:p w:rsidR="00DB1734" w:rsidP="00583610" w:rsidRDefault="00DB1734" w14:paraId="08D9E465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234368" behindDoc="0" locked="0" layoutInCell="1" allowOverlap="1" wp14:editId="4D0F09CF" wp14:anchorId="4514E12B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641" name="Rectangle 664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03A6966D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41" style="position:absolute;margin-left:210pt;margin-top:11pt;width:79pt;height:162pt;z-index:258234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44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" w14:anchorId="4514E12B">
                <v:textbox inset="2.16pt,1.44pt,0,1.44pt">
                  <w:txbxContent>
                    <w:p w:rsidR="00DB1734" w:rsidP="00583610" w:rsidRDefault="00DB1734" w14:paraId="03A6966D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235392" behindDoc="0" locked="0" layoutInCell="1" allowOverlap="1" wp14:editId="4EDEC18E" wp14:anchorId="54F82636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642" name="Rectangle 664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06622DC3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42" style="position:absolute;margin-left:210pt;margin-top:11pt;width:79pt;height:162pt;z-index:258235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44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" w14:anchorId="54F82636">
                <v:textbox inset="2.16pt,1.44pt,0,1.44pt">
                  <w:txbxContent>
                    <w:p w:rsidR="00DB1734" w:rsidP="00583610" w:rsidRDefault="00DB1734" w14:paraId="06622DC3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236416" behindDoc="0" locked="0" layoutInCell="1" allowOverlap="1" wp14:editId="6710D5AC" wp14:anchorId="52B4398E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643" name="Rectangle 664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441A210E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43" style="position:absolute;margin-left:210pt;margin-top:11pt;width:79pt;height:162pt;z-index:258236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44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" w14:anchorId="52B4398E">
                <v:textbox inset="2.16pt,1.44pt,0,1.44pt">
                  <w:txbxContent>
                    <w:p w:rsidR="00DB1734" w:rsidP="00583610" w:rsidRDefault="00DB1734" w14:paraId="441A210E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237440" behindDoc="0" locked="0" layoutInCell="1" allowOverlap="1" wp14:editId="7DEE3E8C" wp14:anchorId="0BE22691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644" name="Rectangle 664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0845F5F7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44" style="position:absolute;margin-left:210pt;margin-top:11pt;width:79pt;height:162pt;z-index:258237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44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" w14:anchorId="0BE22691">
                <v:textbox inset="2.16pt,1.44pt,0,1.44pt">
                  <w:txbxContent>
                    <w:p w:rsidR="00DB1734" w:rsidP="00583610" w:rsidRDefault="00DB1734" w14:paraId="0845F5F7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238464" behindDoc="0" locked="0" layoutInCell="1" allowOverlap="1" wp14:editId="0530CF26" wp14:anchorId="37E271B4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645" name="Rectangle 664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4CCC1E8C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45" style="position:absolute;margin-left:210pt;margin-top:11pt;width:79pt;height:162pt;z-index:258238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44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" w14:anchorId="37E271B4">
                <v:textbox inset="2.16pt,1.44pt,0,1.44pt">
                  <w:txbxContent>
                    <w:p w:rsidR="00DB1734" w:rsidP="00583610" w:rsidRDefault="00DB1734" w14:paraId="4CCC1E8C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239488" behindDoc="0" locked="0" layoutInCell="1" allowOverlap="1" wp14:editId="3B0EDB21" wp14:anchorId="3C87A698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646" name="Rectangle 664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5C5336B3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46" style="position:absolute;margin-left:210pt;margin-top:11pt;width:79pt;height:162pt;z-index:258239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44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" w14:anchorId="3C87A698">
                <v:textbox inset="2.16pt,1.44pt,0,1.44pt">
                  <w:txbxContent>
                    <w:p w:rsidR="00DB1734" w:rsidP="00583610" w:rsidRDefault="00DB1734" w14:paraId="5C5336B3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240512" behindDoc="0" locked="0" layoutInCell="1" allowOverlap="1" wp14:editId="4D134BBC" wp14:anchorId="43F94686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647" name="Rectangle 664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1241B919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47" style="position:absolute;margin-left:210pt;margin-top:11pt;width:79pt;height:162pt;z-index:258240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44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" w14:anchorId="43F94686">
                <v:textbox inset="2.16pt,1.44pt,0,1.44pt">
                  <w:txbxContent>
                    <w:p w:rsidR="00DB1734" w:rsidP="00583610" w:rsidRDefault="00DB1734" w14:paraId="1241B919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241536" behindDoc="0" locked="0" layoutInCell="1" allowOverlap="1" wp14:editId="47F4BACA" wp14:anchorId="784D48F4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648" name="Rectangle 664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46DA40B8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48" style="position:absolute;margin-left:210pt;margin-top:11pt;width:79pt;height:162pt;z-index:258241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44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" w14:anchorId="784D48F4">
                <v:textbox inset="2.16pt,1.44pt,0,1.44pt">
                  <w:txbxContent>
                    <w:p w:rsidR="00DB1734" w:rsidP="00583610" w:rsidRDefault="00DB1734" w14:paraId="46DA40B8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242560" behindDoc="0" locked="0" layoutInCell="1" allowOverlap="1" wp14:editId="55C2C77F" wp14:anchorId="12AEC4DB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649" name="Rectangle 664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7C8E7AD4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49" style="position:absolute;margin-left:210pt;margin-top:11pt;width:79pt;height:162pt;z-index:258242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44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" w14:anchorId="12AEC4DB">
                <v:textbox inset="2.16pt,1.44pt,0,1.44pt">
                  <w:txbxContent>
                    <w:p w:rsidR="00DB1734" w:rsidP="00583610" w:rsidRDefault="00DB1734" w14:paraId="7C8E7AD4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243584" behindDoc="0" locked="0" layoutInCell="1" allowOverlap="1" wp14:editId="4C204ED6" wp14:anchorId="2C6C26FC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650" name="Rectangle 665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1FA96690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50" style="position:absolute;margin-left:210pt;margin-top:11pt;width:79pt;height:162pt;z-index:258243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45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" w14:anchorId="2C6C26FC">
                <v:textbox inset="2.16pt,1.44pt,0,1.44pt">
                  <w:txbxContent>
                    <w:p w:rsidR="00DB1734" w:rsidP="00583610" w:rsidRDefault="00DB1734" w14:paraId="1FA96690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244608" behindDoc="0" locked="0" layoutInCell="1" allowOverlap="1" wp14:editId="79A25C42" wp14:anchorId="0E7D57EA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651" name="Rectangle 665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137AE36E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51" style="position:absolute;margin-left:210pt;margin-top:11pt;width:79pt;height:162pt;z-index:258244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45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" w14:anchorId="0E7D57EA">
                <v:textbox inset="2.16pt,1.44pt,0,1.44pt">
                  <w:txbxContent>
                    <w:p w:rsidR="00DB1734" w:rsidP="00583610" w:rsidRDefault="00DB1734" w14:paraId="137AE36E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245632" behindDoc="0" locked="0" layoutInCell="1" allowOverlap="1" wp14:editId="5A804802" wp14:anchorId="64BA4F47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652" name="Rectangle 665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2D48F6E7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52" style="position:absolute;margin-left:210pt;margin-top:11pt;width:79pt;height:162pt;z-index:258245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45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" w14:anchorId="64BA4F47">
                <v:textbox inset="2.16pt,1.44pt,0,1.44pt">
                  <w:txbxContent>
                    <w:p w:rsidR="00DB1734" w:rsidP="00583610" w:rsidRDefault="00DB1734" w14:paraId="2D48F6E7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246656" behindDoc="0" locked="0" layoutInCell="1" allowOverlap="1" wp14:editId="611163F4" wp14:anchorId="0657602D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653" name="Rectangle 665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7A082707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53" style="position:absolute;margin-left:210pt;margin-top:11pt;width:79pt;height:162pt;z-index:258246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45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" w14:anchorId="0657602D">
                <v:textbox inset="2.16pt,1.44pt,0,1.44pt">
                  <w:txbxContent>
                    <w:p w:rsidR="00DB1734" w:rsidP="00583610" w:rsidRDefault="00DB1734" w14:paraId="7A082707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247680" behindDoc="0" locked="0" layoutInCell="1" allowOverlap="1" wp14:editId="3FD3AC15" wp14:anchorId="73347E06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654" name="Rectangle 665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7400E356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54" style="position:absolute;margin-left:210pt;margin-top:11pt;width:79pt;height:162pt;z-index:258247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45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" w14:anchorId="73347E06">
                <v:textbox inset="2.16pt,1.44pt,0,1.44pt">
                  <w:txbxContent>
                    <w:p w:rsidR="00DB1734" w:rsidP="00583610" w:rsidRDefault="00DB1734" w14:paraId="7400E356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248704" behindDoc="0" locked="0" layoutInCell="1" allowOverlap="1" wp14:editId="07527822" wp14:anchorId="367D7DDE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655" name="Rectangle 665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63BA4228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55" style="position:absolute;margin-left:210pt;margin-top:11pt;width:79pt;height:162pt;z-index:258248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45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" w14:anchorId="367D7DDE">
                <v:textbox inset="2.16pt,1.44pt,0,1.44pt">
                  <w:txbxContent>
                    <w:p w:rsidR="00DB1734" w:rsidP="00583610" w:rsidRDefault="00DB1734" w14:paraId="63BA4228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249728" behindDoc="0" locked="0" layoutInCell="1" allowOverlap="1" wp14:editId="3C886B6F" wp14:anchorId="01D75299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656" name="Rectangle 665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4F5F459E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56" style="position:absolute;margin-left:210pt;margin-top:11pt;width:79pt;height:162pt;z-index:258249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45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" w14:anchorId="01D75299">
                <v:textbox inset="2.16pt,1.44pt,0,1.44pt">
                  <w:txbxContent>
                    <w:p w:rsidR="00DB1734" w:rsidP="00583610" w:rsidRDefault="00DB1734" w14:paraId="4F5F459E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250752" behindDoc="0" locked="0" layoutInCell="1" allowOverlap="1" wp14:editId="668BD71B" wp14:anchorId="588E4F7A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657" name="Rectangle 665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0611EE9D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57" style="position:absolute;margin-left:210pt;margin-top:11pt;width:79pt;height:162pt;z-index:258250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45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" w14:anchorId="588E4F7A">
                <v:textbox inset="2.16pt,1.44pt,0,1.44pt">
                  <w:txbxContent>
                    <w:p w:rsidR="00DB1734" w:rsidP="00583610" w:rsidRDefault="00DB1734" w14:paraId="0611EE9D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251776" behindDoc="0" locked="0" layoutInCell="1" allowOverlap="1" wp14:editId="1FBBF03A" wp14:anchorId="1DC81435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658" name="Rectangle 665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6892FB93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58" style="position:absolute;margin-left:210pt;margin-top:11pt;width:79pt;height:162pt;z-index:258251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45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" w14:anchorId="1DC81435">
                <v:textbox inset="2.16pt,1.44pt,0,1.44pt">
                  <w:txbxContent>
                    <w:p w:rsidR="00DB1734" w:rsidP="00583610" w:rsidRDefault="00DB1734" w14:paraId="6892FB93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252800" behindDoc="0" locked="0" layoutInCell="1" allowOverlap="1" wp14:editId="5936B3C3" wp14:anchorId="07FB92AD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659" name="Rectangle 665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08F1DFC9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 xml:space="preserve"> いいえ 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59" style="position:absolute;margin-left:210pt;margin-top:11pt;width:79pt;height:162pt;z-index:258252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45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" w14:anchorId="07FB92AD">
                <v:textbox inset="2.16pt,1.44pt,0,1.44pt">
                  <w:txbxContent>
                    <w:p w:rsidR="00DB1734" w:rsidP="00583610" w:rsidRDefault="00DB1734" w14:paraId="08F1DFC9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 xml:space="preserve"> いいえ 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253824" behindDoc="0" locked="0" layoutInCell="1" allowOverlap="1" wp14:editId="3714AD44" wp14:anchorId="229B3388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660" name="Rectangle 666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4B881047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60" style="position:absolute;margin-left:210pt;margin-top:11pt;width:79pt;height:162pt;z-index:258253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46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" w14:anchorId="229B3388">
                <v:textbox inset="2.16pt,1.44pt,0,1.44pt">
                  <w:txbxContent>
                    <w:p w:rsidR="00DB1734" w:rsidP="00583610" w:rsidRDefault="00DB1734" w14:paraId="4B881047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254848" behindDoc="0" locked="0" layoutInCell="1" allowOverlap="1" wp14:editId="7386C1F3" wp14:anchorId="2F47E0C5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6661" name="Rectangle 666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1FD79D6C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61" style="position:absolute;margin-left:210pt;margin-top:11pt;width:79pt;height:135pt;z-index:258254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46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" w14:anchorId="2F47E0C5">
                <v:textbox inset="2.16pt,1.44pt,0,1.44pt">
                  <w:txbxContent>
                    <w:p w:rsidR="00DB1734" w:rsidP="00583610" w:rsidRDefault="00DB1734" w14:paraId="1FD79D6C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255872" behindDoc="0" locked="0" layoutInCell="1" allowOverlap="1" wp14:editId="01E2ADD1" wp14:anchorId="13CB860F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6662" name="Rectangle 666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15677D1D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62" style="position:absolute;margin-left:210pt;margin-top:11pt;width:79pt;height:135pt;z-index:258255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46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" w14:anchorId="13CB860F">
                <v:textbox inset="2.16pt,1.44pt,0,1.44pt">
                  <w:txbxContent>
                    <w:p w:rsidR="00DB1734" w:rsidP="00583610" w:rsidRDefault="00DB1734" w14:paraId="15677D1D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256896" behindDoc="0" locked="0" layoutInCell="1" allowOverlap="1" wp14:editId="6AB60526" wp14:anchorId="7032DF86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6663" name="Rectangle 666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7103C096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63" style="position:absolute;margin-left:210pt;margin-top:11pt;width:79pt;height:135pt;z-index:258256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46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" w14:anchorId="7032DF86">
                <v:textbox inset="2.16pt,1.44pt,0,1.44pt">
                  <w:txbxContent>
                    <w:p w:rsidR="00DB1734" w:rsidP="00583610" w:rsidRDefault="00DB1734" w14:paraId="7103C096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257920" behindDoc="0" locked="0" layoutInCell="1" allowOverlap="1" wp14:editId="1CBC36F4" wp14:anchorId="63F0821B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6664" name="Rectangle 666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7A1264D7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64" style="position:absolute;margin-left:210pt;margin-top:11pt;width:79pt;height:135pt;z-index:258257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46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" w14:anchorId="63F0821B">
                <v:textbox inset="2.16pt,1.44pt,0,1.44pt">
                  <w:txbxContent>
                    <w:p w:rsidR="00DB1734" w:rsidP="00583610" w:rsidRDefault="00DB1734" w14:paraId="7A1264D7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258944" behindDoc="0" locked="0" layoutInCell="1" allowOverlap="1" wp14:editId="1B4B9835" wp14:anchorId="7B94ECC1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6665" name="Rectangle 666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39EC5AEE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65" style="position:absolute;margin-left:210pt;margin-top:11pt;width:79pt;height:135pt;z-index:258258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46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" w14:anchorId="7B94ECC1">
                <v:textbox inset="2.16pt,1.44pt,0,1.44pt">
                  <w:txbxContent>
                    <w:p w:rsidR="00DB1734" w:rsidP="00583610" w:rsidRDefault="00DB1734" w14:paraId="39EC5AEE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259968" behindDoc="0" locked="0" layoutInCell="1" allowOverlap="1" wp14:editId="2BCB92FB" wp14:anchorId="3E1AF8E7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6666" name="Rectangle 666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4F2C8FF2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66" style="position:absolute;margin-left:210pt;margin-top:11pt;width:79pt;height:135pt;z-index:258259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46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" w14:anchorId="3E1AF8E7">
                <v:textbox inset="2.16pt,1.44pt,0,1.44pt">
                  <w:txbxContent>
                    <w:p w:rsidR="00DB1734" w:rsidP="00583610" w:rsidRDefault="00DB1734" w14:paraId="4F2C8FF2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260992" behindDoc="0" locked="0" layoutInCell="1" allowOverlap="1" wp14:editId="135C6F7F" wp14:anchorId="3BD27197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6667" name="Rectangle 666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0679F251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67" style="position:absolute;margin-left:210pt;margin-top:11pt;width:79pt;height:135pt;z-index:258260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46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" w14:anchorId="3BD27197">
                <v:textbox inset="2.16pt,1.44pt,0,1.44pt">
                  <w:txbxContent>
                    <w:p w:rsidR="00DB1734" w:rsidP="00583610" w:rsidRDefault="00DB1734" w14:paraId="0679F251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262016" behindDoc="0" locked="0" layoutInCell="1" allowOverlap="1" wp14:editId="6E9FE6F2" wp14:anchorId="5C2E131B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6668" name="Rectangle 666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4CF24025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68" style="position:absolute;margin-left:210pt;margin-top:11pt;width:79pt;height:135pt;z-index:258262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46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" w14:anchorId="5C2E131B">
                <v:textbox inset="2.16pt,1.44pt,0,1.44pt">
                  <w:txbxContent>
                    <w:p w:rsidR="00DB1734" w:rsidP="00583610" w:rsidRDefault="00DB1734" w14:paraId="4CF24025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263040" behindDoc="0" locked="0" layoutInCell="1" allowOverlap="1" wp14:editId="4BC7F8E8" wp14:anchorId="076BC096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6669" name="Rectangle 666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2DB75E29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69" style="position:absolute;margin-left:210pt;margin-top:11pt;width:79pt;height:135pt;z-index:258263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46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" w14:anchorId="076BC096">
                <v:textbox inset="2.16pt,1.44pt,0,1.44pt">
                  <w:txbxContent>
                    <w:p w:rsidR="00DB1734" w:rsidP="00583610" w:rsidRDefault="00DB1734" w14:paraId="2DB75E29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264064" behindDoc="0" locked="0" layoutInCell="1" allowOverlap="1" wp14:editId="38AEE0A1" wp14:anchorId="51A4C1E2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6670" name="Rectangle 667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2695BAD6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70" style="position:absolute;margin-left:210pt;margin-top:11pt;width:79pt;height:135pt;z-index:258264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47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" w14:anchorId="51A4C1E2">
                <v:textbox inset="2.16pt,1.44pt,0,1.44pt">
                  <w:txbxContent>
                    <w:p w:rsidR="00DB1734" w:rsidP="00583610" w:rsidRDefault="00DB1734" w14:paraId="2695BAD6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265088" behindDoc="0" locked="0" layoutInCell="1" allowOverlap="1" wp14:editId="3207320B" wp14:anchorId="27EC5F0D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6671" name="Rectangle 667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40DB92F0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71" style="position:absolute;margin-left:210pt;margin-top:11pt;width:79pt;height:135pt;z-index:258265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47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" w14:anchorId="27EC5F0D">
                <v:textbox inset="2.16pt,1.44pt,0,1.44pt">
                  <w:txbxContent>
                    <w:p w:rsidR="00DB1734" w:rsidP="00583610" w:rsidRDefault="00DB1734" w14:paraId="40DB92F0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266112" behindDoc="0" locked="0" layoutInCell="1" allowOverlap="1" wp14:editId="77605C03" wp14:anchorId="59178BF0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6672" name="Rectangle 667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32721106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72" style="position:absolute;margin-left:210pt;margin-top:11pt;width:79pt;height:135pt;z-index:258266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47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" w14:anchorId="59178BF0">
                <v:textbox inset="2.16pt,1.44pt,0,1.44pt">
                  <w:txbxContent>
                    <w:p w:rsidR="00DB1734" w:rsidP="00583610" w:rsidRDefault="00DB1734" w14:paraId="32721106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267136" behindDoc="0" locked="0" layoutInCell="1" allowOverlap="1" wp14:editId="6FC3BC06" wp14:anchorId="46B6D986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6673" name="Rectangle 667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783046F0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 xml:space="preserve">いいえ 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73" style="position:absolute;margin-left:210pt;margin-top:11pt;width:79pt;height:135pt;z-index:258267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47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" w14:anchorId="46B6D986">
                <v:textbox inset="2.16pt,1.44pt,0,1.44pt">
                  <w:txbxContent>
                    <w:p w:rsidR="00DB1734" w:rsidP="00583610" w:rsidRDefault="00DB1734" w14:paraId="783046F0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 xml:space="preserve">いいえ 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268160" behindDoc="0" locked="0" layoutInCell="1" allowOverlap="1" wp14:editId="039BE463" wp14:anchorId="431123EC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6674" name="Rectangle 667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79F6D829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74" style="position:absolute;margin-left:210pt;margin-top:11pt;width:79pt;height:135pt;z-index:258268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47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" w14:anchorId="431123EC">
                <v:textbox inset="2.16pt,1.44pt,0,1.44pt">
                  <w:txbxContent>
                    <w:p w:rsidR="00DB1734" w:rsidP="00583610" w:rsidRDefault="00DB1734" w14:paraId="79F6D829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269184" behindDoc="0" locked="0" layoutInCell="1" allowOverlap="1" wp14:editId="13AA242A" wp14:anchorId="0E9560AA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6675" name="Rectangle 667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70DBD90D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75" style="position:absolute;margin-left:210pt;margin-top:11pt;width:79pt;height:135pt;z-index:258269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47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" w14:anchorId="0E9560AA">
                <v:textbox inset="2.16pt,1.44pt,0,1.44pt">
                  <w:txbxContent>
                    <w:p w:rsidR="00DB1734" w:rsidP="00583610" w:rsidRDefault="00DB1734" w14:paraId="70DBD90D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270208" behindDoc="0" locked="0" layoutInCell="1" allowOverlap="1" wp14:editId="2E0CCF87" wp14:anchorId="013A20E6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19300"/>
                <wp:effectExtent l="0" t="0" r="0" b="0"/>
                <wp:wrapNone/>
                <wp:docPr id="6676" name="Rectangle 667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06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77A22031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76" style="position:absolute;margin-left:210pt;margin-top:11pt;width:79pt;height:159pt;z-index:258270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47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" w14:anchorId="013A20E6">
                <v:textbox inset="2.16pt,1.44pt,0,1.44pt">
                  <w:txbxContent>
                    <w:p w:rsidR="00DB1734" w:rsidP="00583610" w:rsidRDefault="00DB1734" w14:paraId="77A22031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271232" behindDoc="0" locked="0" layoutInCell="1" allowOverlap="1" wp14:editId="6B3DBB18" wp14:anchorId="3C823BD2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19300"/>
                <wp:effectExtent l="0" t="0" r="0" b="0"/>
                <wp:wrapNone/>
                <wp:docPr id="6677" name="Rectangle 667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06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76F32A1B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77" style="position:absolute;margin-left:210pt;margin-top:11pt;width:79pt;height:159pt;z-index:258271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47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" w14:anchorId="3C823BD2">
                <v:textbox inset="2.16pt,1.44pt,0,1.44pt">
                  <w:txbxContent>
                    <w:p w:rsidR="00DB1734" w:rsidP="00583610" w:rsidRDefault="00DB1734" w14:paraId="76F32A1B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272256" behindDoc="0" locked="0" layoutInCell="1" allowOverlap="1" wp14:editId="3062B086" wp14:anchorId="3A3F7B1C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19300"/>
                <wp:effectExtent l="0" t="0" r="0" b="0"/>
                <wp:wrapNone/>
                <wp:docPr id="6678" name="Rectangle 667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06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34F26915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78" style="position:absolute;margin-left:210pt;margin-top:11pt;width:79pt;height:159pt;z-index:258272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47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" w14:anchorId="3A3F7B1C">
                <v:textbox inset="2.16pt,1.44pt,0,1.44pt">
                  <w:txbxContent>
                    <w:p w:rsidR="00DB1734" w:rsidP="00583610" w:rsidRDefault="00DB1734" w14:paraId="34F26915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273280" behindDoc="0" locked="0" layoutInCell="1" allowOverlap="1" wp14:editId="7F25B088" wp14:anchorId="551AC5DE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19300"/>
                <wp:effectExtent l="0" t="0" r="0" b="0"/>
                <wp:wrapNone/>
                <wp:docPr id="6679" name="Rectangle 667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06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2EEA150E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79" style="position:absolute;margin-left:210pt;margin-top:11pt;width:79pt;height:159pt;z-index:258273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47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" w14:anchorId="551AC5DE">
                <v:textbox inset="2.16pt,1.44pt,0,1.44pt">
                  <w:txbxContent>
                    <w:p w:rsidR="00DB1734" w:rsidP="00583610" w:rsidRDefault="00DB1734" w14:paraId="2EEA150E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274304" behindDoc="0" locked="0" layoutInCell="1" allowOverlap="1" wp14:editId="6417697C" wp14:anchorId="63F25E45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19300"/>
                <wp:effectExtent l="0" t="0" r="0" b="0"/>
                <wp:wrapNone/>
                <wp:docPr id="6680" name="Rectangle 668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06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7685C2EB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80" style="position:absolute;margin-left:210pt;margin-top:11pt;width:79pt;height:159pt;z-index:258274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48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" w14:anchorId="63F25E45">
                <v:textbox inset="2.16pt,1.44pt,0,1.44pt">
                  <w:txbxContent>
                    <w:p w:rsidR="00DB1734" w:rsidP="00583610" w:rsidRDefault="00DB1734" w14:paraId="7685C2EB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275328" behindDoc="0" locked="0" layoutInCell="1" allowOverlap="1" wp14:editId="5A9FA5EA" wp14:anchorId="7136B3E1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19300"/>
                <wp:effectExtent l="0" t="0" r="0" b="0"/>
                <wp:wrapNone/>
                <wp:docPr id="6681" name="Rectangle 668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06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2F35DB90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81" style="position:absolute;margin-left:210pt;margin-top:11pt;width:79pt;height:159pt;z-index:258275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48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" w14:anchorId="7136B3E1">
                <v:textbox inset="2.16pt,1.44pt,0,1.44pt">
                  <w:txbxContent>
                    <w:p w:rsidR="00DB1734" w:rsidP="00583610" w:rsidRDefault="00DB1734" w14:paraId="2F35DB90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276352" behindDoc="0" locked="0" layoutInCell="1" allowOverlap="1" wp14:editId="382D1D7D" wp14:anchorId="39ACE07E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682" name="Rectangle 668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4C50ADCC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82" style="position:absolute;margin-left:210pt;margin-top:11pt;width:79pt;height:162pt;z-index:258276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48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" w14:anchorId="39ACE07E">
                <v:textbox inset="2.16pt,1.44pt,0,1.44pt">
                  <w:txbxContent>
                    <w:p w:rsidR="00DB1734" w:rsidP="00583610" w:rsidRDefault="00DB1734" w14:paraId="4C50ADCC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277376" behindDoc="0" locked="0" layoutInCell="1" allowOverlap="1" wp14:editId="2EA57B69" wp14:anchorId="35D1047A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683" name="Rectangle 668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78C1DD44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83" style="position:absolute;margin-left:210pt;margin-top:11pt;width:79pt;height:162pt;z-index:258277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48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" w14:anchorId="35D1047A">
                <v:textbox inset="2.16pt,1.44pt,0,1.44pt">
                  <w:txbxContent>
                    <w:p w:rsidR="00DB1734" w:rsidP="00583610" w:rsidRDefault="00DB1734" w14:paraId="78C1DD44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278400" behindDoc="0" locked="0" layoutInCell="1" allowOverlap="1" wp14:editId="43190D19" wp14:anchorId="1D7C42BD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684" name="Rectangle 668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3769279D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84" style="position:absolute;margin-left:210pt;margin-top:11pt;width:79pt;height:162pt;z-index:258278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48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" w14:anchorId="1D7C42BD">
                <v:textbox inset="2.16pt,1.44pt,0,1.44pt">
                  <w:txbxContent>
                    <w:p w:rsidR="00DB1734" w:rsidP="00583610" w:rsidRDefault="00DB1734" w14:paraId="3769279D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279424" behindDoc="0" locked="0" layoutInCell="1" allowOverlap="1" wp14:editId="48420E70" wp14:anchorId="33185A04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6685" name="Rectangle 668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16D82664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85" style="position:absolute;margin-left:210pt;margin-top:11pt;width:79pt;height:135pt;z-index:258279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48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" w14:anchorId="33185A04">
                <v:textbox inset="2.16pt,1.44pt,0,1.44pt">
                  <w:txbxContent>
                    <w:p w:rsidR="00DB1734" w:rsidP="00583610" w:rsidRDefault="00DB1734" w14:paraId="16D82664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280448" behindDoc="0" locked="0" layoutInCell="1" allowOverlap="1" wp14:editId="4F5D0B1C" wp14:anchorId="2930C75D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6686" name="Rectangle 668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6EF7EDFF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86" style="position:absolute;margin-left:210pt;margin-top:11pt;width:79pt;height:135pt;z-index:258280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48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" w14:anchorId="2930C75D">
                <v:textbox inset="2.16pt,1.44pt,0,1.44pt">
                  <w:txbxContent>
                    <w:p w:rsidR="00DB1734" w:rsidP="00583610" w:rsidRDefault="00DB1734" w14:paraId="6EF7EDFF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281472" behindDoc="0" locked="0" layoutInCell="1" allowOverlap="1" wp14:editId="2C955663" wp14:anchorId="3F800039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6687" name="Rectangle 668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1126629E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87" style="position:absolute;margin-left:210pt;margin-top:11pt;width:79pt;height:135pt;z-index:258281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48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" w14:anchorId="3F800039">
                <v:textbox inset="2.16pt,1.44pt,0,1.44pt">
                  <w:txbxContent>
                    <w:p w:rsidR="00DB1734" w:rsidP="00583610" w:rsidRDefault="00DB1734" w14:paraId="1126629E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282496" behindDoc="0" locked="0" layoutInCell="1" allowOverlap="1" wp14:editId="78D3AD75" wp14:anchorId="781FD8F9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688" name="Rectangle 668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4C38B17B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88" style="position:absolute;margin-left:210pt;margin-top:11pt;width:79pt;height:162pt;z-index:258282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48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" w14:anchorId="781FD8F9">
                <v:textbox inset="2.16pt,1.44pt,0,1.44pt">
                  <w:txbxContent>
                    <w:p w:rsidR="00DB1734" w:rsidP="00583610" w:rsidRDefault="00DB1734" w14:paraId="4C38B17B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283520" behindDoc="0" locked="0" layoutInCell="1" allowOverlap="1" wp14:editId="3480B855" wp14:anchorId="6BB25C02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689" name="Rectangle 668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5EF049BC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89" style="position:absolute;margin-left:210pt;margin-top:11pt;width:79pt;height:162pt;z-index:258283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48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" w14:anchorId="6BB25C02">
                <v:textbox inset="2.16pt,1.44pt,0,1.44pt">
                  <w:txbxContent>
                    <w:p w:rsidR="00DB1734" w:rsidP="00583610" w:rsidRDefault="00DB1734" w14:paraId="5EF049BC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284544" behindDoc="0" locked="0" layoutInCell="1" allowOverlap="1" wp14:editId="44CF067D" wp14:anchorId="492C553E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690" name="Rectangle 669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79A795A6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90" style="position:absolute;margin-left:210pt;margin-top:11pt;width:79pt;height:60pt;z-index:258284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49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" w14:anchorId="492C553E">
                <v:textbox inset="2.16pt,1.44pt,0,1.44pt">
                  <w:txbxContent>
                    <w:p w:rsidR="00DB1734" w:rsidP="00583610" w:rsidRDefault="00DB1734" w14:paraId="79A795A6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285568" behindDoc="0" locked="0" layoutInCell="1" allowOverlap="1" wp14:editId="7AD8A040" wp14:anchorId="5538B084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691" name="Rectangle 669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7D7BA3A1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91" style="position:absolute;margin-left:210pt;margin-top:11pt;width:79pt;height:60pt;z-index:258285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49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" w14:anchorId="5538B084">
                <v:textbox inset="2.16pt,1.44pt,0,1.44pt">
                  <w:txbxContent>
                    <w:p w:rsidR="00DB1734" w:rsidP="00583610" w:rsidRDefault="00DB1734" w14:paraId="7D7BA3A1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286592" behindDoc="0" locked="0" layoutInCell="1" allowOverlap="1" wp14:editId="0E0CB93D" wp14:anchorId="6388B175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692" name="Rectangle 669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66E77AF0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92" style="position:absolute;margin-left:210pt;margin-top:11pt;width:79pt;height:60pt;z-index:258286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49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" w14:anchorId="6388B175">
                <v:textbox inset="2.16pt,1.44pt,0,1.44pt">
                  <w:txbxContent>
                    <w:p w:rsidR="00DB1734" w:rsidP="00583610" w:rsidRDefault="00DB1734" w14:paraId="66E77AF0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287616" behindDoc="0" locked="0" layoutInCell="1" allowOverlap="1" wp14:editId="2234CA8A" wp14:anchorId="192B0393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693" name="Rectangle 669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7324A3C1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93" style="position:absolute;margin-left:210pt;margin-top:11pt;width:79pt;height:60pt;z-index:258287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49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" w14:anchorId="192B0393">
                <v:textbox inset="2.16pt,1.44pt,0,1.44pt">
                  <w:txbxContent>
                    <w:p w:rsidR="00DB1734" w:rsidP="00583610" w:rsidRDefault="00DB1734" w14:paraId="7324A3C1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288640" behindDoc="0" locked="0" layoutInCell="1" allowOverlap="1" wp14:editId="752AEA3F" wp14:anchorId="5E4AC315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694" name="Rectangle 669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4082AE1C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94" style="position:absolute;margin-left:210pt;margin-top:11pt;width:79pt;height:60pt;z-index:258288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49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" w14:anchorId="5E4AC315">
                <v:textbox inset="2.16pt,1.44pt,0,1.44pt">
                  <w:txbxContent>
                    <w:p w:rsidR="00DB1734" w:rsidP="00583610" w:rsidRDefault="00DB1734" w14:paraId="4082AE1C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289664" behindDoc="0" locked="0" layoutInCell="1" allowOverlap="1" wp14:editId="08F2BC62" wp14:anchorId="0A696921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695" name="Rectangle 669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6C78CEDA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95" style="position:absolute;margin-left:210pt;margin-top:11pt;width:79pt;height:60pt;z-index:258289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49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" w14:anchorId="0A696921">
                <v:textbox inset="2.16pt,1.44pt,0,1.44pt">
                  <w:txbxContent>
                    <w:p w:rsidR="00DB1734" w:rsidP="00583610" w:rsidRDefault="00DB1734" w14:paraId="6C78CEDA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290688" behindDoc="0" locked="0" layoutInCell="1" allowOverlap="1" wp14:editId="02029BDE" wp14:anchorId="6331A137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696" name="Rectangle 669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4DBD468B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96" style="position:absolute;margin-left:210pt;margin-top:11pt;width:79pt;height:60pt;z-index:258290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49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" w14:anchorId="6331A137">
                <v:textbox inset="2.16pt,1.44pt,0,1.44pt">
                  <w:txbxContent>
                    <w:p w:rsidR="00DB1734" w:rsidP="00583610" w:rsidRDefault="00DB1734" w14:paraId="4DBD468B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291712" behindDoc="0" locked="0" layoutInCell="1" allowOverlap="1" wp14:editId="7243517B" wp14:anchorId="392241CE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697" name="Rectangle 669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78DB053C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97" style="position:absolute;margin-left:210pt;margin-top:11pt;width:79pt;height:60pt;z-index:258291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49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" w14:anchorId="392241CE">
                <v:textbox inset="2.16pt,1.44pt,0,1.44pt">
                  <w:txbxContent>
                    <w:p w:rsidR="00DB1734" w:rsidP="00583610" w:rsidRDefault="00DB1734" w14:paraId="78DB053C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292736" behindDoc="0" locked="0" layoutInCell="1" allowOverlap="1" wp14:editId="7411D933" wp14:anchorId="1B99BDC4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698" name="Rectangle 669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076604C0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98" style="position:absolute;margin-left:210pt;margin-top:11pt;width:79pt;height:60pt;z-index:258292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49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" w14:anchorId="1B99BDC4">
                <v:textbox inset="2.16pt,1.44pt,0,1.44pt">
                  <w:txbxContent>
                    <w:p w:rsidR="00DB1734" w:rsidP="00583610" w:rsidRDefault="00DB1734" w14:paraId="076604C0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293760" behindDoc="0" locked="0" layoutInCell="1" allowOverlap="1" wp14:editId="3481576A" wp14:anchorId="6BC660ED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699" name="Rectangle 669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3E23B07E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99" style="position:absolute;margin-left:210pt;margin-top:11pt;width:79pt;height:60pt;z-index:258293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49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" w14:anchorId="6BC660ED">
                <v:textbox inset="2.16pt,1.44pt,0,1.44pt">
                  <w:txbxContent>
                    <w:p w:rsidR="00DB1734" w:rsidP="00583610" w:rsidRDefault="00DB1734" w14:paraId="3E23B07E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294784" behindDoc="0" locked="0" layoutInCell="1" allowOverlap="1" wp14:editId="559FE102" wp14:anchorId="610345F6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700" name="Rectangle 670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1C574F3F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00" style="position:absolute;margin-left:210pt;margin-top:11pt;width:79pt;height:60pt;z-index:258294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50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" w14:anchorId="610345F6">
                <v:textbox inset="2.16pt,1.44pt,0,1.44pt">
                  <w:txbxContent>
                    <w:p w:rsidR="00DB1734" w:rsidP="00583610" w:rsidRDefault="00DB1734" w14:paraId="1C574F3F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295808" behindDoc="0" locked="0" layoutInCell="1" allowOverlap="1" wp14:editId="04ADC94D" wp14:anchorId="7187E01E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701" name="Rectangle 670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657738C3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01" style="position:absolute;margin-left:210pt;margin-top:11pt;width:79pt;height:60pt;z-index:258295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50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" w14:anchorId="7187E01E">
                <v:textbox inset="2.16pt,1.44pt,0,1.44pt">
                  <w:txbxContent>
                    <w:p w:rsidR="00DB1734" w:rsidP="00583610" w:rsidRDefault="00DB1734" w14:paraId="657738C3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296832" behindDoc="0" locked="0" layoutInCell="1" allowOverlap="1" wp14:editId="7C6A8C1A" wp14:anchorId="1A103FC1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702" name="Rectangle 670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31029062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02" style="position:absolute;margin-left:210pt;margin-top:11pt;width:79pt;height:60pt;z-index:258296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50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" w14:anchorId="1A103FC1">
                <v:textbox inset="2.16pt,1.44pt,0,1.44pt">
                  <w:txbxContent>
                    <w:p w:rsidR="00DB1734" w:rsidP="00583610" w:rsidRDefault="00DB1734" w14:paraId="31029062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297856" behindDoc="0" locked="0" layoutInCell="1" allowOverlap="1" wp14:editId="3E76189F" wp14:anchorId="1E8DBC1B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703" name="Rectangle 670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55BCC447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03" style="position:absolute;margin-left:210pt;margin-top:11pt;width:79pt;height:60pt;z-index:258297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50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" w14:anchorId="1E8DBC1B">
                <v:textbox inset="2.16pt,1.44pt,0,1.44pt">
                  <w:txbxContent>
                    <w:p w:rsidR="00DB1734" w:rsidP="00583610" w:rsidRDefault="00DB1734" w14:paraId="55BCC447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298880" behindDoc="0" locked="0" layoutInCell="1" allowOverlap="1" wp14:editId="0C44EEBB" wp14:anchorId="539B6A2C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704" name="Rectangle 670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5CF0F9CF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04" style="position:absolute;margin-left:210pt;margin-top:11pt;width:79pt;height:60pt;z-index:258298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50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" w14:anchorId="539B6A2C">
                <v:textbox inset="2.16pt,1.44pt,0,1.44pt">
                  <w:txbxContent>
                    <w:p w:rsidR="00DB1734" w:rsidP="00583610" w:rsidRDefault="00DB1734" w14:paraId="5CF0F9CF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299904" behindDoc="0" locked="0" layoutInCell="1" allowOverlap="1" wp14:editId="1EB3A3FB" wp14:anchorId="4B87401E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705" name="Rectangle 670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2909284D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05" style="position:absolute;margin-left:210pt;margin-top:11pt;width:79pt;height:60pt;z-index:258299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50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" w14:anchorId="4B87401E">
                <v:textbox inset="2.16pt,1.44pt,0,1.44pt">
                  <w:txbxContent>
                    <w:p w:rsidR="00DB1734" w:rsidP="00583610" w:rsidRDefault="00DB1734" w14:paraId="2909284D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300928" behindDoc="0" locked="0" layoutInCell="1" allowOverlap="1" wp14:editId="4BE00DDE" wp14:anchorId="6CA688EE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706" name="Rectangle 670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622DB65B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06" style="position:absolute;margin-left:210pt;margin-top:11pt;width:79pt;height:60pt;z-index:258300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50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" w14:anchorId="6CA688EE">
                <v:textbox inset="2.16pt,1.44pt,0,1.44pt">
                  <w:txbxContent>
                    <w:p w:rsidR="00DB1734" w:rsidP="00583610" w:rsidRDefault="00DB1734" w14:paraId="622DB65B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301952" behindDoc="0" locked="0" layoutInCell="1" allowOverlap="1" wp14:editId="03C91D39" wp14:anchorId="6D80DDC7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707" name="Rectangle 670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056C0DB5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 xml:space="preserve">いいえ 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07" style="position:absolute;margin-left:210pt;margin-top:11pt;width:79pt;height:60pt;z-index:258301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50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" w14:anchorId="6D80DDC7">
                <v:textbox inset="2.16pt,1.44pt,0,1.44pt">
                  <w:txbxContent>
                    <w:p w:rsidR="00DB1734" w:rsidP="00583610" w:rsidRDefault="00DB1734" w14:paraId="056C0DB5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 xml:space="preserve">いいえ 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302976" behindDoc="0" locked="0" layoutInCell="1" allowOverlap="1" wp14:editId="2F2229D1" wp14:anchorId="5572C5FC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708" name="Rectangle 670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1D513978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>いいえ 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08" style="position:absolute;margin-left:210pt;margin-top:11pt;width:79pt;height:60pt;z-index:258302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50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" w14:anchorId="5572C5FC">
                <v:textbox inset="2.16pt,1.44pt,0,1.44pt">
                  <w:txbxContent>
                    <w:p w:rsidR="00DB1734" w:rsidP="00583610" w:rsidRDefault="00DB1734" w14:paraId="1D513978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>いいえ いいえ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304000" behindDoc="0" locked="0" layoutInCell="1" allowOverlap="1" wp14:editId="57FFD446" wp14:anchorId="4CAB0586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709" name="Rectangle 670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07E14301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09" style="position:absolute;margin-left:210pt;margin-top:11pt;width:79pt;height:60pt;z-index:258304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50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" w14:anchorId="4CAB0586">
                <v:textbox inset="2.16pt,1.44pt,0,1.44pt">
                  <w:txbxContent>
                    <w:p w:rsidR="00DB1734" w:rsidP="00583610" w:rsidRDefault="00DB1734" w14:paraId="07E14301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305024" behindDoc="0" locked="0" layoutInCell="1" allowOverlap="1" wp14:editId="0D72B104" wp14:anchorId="0C7F5F2B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710" name="Rectangle 671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5484A134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10" style="position:absolute;margin-left:210pt;margin-top:11pt;width:79pt;height:60pt;z-index:258305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51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" w14:anchorId="0C7F5F2B">
                <v:textbox inset="2.16pt,1.44pt,0,1.44pt">
                  <w:txbxContent>
                    <w:p w:rsidR="00DB1734" w:rsidP="00583610" w:rsidRDefault="00DB1734" w14:paraId="5484A134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306048" behindDoc="0" locked="0" layoutInCell="1" allowOverlap="1" wp14:editId="3557367E" wp14:anchorId="03FDA95E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711" name="Rectangle 671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6B52AE53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11" style="position:absolute;margin-left:210pt;margin-top:11pt;width:79pt;height:60pt;z-index:258306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51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" w14:anchorId="03FDA95E">
                <v:textbox inset="2.16pt,1.44pt,0,1.44pt">
                  <w:txbxContent>
                    <w:p w:rsidR="00DB1734" w:rsidP="00583610" w:rsidRDefault="00DB1734" w14:paraId="6B52AE53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307072" behindDoc="0" locked="0" layoutInCell="1" allowOverlap="1" wp14:editId="38F5B705" wp14:anchorId="6DD25437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712" name="Rectangle 671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55B87816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12" style="position:absolute;margin-left:210pt;margin-top:11pt;width:79pt;height:60pt;z-index:258307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51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" w14:anchorId="6DD25437">
                <v:textbox inset="2.16pt,1.44pt,0,1.44pt">
                  <w:txbxContent>
                    <w:p w:rsidR="00DB1734" w:rsidP="00583610" w:rsidRDefault="00DB1734" w14:paraId="55B87816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308096" behindDoc="0" locked="0" layoutInCell="1" allowOverlap="1" wp14:editId="1C41D4D0" wp14:anchorId="457B0A2A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713" name="Rectangle 671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5E6BE9BA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13" style="position:absolute;margin-left:210pt;margin-top:11pt;width:79pt;height:60pt;z-index:258308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51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" w14:anchorId="457B0A2A">
                <v:textbox inset="2.16pt,1.44pt,0,1.44pt">
                  <w:txbxContent>
                    <w:p w:rsidR="00DB1734" w:rsidP="00583610" w:rsidRDefault="00DB1734" w14:paraId="5E6BE9BA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309120" behindDoc="0" locked="0" layoutInCell="1" allowOverlap="1" wp14:editId="7274067E" wp14:anchorId="248DE417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714" name="Rectangle 671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2BC5F52B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14" style="position:absolute;margin-left:210pt;margin-top:11pt;width:79pt;height:60pt;z-index:258309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51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" w14:anchorId="248DE417">
                <v:textbox inset="2.16pt,1.44pt,0,1.44pt">
                  <w:txbxContent>
                    <w:p w:rsidR="00DB1734" w:rsidP="00583610" w:rsidRDefault="00DB1734" w14:paraId="2BC5F52B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310144" behindDoc="0" locked="0" layoutInCell="1" allowOverlap="1" wp14:editId="2DBCDDB6" wp14:anchorId="6829FC31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715" name="Rectangle 671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1ADF3B94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15" style="position:absolute;margin-left:210pt;margin-top:11pt;width:79pt;height:60pt;z-index:258310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51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" w14:anchorId="6829FC31">
                <v:textbox inset="2.16pt,1.44pt,0,1.44pt">
                  <w:txbxContent>
                    <w:p w:rsidR="00DB1734" w:rsidP="00583610" w:rsidRDefault="00DB1734" w14:paraId="1ADF3B94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311168" behindDoc="0" locked="0" layoutInCell="1" allowOverlap="1" wp14:editId="261C8FD8" wp14:anchorId="419256E6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6716" name="Rectangle 671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1568B93E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16" style="position:absolute;margin-left:210pt;margin-top:11pt;width:79pt;height:48pt;z-index:258311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51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" w14:anchorId="419256E6">
                <v:textbox inset="2.16pt,1.44pt,0,1.44pt">
                  <w:txbxContent>
                    <w:p w:rsidR="00DB1734" w:rsidP="00583610" w:rsidRDefault="00DB1734" w14:paraId="1568B93E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312192" behindDoc="0" locked="0" layoutInCell="1" allowOverlap="1" wp14:editId="63202F84" wp14:anchorId="30C72697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6717" name="Rectangle 671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605DB833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17" style="position:absolute;margin-left:210pt;margin-top:11pt;width:79pt;height:48pt;z-index:258312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51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" w14:anchorId="30C72697">
                <v:textbox inset="2.16pt,1.44pt,0,1.44pt">
                  <w:txbxContent>
                    <w:p w:rsidR="00DB1734" w:rsidP="00583610" w:rsidRDefault="00DB1734" w14:paraId="605DB833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313216" behindDoc="0" locked="0" layoutInCell="1" allowOverlap="1" wp14:editId="7A3C0F5E" wp14:anchorId="64CBD1CA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6718" name="Rectangle 671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238DADB2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18" style="position:absolute;margin-left:210pt;margin-top:11pt;width:79pt;height:48pt;z-index:258313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51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" w14:anchorId="64CBD1CA">
                <v:textbox inset="2.16pt,1.44pt,0,1.44pt">
                  <w:txbxContent>
                    <w:p w:rsidR="00DB1734" w:rsidP="00583610" w:rsidRDefault="00DB1734" w14:paraId="238DADB2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314240" behindDoc="0" locked="0" layoutInCell="1" allowOverlap="1" wp14:editId="77149A08" wp14:anchorId="6D2672F2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6719" name="Rectangle 671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68B2536F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19" style="position:absolute;margin-left:210pt;margin-top:11pt;width:79pt;height:48pt;z-index:258314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51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" w14:anchorId="6D2672F2">
                <v:textbox inset="2.16pt,1.44pt,0,1.44pt">
                  <w:txbxContent>
                    <w:p w:rsidR="00DB1734" w:rsidP="00583610" w:rsidRDefault="00DB1734" w14:paraId="68B2536F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315264" behindDoc="0" locked="0" layoutInCell="1" allowOverlap="1" wp14:editId="264B6DAE" wp14:anchorId="6C66294D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6720" name="Rectangle 672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220A5F6D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20" style="position:absolute;margin-left:210pt;margin-top:11pt;width:79pt;height:48pt;z-index:258315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52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" w14:anchorId="6C66294D">
                <v:textbox inset="2.16pt,1.44pt,0,1.44pt">
                  <w:txbxContent>
                    <w:p w:rsidR="00DB1734" w:rsidP="00583610" w:rsidRDefault="00DB1734" w14:paraId="220A5F6D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316288" behindDoc="0" locked="0" layoutInCell="1" allowOverlap="1" wp14:editId="4E38AA43" wp14:anchorId="36BB65AF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6721" name="Rectangle 672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09616DBF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21" style="position:absolute;margin-left:210pt;margin-top:11pt;width:79pt;height:48pt;z-index:258316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52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" w14:anchorId="36BB65AF">
                <v:textbox inset="2.16pt,1.44pt,0,1.44pt">
                  <w:txbxContent>
                    <w:p w:rsidR="00DB1734" w:rsidP="00583610" w:rsidRDefault="00DB1734" w14:paraId="09616DBF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317312" behindDoc="0" locked="0" layoutInCell="1" allowOverlap="1" wp14:editId="7080AA42" wp14:anchorId="6EE8B550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6722" name="Rectangle 672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3B6B0DE6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22" style="position:absolute;margin-left:210pt;margin-top:11pt;width:79pt;height:48pt;z-index:258317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52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" w14:anchorId="6EE8B550">
                <v:textbox inset="2.16pt,1.44pt,0,1.44pt">
                  <w:txbxContent>
                    <w:p w:rsidR="00DB1734" w:rsidP="00583610" w:rsidRDefault="00DB1734" w14:paraId="3B6B0DE6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318336" behindDoc="0" locked="0" layoutInCell="1" allowOverlap="1" wp14:editId="7CADB387" wp14:anchorId="13108AE8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6723" name="Rectangle 672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6060BFBF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23" style="position:absolute;margin-left:210pt;margin-top:11pt;width:79pt;height:48pt;z-index:258318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52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" w14:anchorId="13108AE8">
                <v:textbox inset="2.16pt,1.44pt,0,1.44pt">
                  <w:txbxContent>
                    <w:p w:rsidR="00DB1734" w:rsidP="00583610" w:rsidRDefault="00DB1734" w14:paraId="6060BFBF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319360" behindDoc="0" locked="0" layoutInCell="1" allowOverlap="1" wp14:editId="1502CABC" wp14:anchorId="2ECD4CA9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6724" name="Rectangle 672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3D2C16B0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24" style="position:absolute;margin-left:210pt;margin-top:11pt;width:79pt;height:48pt;z-index:258319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52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" w14:anchorId="2ECD4CA9">
                <v:textbox inset="2.16pt,1.44pt,0,1.44pt">
                  <w:txbxContent>
                    <w:p w:rsidR="00DB1734" w:rsidP="00583610" w:rsidRDefault="00DB1734" w14:paraId="3D2C16B0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320384" behindDoc="0" locked="0" layoutInCell="1" allowOverlap="1" wp14:editId="50DA1ECC" wp14:anchorId="272851E2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6725" name="Rectangle 672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48C71E73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25" style="position:absolute;margin-left:210pt;margin-top:11pt;width:79pt;height:48pt;z-index:258320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52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" w14:anchorId="272851E2">
                <v:textbox inset="2.16pt,1.44pt,0,1.44pt">
                  <w:txbxContent>
                    <w:p w:rsidR="00DB1734" w:rsidP="00583610" w:rsidRDefault="00DB1734" w14:paraId="48C71E73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321408" behindDoc="0" locked="0" layoutInCell="1" allowOverlap="1" wp14:editId="50A29010" wp14:anchorId="5ADC4DD3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6726" name="Rectangle 672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71230B4C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26" style="position:absolute;margin-left:210pt;margin-top:11pt;width:79pt;height:48pt;z-index:258321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52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" w14:anchorId="5ADC4DD3">
                <v:textbox inset="2.16pt,1.44pt,0,1.44pt">
                  <w:txbxContent>
                    <w:p w:rsidR="00DB1734" w:rsidP="00583610" w:rsidRDefault="00DB1734" w14:paraId="71230B4C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322432" behindDoc="0" locked="0" layoutInCell="1" allowOverlap="1" wp14:editId="76647231" wp14:anchorId="077D8BAF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6727" name="Rectangle 672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7623C7EF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27" style="position:absolute;margin-left:210pt;margin-top:11pt;width:79pt;height:48pt;z-index:258322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52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" w14:anchorId="077D8BAF">
                <v:textbox inset="2.16pt,1.44pt,0,1.44pt">
                  <w:txbxContent>
                    <w:p w:rsidR="00DB1734" w:rsidP="00583610" w:rsidRDefault="00DB1734" w14:paraId="7623C7EF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323456" behindDoc="0" locked="0" layoutInCell="1" allowOverlap="1" wp14:editId="1FB3E71E" wp14:anchorId="067DB5CB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6728" name="Rectangle 672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5D4B4776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28" style="position:absolute;margin-left:210pt;margin-top:11pt;width:79pt;height:48pt;z-index:258323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52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" w14:anchorId="067DB5CB">
                <v:textbox inset="2.16pt,1.44pt,0,1.44pt">
                  <w:txbxContent>
                    <w:p w:rsidR="00DB1734" w:rsidP="00583610" w:rsidRDefault="00DB1734" w14:paraId="5D4B4776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324480" behindDoc="0" locked="0" layoutInCell="1" allowOverlap="1" wp14:editId="0F6EBC92" wp14:anchorId="53B6307B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6729" name="Rectangle 672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4CF495E5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29" style="position:absolute;margin-left:210pt;margin-top:11pt;width:79pt;height:48pt;z-index:258324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52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" w14:anchorId="53B6307B">
                <v:textbox inset="2.16pt,1.44pt,0,1.44pt">
                  <w:txbxContent>
                    <w:p w:rsidR="00DB1734" w:rsidP="00583610" w:rsidRDefault="00DB1734" w14:paraId="4CF495E5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325504" behindDoc="0" locked="0" layoutInCell="1" allowOverlap="1" wp14:editId="3ED2B22E" wp14:anchorId="2644F75F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6730" name="Rectangle 673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265FEC47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30" style="position:absolute;margin-left:210pt;margin-top:11pt;width:79pt;height:48pt;z-index:258325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53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" w14:anchorId="2644F75F">
                <v:textbox inset="2.16pt,1.44pt,0,1.44pt">
                  <w:txbxContent>
                    <w:p w:rsidR="00DB1734" w:rsidP="00583610" w:rsidRDefault="00DB1734" w14:paraId="265FEC47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326528" behindDoc="0" locked="0" layoutInCell="1" allowOverlap="1" wp14:editId="0FA44C06" wp14:anchorId="340A712B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6731" name="Rectangle 673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70BD2797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31" style="position:absolute;margin-left:210pt;margin-top:11pt;width:79pt;height:48pt;z-index:258326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53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" w14:anchorId="340A712B">
                <v:textbox inset="2.16pt,1.44pt,0,1.44pt">
                  <w:txbxContent>
                    <w:p w:rsidR="00DB1734" w:rsidP="00583610" w:rsidRDefault="00DB1734" w14:paraId="70BD2797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327552" behindDoc="0" locked="0" layoutInCell="1" allowOverlap="1" wp14:editId="3F8E75AC" wp14:anchorId="2D054E02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6732" name="Rectangle 673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7FBA40B8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32" style="position:absolute;margin-left:210pt;margin-top:11pt;width:79pt;height:48pt;z-index:258327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53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" w14:anchorId="2D054E02">
                <v:textbox inset="2.16pt,1.44pt,0,1.44pt">
                  <w:txbxContent>
                    <w:p w:rsidR="00DB1734" w:rsidP="00583610" w:rsidRDefault="00DB1734" w14:paraId="7FBA40B8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328576" behindDoc="0" locked="0" layoutInCell="1" allowOverlap="1" wp14:editId="128C59C9" wp14:anchorId="5745243F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6733" name="Rectangle 673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083CEF25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33" style="position:absolute;margin-left:210pt;margin-top:11pt;width:79pt;height:48pt;z-index:258328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53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" w14:anchorId="5745243F">
                <v:textbox inset="2.16pt,1.44pt,0,1.44pt">
                  <w:txbxContent>
                    <w:p w:rsidR="00DB1734" w:rsidP="00583610" w:rsidRDefault="00DB1734" w14:paraId="083CEF25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329600" behindDoc="0" locked="0" layoutInCell="1" allowOverlap="1" wp14:editId="6898F221" wp14:anchorId="2D5D1FC7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6734" name="Rectangle 673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69246F00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34" style="position:absolute;margin-left:210pt;margin-top:11pt;width:79pt;height:48pt;z-index:258329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53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" w14:anchorId="2D5D1FC7">
                <v:textbox inset="2.16pt,1.44pt,0,1.44pt">
                  <w:txbxContent>
                    <w:p w:rsidR="00DB1734" w:rsidP="00583610" w:rsidRDefault="00DB1734" w14:paraId="69246F00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330624" behindDoc="0" locked="0" layoutInCell="1" allowOverlap="1" wp14:editId="2DD2F432" wp14:anchorId="4E8DB7DA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6735" name="Rectangle 673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1FC0B60F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35" style="position:absolute;margin-left:210pt;margin-top:11pt;width:79pt;height:48pt;z-index:258330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53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" w14:anchorId="4E8DB7DA">
                <v:textbox inset="2.16pt,1.44pt,0,1.44pt">
                  <w:txbxContent>
                    <w:p w:rsidR="00DB1734" w:rsidP="00583610" w:rsidRDefault="00DB1734" w14:paraId="1FC0B60F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331648" behindDoc="0" locked="0" layoutInCell="1" allowOverlap="1" wp14:editId="3BC7DE37" wp14:anchorId="10EEFF61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6736" name="Rectangle 673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2839AE9F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36" style="position:absolute;margin-left:210pt;margin-top:11pt;width:79pt;height:48pt;z-index:258331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53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" w14:anchorId="10EEFF61">
                <v:textbox inset="2.16pt,1.44pt,0,1.44pt">
                  <w:txbxContent>
                    <w:p w:rsidR="00DB1734" w:rsidP="00583610" w:rsidRDefault="00DB1734" w14:paraId="2839AE9F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332672" behindDoc="0" locked="0" layoutInCell="1" allowOverlap="1" wp14:editId="34F608BF" wp14:anchorId="7DA4C3BC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737" name="Rectangle 673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6482CC86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 xml:space="preserve">いいえ いいえ 不明 いいえ 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37" style="position:absolute;margin-left:210pt;margin-top:11pt;width:79pt;height:60pt;z-index:258332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53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" w14:anchorId="7DA4C3BC">
                <v:textbox inset="2.16pt,1.44pt,0,1.44pt">
                  <w:txbxContent>
                    <w:p w:rsidR="00DB1734" w:rsidP="00583610" w:rsidRDefault="00DB1734" w14:paraId="6482CC86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 xml:space="preserve">いいえ いいえ 不明 いいえ 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333696" behindDoc="0" locked="0" layoutInCell="1" allowOverlap="1" wp14:editId="4F56A097" wp14:anchorId="5DBA4E31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738" name="Rectangle 673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09E174AC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>いいえ 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38" style="position:absolute;margin-left:210pt;margin-top:11pt;width:79pt;height:60pt;z-index:258333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53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" w14:anchorId="5DBA4E31">
                <v:textbox inset="2.16pt,1.44pt,0,1.44pt">
                  <w:txbxContent>
                    <w:p w:rsidR="00DB1734" w:rsidP="00583610" w:rsidRDefault="00DB1734" w14:paraId="09E174AC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>いいえ いいえ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334720" behindDoc="0" locked="0" layoutInCell="1" allowOverlap="1" wp14:editId="5BDCDE3B" wp14:anchorId="495BA52F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739" name="Rectangle 673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6E599D15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39" style="position:absolute;margin-left:210pt;margin-top:11pt;width:79pt;height:60pt;z-index:258334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53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" w14:anchorId="495BA52F">
                <v:textbox inset="2.16pt,1.44pt,0,1.44pt">
                  <w:txbxContent>
                    <w:p w:rsidR="00DB1734" w:rsidP="00583610" w:rsidRDefault="00DB1734" w14:paraId="6E599D15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335744" behindDoc="0" locked="0" layoutInCell="1" allowOverlap="1" wp14:editId="7C442D76" wp14:anchorId="43465553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6740" name="Rectangle 674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411349A6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40" style="position:absolute;margin-left:210pt;margin-top:11pt;width:79pt;height:48pt;z-index:258335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54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" w14:anchorId="43465553">
                <v:textbox inset="2.16pt,1.44pt,0,1.44pt">
                  <w:txbxContent>
                    <w:p w:rsidR="00DB1734" w:rsidP="00583610" w:rsidRDefault="00DB1734" w14:paraId="411349A6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336768" behindDoc="0" locked="0" layoutInCell="1" allowOverlap="1" wp14:editId="7BAD7AC4" wp14:anchorId="5E90FFAD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6741" name="Rectangle 674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5AFF5C0C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41" style="position:absolute;margin-left:210pt;margin-top:11pt;width:79pt;height:48pt;z-index:258336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54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" w14:anchorId="5E90FFAD">
                <v:textbox inset="2.16pt,1.44pt,0,1.44pt">
                  <w:txbxContent>
                    <w:p w:rsidR="00DB1734" w:rsidP="00583610" w:rsidRDefault="00DB1734" w14:paraId="5AFF5C0C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337792" behindDoc="0" locked="0" layoutInCell="1" allowOverlap="1" wp14:editId="7909C747" wp14:anchorId="494BB91F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6742" name="Rectangle 674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3A8FB387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42" style="position:absolute;margin-left:210pt;margin-top:11pt;width:79pt;height:48pt;z-index:258337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54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" w14:anchorId="494BB91F">
                <v:textbox inset="2.16pt,1.44pt,0,1.44pt">
                  <w:txbxContent>
                    <w:p w:rsidR="00DB1734" w:rsidP="00583610" w:rsidRDefault="00DB1734" w14:paraId="3A8FB387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338816" behindDoc="0" locked="0" layoutInCell="1" allowOverlap="1" wp14:editId="303A0B73" wp14:anchorId="072EFA03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743" name="Rectangle 674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7B0C2277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43" style="position:absolute;margin-left:210pt;margin-top:11pt;width:79pt;height:60pt;z-index:258338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54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" w14:anchorId="072EFA03">
                <v:textbox inset="2.16pt,1.44pt,0,1.44pt">
                  <w:txbxContent>
                    <w:p w:rsidR="00DB1734" w:rsidP="00583610" w:rsidRDefault="00DB1734" w14:paraId="7B0C2277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339840" behindDoc="0" locked="0" layoutInCell="1" allowOverlap="1" wp14:editId="565B002B" wp14:anchorId="3DD603C2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744" name="Rectangle 674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7678DF1F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44" style="position:absolute;margin-left:210pt;margin-top:11pt;width:79pt;height:60pt;z-index:258339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54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" w14:anchorId="3DD603C2">
                <v:textbox inset="2.16pt,1.44pt,0,1.44pt">
                  <w:txbxContent>
                    <w:p w:rsidR="00DB1734" w:rsidP="00583610" w:rsidRDefault="00DB1734" w14:paraId="7678DF1F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196480" behindDoc="0" locked="0" layoutInCell="1" allowOverlap="1" wp14:editId="4B9E9510" wp14:anchorId="7C225187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6745" name="Rectangle 674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326D04F2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45" style="position:absolute;margin-left:104pt;margin-top:-1pt;width:79pt;height:48pt;z-index:258196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54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" w14:anchorId="7C225187">
                <v:textbox inset="2.16pt,1.44pt,0,1.44pt">
                  <w:txbxContent>
                    <w:p w:rsidR="00DB1734" w:rsidP="00583610" w:rsidRDefault="00DB1734" w14:paraId="326D04F2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197504" behindDoc="0" locked="0" layoutInCell="1" allowOverlap="1" wp14:editId="53372533" wp14:anchorId="1DC96BBE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6746" name="Rectangle 674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543A9D89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46" style="position:absolute;margin-left:104pt;margin-top:-1pt;width:79pt;height:48pt;z-index:258197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54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" w14:anchorId="1DC96BBE">
                <v:textbox inset="2.16pt,1.44pt,0,1.44pt">
                  <w:txbxContent>
                    <w:p w:rsidR="00DB1734" w:rsidP="00583610" w:rsidRDefault="00DB1734" w14:paraId="543A9D89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198528" behindDoc="0" locked="0" layoutInCell="1" allowOverlap="1" wp14:editId="2461F4E0" wp14:anchorId="059AF2D1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6747" name="Rectangle 674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78D76EF7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47" style="position:absolute;margin-left:104pt;margin-top:-1pt;width:79pt;height:48pt;z-index:258198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54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" w14:anchorId="059AF2D1">
                <v:textbox inset="2.16pt,1.44pt,0,1.44pt">
                  <w:txbxContent>
                    <w:p w:rsidR="00DB1734" w:rsidP="00583610" w:rsidRDefault="00DB1734" w14:paraId="78D76EF7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199552" behindDoc="0" locked="0" layoutInCell="1" allowOverlap="1" wp14:editId="4765C1C3" wp14:anchorId="5CFBEAA6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6748" name="Rectangle 674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67D5BB65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48" style="position:absolute;margin-left:104pt;margin-top:-1pt;width:79pt;height:48pt;z-index:258199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54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" w14:anchorId="5CFBEAA6">
                <v:textbox inset="2.16pt,1.44pt,0,1.44pt">
                  <w:txbxContent>
                    <w:p w:rsidR="00DB1734" w:rsidP="00583610" w:rsidRDefault="00DB1734" w14:paraId="67D5BB65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200576" behindDoc="0" locked="0" layoutInCell="1" allowOverlap="1" wp14:editId="67D89CB9" wp14:anchorId="25C73F6A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6749" name="Rectangle 674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75447309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49" style="position:absolute;margin-left:104pt;margin-top:-1pt;width:79pt;height:48pt;z-index:258200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54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" w14:anchorId="25C73F6A">
                <v:textbox inset="2.16pt,1.44pt,0,1.44pt">
                  <w:txbxContent>
                    <w:p w:rsidR="00DB1734" w:rsidP="00583610" w:rsidRDefault="00DB1734" w14:paraId="75447309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201600" behindDoc="0" locked="0" layoutInCell="1" allowOverlap="1" wp14:editId="5954E494" wp14:anchorId="7C014F87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6750" name="Rectangle 675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7A6145FE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50" style="position:absolute;margin-left:104pt;margin-top:-1pt;width:79pt;height:48pt;z-index:258201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55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" w14:anchorId="7C014F87">
                <v:textbox inset="2.16pt,1.44pt,0,1.44pt">
                  <w:txbxContent>
                    <w:p w:rsidR="00DB1734" w:rsidP="00583610" w:rsidRDefault="00DB1734" w14:paraId="7A6145FE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202624" behindDoc="0" locked="0" layoutInCell="1" allowOverlap="1" wp14:editId="17F38330" wp14:anchorId="28D1E965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6751" name="Rectangle 675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711D0558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51" style="position:absolute;margin-left:104pt;margin-top:-1pt;width:79pt;height:48pt;z-index:258202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55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" w14:anchorId="28D1E965">
                <v:textbox inset="2.16pt,1.44pt,0,1.44pt">
                  <w:txbxContent>
                    <w:p w:rsidR="00DB1734" w:rsidP="00583610" w:rsidRDefault="00DB1734" w14:paraId="711D0558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203648" behindDoc="0" locked="0" layoutInCell="1" allowOverlap="1" wp14:editId="397242F0" wp14:anchorId="73FC8474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6752" name="Rectangle 675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4DAF7804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52" style="position:absolute;margin-left:104pt;margin-top:-1pt;width:79pt;height:48pt;z-index:258203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55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" w14:anchorId="73FC8474">
                <v:textbox inset="2.16pt,1.44pt,0,1.44pt">
                  <w:txbxContent>
                    <w:p w:rsidR="00DB1734" w:rsidP="00583610" w:rsidRDefault="00DB1734" w14:paraId="4DAF7804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204672" behindDoc="0" locked="0" layoutInCell="1" allowOverlap="1" wp14:editId="6CC42E49" wp14:anchorId="6F7EC122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6753" name="Rectangle 675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7F3C46F5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53" style="position:absolute;margin-left:104pt;margin-top:-1pt;width:79pt;height:48pt;z-index:258204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55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" w14:anchorId="6F7EC122">
                <v:textbox inset="2.16pt,1.44pt,0,1.44pt">
                  <w:txbxContent>
                    <w:p w:rsidR="00DB1734" w:rsidP="00583610" w:rsidRDefault="00DB1734" w14:paraId="7F3C46F5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205696" behindDoc="0" locked="0" layoutInCell="1" allowOverlap="1" wp14:editId="09B60FCB" wp14:anchorId="3D3086F4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6754" name="Rectangle 675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7DA5701E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54" style="position:absolute;margin-left:104pt;margin-top:-1pt;width:79pt;height:48pt;z-index:258205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55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" w14:anchorId="3D3086F4">
                <v:textbox inset="2.16pt,1.44pt,0,1.44pt">
                  <w:txbxContent>
                    <w:p w:rsidR="00DB1734" w:rsidP="00583610" w:rsidRDefault="00DB1734" w14:paraId="7DA5701E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206720" behindDoc="0" locked="0" layoutInCell="1" allowOverlap="1" wp14:editId="18BD9922" wp14:anchorId="2888875C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6755" name="Rectangle 675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638D2D9B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55" style="position:absolute;margin-left:104pt;margin-top:-1pt;width:79pt;height:48pt;z-index:258206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55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" w14:anchorId="2888875C">
                <v:textbox inset="2.16pt,1.44pt,0,1.44pt">
                  <w:txbxContent>
                    <w:p w:rsidR="00DB1734" w:rsidP="00583610" w:rsidRDefault="00DB1734" w14:paraId="638D2D9B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207744" behindDoc="0" locked="0" layoutInCell="1" allowOverlap="1" wp14:editId="25D63150" wp14:anchorId="3CA8767B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6756" name="Rectangle 675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4E5301A2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56" style="position:absolute;margin-left:104pt;margin-top:-1pt;width:79pt;height:48pt;z-index:258207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55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" w14:anchorId="3CA8767B">
                <v:textbox inset="2.16pt,1.44pt,0,1.44pt">
                  <w:txbxContent>
                    <w:p w:rsidR="00DB1734" w:rsidP="00583610" w:rsidRDefault="00DB1734" w14:paraId="4E5301A2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208768" behindDoc="0" locked="0" layoutInCell="1" allowOverlap="1" wp14:editId="08FF4A58" wp14:anchorId="252EA1BB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6757" name="Rectangle 675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00F0999B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57" style="position:absolute;margin-left:104pt;margin-top:-1pt;width:79pt;height:48pt;z-index:258208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55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" w14:anchorId="252EA1BB">
                <v:textbox inset="2.16pt,1.44pt,0,1.44pt">
                  <w:txbxContent>
                    <w:p w:rsidR="00DB1734" w:rsidP="00583610" w:rsidRDefault="00DB1734" w14:paraId="00F0999B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209792" behindDoc="0" locked="0" layoutInCell="1" allowOverlap="1" wp14:editId="0BE2D13C" wp14:anchorId="44D3C96A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6758" name="Rectangle 675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507CD39E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58" style="position:absolute;margin-left:104pt;margin-top:-1pt;width:79pt;height:48pt;z-index:258209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55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" w14:anchorId="44D3C96A">
                <v:textbox inset="2.16pt,1.44pt,0,1.44pt">
                  <w:txbxContent>
                    <w:p w:rsidR="00DB1734" w:rsidP="00583610" w:rsidRDefault="00DB1734" w14:paraId="507CD39E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210816" behindDoc="0" locked="0" layoutInCell="1" allowOverlap="1" wp14:editId="6453C192" wp14:anchorId="1781A997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6759" name="Rectangle 675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28746FA6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59" style="position:absolute;margin-left:104pt;margin-top:-1pt;width:79pt;height:48pt;z-index:258210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55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" w14:anchorId="1781A997">
                <v:textbox inset="2.16pt,1.44pt,0,1.44pt">
                  <w:txbxContent>
                    <w:p w:rsidR="00DB1734" w:rsidP="00583610" w:rsidRDefault="00DB1734" w14:paraId="28746FA6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211840" behindDoc="0" locked="0" layoutInCell="1" allowOverlap="1" wp14:editId="3D115196" wp14:anchorId="7C35F552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6760" name="Rectangle 676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183A7EB9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60" style="position:absolute;margin-left:104pt;margin-top:-1pt;width:79pt;height:48pt;z-index:258211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56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" w14:anchorId="7C35F552">
                <v:textbox inset="2.16pt,1.44pt,0,1.44pt">
                  <w:txbxContent>
                    <w:p w:rsidR="00DB1734" w:rsidP="00583610" w:rsidRDefault="00DB1734" w14:paraId="183A7EB9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212864" behindDoc="0" locked="0" layoutInCell="1" allowOverlap="1" wp14:editId="5E7F3A8D" wp14:anchorId="5C73B8A3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6761" name="Rectangle 676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33F305A8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61" style="position:absolute;margin-left:104pt;margin-top:-1pt;width:79pt;height:48pt;z-index:258212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56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" w14:anchorId="5C73B8A3">
                <v:textbox inset="2.16pt,1.44pt,0,1.44pt">
                  <w:txbxContent>
                    <w:p w:rsidR="00DB1734" w:rsidP="00583610" w:rsidRDefault="00DB1734" w14:paraId="33F305A8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213888" behindDoc="0" locked="0" layoutInCell="1" allowOverlap="1" wp14:editId="69F512BD" wp14:anchorId="51F61E4B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6762" name="Rectangle 676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09433BA4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62" style="position:absolute;margin-left:104pt;margin-top:-1pt;width:79pt;height:48pt;z-index:258213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56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" w14:anchorId="51F61E4B">
                <v:textbox inset="2.16pt,1.44pt,0,1.44pt">
                  <w:txbxContent>
                    <w:p w:rsidR="00DB1734" w:rsidP="00583610" w:rsidRDefault="00DB1734" w14:paraId="09433BA4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214912" behindDoc="0" locked="0" layoutInCell="1" allowOverlap="1" wp14:editId="24F00B8D" wp14:anchorId="79DCC149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6763" name="Rectangle 676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6CA19296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63" style="position:absolute;margin-left:104pt;margin-top:-1pt;width:79pt;height:48pt;z-index:258214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56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" w14:anchorId="79DCC149">
                <v:textbox inset="2.16pt,1.44pt,0,1.44pt">
                  <w:txbxContent>
                    <w:p w:rsidR="00DB1734" w:rsidP="00583610" w:rsidRDefault="00DB1734" w14:paraId="6CA19296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215936" behindDoc="0" locked="0" layoutInCell="1" allowOverlap="1" wp14:editId="6C83A90A" wp14:anchorId="27F7E7C8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6764" name="Rectangle 676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37F2AA48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64" style="position:absolute;margin-left:104pt;margin-top:-1pt;width:79pt;height:48pt;z-index:258215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56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" w14:anchorId="27F7E7C8">
                <v:textbox inset="2.16pt,1.44pt,0,1.44pt">
                  <w:txbxContent>
                    <w:p w:rsidR="00DB1734" w:rsidP="00583610" w:rsidRDefault="00DB1734" w14:paraId="37F2AA48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216960" behindDoc="0" locked="0" layoutInCell="1" allowOverlap="1" wp14:editId="0FD52C84" wp14:anchorId="11F8C61E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6765" name="Rectangle 676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5D94F55F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65" style="position:absolute;margin-left:104pt;margin-top:-1pt;width:79pt;height:48pt;z-index:258216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56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" w14:anchorId="11F8C61E">
                <v:textbox inset="2.16pt,1.44pt,0,1.44pt">
                  <w:txbxContent>
                    <w:p w:rsidR="00DB1734" w:rsidP="00583610" w:rsidRDefault="00DB1734" w14:paraId="5D94F55F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217984" behindDoc="0" locked="0" layoutInCell="1" allowOverlap="1" wp14:editId="6D40DA89" wp14:anchorId="00197F9A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6766" name="Rectangle 676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38C55574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66" style="position:absolute;margin-left:104pt;margin-top:-1pt;width:79pt;height:48pt;z-index:258217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56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" w14:anchorId="00197F9A">
                <v:textbox inset="2.16pt,1.44pt,0,1.44pt">
                  <w:txbxContent>
                    <w:p w:rsidR="00DB1734" w:rsidP="00583610" w:rsidRDefault="00DB1734" w14:paraId="38C55574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219008" behindDoc="0" locked="0" layoutInCell="1" allowOverlap="1" wp14:editId="3B22B4A3" wp14:anchorId="6C0C9E53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6767" name="Rectangle 676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1C703F96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67" style="position:absolute;margin-left:104pt;margin-top:-1pt;width:79pt;height:48pt;z-index:258219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56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" w14:anchorId="6C0C9E53">
                <v:textbox inset="2.16pt,1.44pt,0,1.44pt">
                  <w:txbxContent>
                    <w:p w:rsidR="00DB1734" w:rsidP="00583610" w:rsidRDefault="00DB1734" w14:paraId="1C703F96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220032" behindDoc="0" locked="0" layoutInCell="1" allowOverlap="1" wp14:editId="5991C665" wp14:anchorId="3D78AD01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6768" name="Rectangle 676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6625EAEA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68" style="position:absolute;margin-left:104pt;margin-top:-1pt;width:79pt;height:48pt;z-index:258220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56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" w14:anchorId="3D78AD01">
                <v:textbox inset="2.16pt,1.44pt,0,1.44pt">
                  <w:txbxContent>
                    <w:p w:rsidR="00DB1734" w:rsidP="00583610" w:rsidRDefault="00DB1734" w14:paraId="6625EAEA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340864" behindDoc="0" locked="0" layoutInCell="1" allowOverlap="1" wp14:editId="4975A825" wp14:anchorId="4874F206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977900" cy="2057400"/>
                <wp:effectExtent l="0" t="0" r="0" b="0"/>
                <wp:wrapNone/>
                <wp:docPr id="6769" name="Rectangle 676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3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63E2E3F2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69" style="position:absolute;margin-left:104pt;margin-top:11pt;width:77pt;height:162pt;z-index:258340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56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" w14:anchorId="4874F206">
                <v:textbox inset="2.16pt,1.44pt,0,1.44pt">
                  <w:txbxContent>
                    <w:p w:rsidR="00DB1734" w:rsidP="00583610" w:rsidRDefault="00DB1734" w14:paraId="63E2E3F2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341888" behindDoc="0" locked="0" layoutInCell="1" allowOverlap="1" wp14:editId="0F976489" wp14:anchorId="41C076B9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770" name="Rectangle 677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13DC2CD6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70" style="position:absolute;margin-left:104pt;margin-top:11pt;width:79pt;height:162pt;z-index:258341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57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" w14:anchorId="41C076B9">
                <v:textbox inset="2.16pt,1.44pt,0,1.44pt">
                  <w:txbxContent>
                    <w:p w:rsidR="00DB1734" w:rsidP="00583610" w:rsidRDefault="00DB1734" w14:paraId="13DC2CD6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342912" behindDoc="0" locked="0" layoutInCell="1" allowOverlap="1" wp14:editId="0637178F" wp14:anchorId="3DF8A0A1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977900" cy="2057400"/>
                <wp:effectExtent l="0" t="0" r="0" b="0"/>
                <wp:wrapNone/>
                <wp:docPr id="6771" name="Rectangle 677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3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1B4FAC38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 xml:space="preserve"> 不明 いいえ 不明 いいえ 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71" style="position:absolute;margin-left:104pt;margin-top:11pt;width:77pt;height:162pt;z-index:258342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57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" w14:anchorId="3DF8A0A1">
                <v:textbox inset="2.16pt,1.44pt,0,1.44pt">
                  <w:txbxContent>
                    <w:p w:rsidR="00DB1734" w:rsidP="00583610" w:rsidRDefault="00DB1734" w14:paraId="1B4FAC38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 xml:space="preserve"> 不明 いいえ 不明 いいえ 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343936" behindDoc="0" locked="0" layoutInCell="1" allowOverlap="1" wp14:editId="3E06EEDF" wp14:anchorId="0A8F7EFA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977900" cy="2057400"/>
                <wp:effectExtent l="0" t="0" r="0" b="0"/>
                <wp:wrapNone/>
                <wp:docPr id="6772" name="Rectangle 677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4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2F2ACA07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72" style="position:absolute;margin-left:104pt;margin-top:11pt;width:77pt;height:162pt;z-index:258343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57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" w14:anchorId="0A8F7EFA">
                <v:textbox inset="2.16pt,1.44pt,0,1.44pt">
                  <w:txbxContent>
                    <w:p w:rsidR="00DB1734" w:rsidP="00583610" w:rsidRDefault="00DB1734" w14:paraId="2F2ACA07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344960" behindDoc="0" locked="0" layoutInCell="1" allowOverlap="1" wp14:editId="3E2978A0" wp14:anchorId="2B06C7BD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773" name="Rectangle 677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52016C10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73" style="position:absolute;margin-left:104pt;margin-top:11pt;width:79pt;height:162pt;z-index:258344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57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" w14:anchorId="2B06C7BD">
                <v:textbox inset="2.16pt,1.44pt,0,1.44pt">
                  <w:txbxContent>
                    <w:p w:rsidR="00DB1734" w:rsidP="00583610" w:rsidRDefault="00DB1734" w14:paraId="52016C10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345984" behindDoc="0" locked="0" layoutInCell="1" allowOverlap="1" wp14:editId="603D14BB" wp14:anchorId="5805593B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977900" cy="2057400"/>
                <wp:effectExtent l="0" t="0" r="0" b="0"/>
                <wp:wrapNone/>
                <wp:docPr id="6774" name="Rectangle 677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54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3639EEF9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74" style="position:absolute;margin-left:104pt;margin-top:11pt;width:77pt;height:162pt;z-index:258345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57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" w14:anchorId="5805593B">
                <v:textbox inset="2.16pt,1.44pt,0,1.44pt">
                  <w:txbxContent>
                    <w:p w:rsidR="00DB1734" w:rsidP="00583610" w:rsidRDefault="00DB1734" w14:paraId="3639EEF9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347008" behindDoc="0" locked="0" layoutInCell="1" allowOverlap="1" wp14:editId="22AFFCBC" wp14:anchorId="22514425">
                <wp:simplePos x="0" y="0"/>
                <wp:positionH relativeFrom="column">
                  <wp:posOffset>1333500</wp:posOffset>
                </wp:positionH>
                <wp:positionV relativeFrom="paragraph">
                  <wp:posOffset>139700</wp:posOffset>
                </wp:positionV>
                <wp:extent cx="977900" cy="2057400"/>
                <wp:effectExtent l="0" t="0" r="0" b="0"/>
                <wp:wrapNone/>
                <wp:docPr id="6775" name="Rectangle 677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55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54DFA1E6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>不明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75" style="position:absolute;margin-left:105pt;margin-top:11pt;width:77pt;height:162pt;z-index:258347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57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" w14:anchorId="22514425">
                <v:textbox inset="2.16pt,1.44pt,0,1.44pt">
                  <w:txbxContent>
                    <w:p w:rsidR="00DB1734" w:rsidP="00583610" w:rsidRDefault="00DB1734" w14:paraId="54DFA1E6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>不明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348032" behindDoc="0" locked="0" layoutInCell="1" allowOverlap="1" wp14:editId="3AAEF610" wp14:anchorId="547F821A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776" name="Rectangle 677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5E0CA721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76" style="position:absolute;margin-left:104pt;margin-top:11pt;width:79pt;height:162pt;z-index:258348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57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" w14:anchorId="547F821A">
                <v:textbox inset="2.16pt,1.44pt,0,1.44pt">
                  <w:txbxContent>
                    <w:p w:rsidR="00DB1734" w:rsidP="00583610" w:rsidRDefault="00DB1734" w14:paraId="5E0CA721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349056" behindDoc="0" locked="0" layoutInCell="1" allowOverlap="1" wp14:editId="7BE462E3" wp14:anchorId="65229CC0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977900" cy="2057400"/>
                <wp:effectExtent l="0" t="0" r="0" b="0"/>
                <wp:wrapNone/>
                <wp:docPr id="6777" name="Rectangle 677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3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5EBD00A4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77" style="position:absolute;margin-left:104pt;margin-top:11pt;width:77pt;height:162pt;z-index:258349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57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" w14:anchorId="65229CC0">
                <v:textbox inset="2.16pt,1.44pt,0,1.44pt">
                  <w:txbxContent>
                    <w:p w:rsidR="00DB1734" w:rsidP="00583610" w:rsidRDefault="00DB1734" w14:paraId="5EBD00A4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350080" behindDoc="0" locked="0" layoutInCell="1" allowOverlap="1" wp14:editId="78160580" wp14:anchorId="03B2A950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977900" cy="2057400"/>
                <wp:effectExtent l="0" t="0" r="0" b="0"/>
                <wp:wrapNone/>
                <wp:docPr id="6778" name="Rectangle 677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4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7339BD2B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78" style="position:absolute;margin-left:104pt;margin-top:11pt;width:77pt;height:162pt;z-index:258350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57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" w14:anchorId="03B2A950">
                <v:textbox inset="2.16pt,1.44pt,0,1.44pt">
                  <w:txbxContent>
                    <w:p w:rsidR="00DB1734" w:rsidP="00583610" w:rsidRDefault="00DB1734" w14:paraId="7339BD2B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351104" behindDoc="0" locked="0" layoutInCell="1" allowOverlap="1" wp14:editId="022BD3A1" wp14:anchorId="7FDDFC7A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779" name="Rectangle 677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6C7429EB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79" style="position:absolute;margin-left:104pt;margin-top:11pt;width:79pt;height:162pt;z-index:258351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57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" w14:anchorId="7FDDFC7A">
                <v:textbox inset="2.16pt,1.44pt,0,1.44pt">
                  <w:txbxContent>
                    <w:p w:rsidR="00DB1734" w:rsidP="00583610" w:rsidRDefault="00DB1734" w14:paraId="6C7429EB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352128" behindDoc="0" locked="0" layoutInCell="1" allowOverlap="1" wp14:editId="68D54145" wp14:anchorId="66626BFA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780" name="Rectangle 678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1F33DFD0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80" style="position:absolute;margin-left:104pt;margin-top:11pt;width:79pt;height:162pt;z-index:258352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58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" w14:anchorId="66626BFA">
                <v:textbox inset="2.16pt,1.44pt,0,1.44pt">
                  <w:txbxContent>
                    <w:p w:rsidR="00DB1734" w:rsidP="00583610" w:rsidRDefault="00DB1734" w14:paraId="1F33DFD0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353152" behindDoc="0" locked="0" layoutInCell="1" allowOverlap="1" wp14:editId="23936A2C" wp14:anchorId="5835D0AD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781" name="Rectangle 678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29898A67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81" style="position:absolute;margin-left:104pt;margin-top:11pt;width:79pt;height:162pt;z-index:258353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58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" w14:anchorId="5835D0AD">
                <v:textbox inset="2.16pt,1.44pt,0,1.44pt">
                  <w:txbxContent>
                    <w:p w:rsidR="00DB1734" w:rsidP="00583610" w:rsidRDefault="00DB1734" w14:paraId="29898A67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354176" behindDoc="0" locked="0" layoutInCell="1" allowOverlap="1" wp14:editId="285718A3" wp14:anchorId="695CCDFB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782" name="Rectangle 678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40AEA737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82" style="position:absolute;margin-left:104pt;margin-top:11pt;width:79pt;height:162pt;z-index:258354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58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" w14:anchorId="695CCDFB">
                <v:textbox inset="2.16pt,1.44pt,0,1.44pt">
                  <w:txbxContent>
                    <w:p w:rsidR="00DB1734" w:rsidP="00583610" w:rsidRDefault="00DB1734" w14:paraId="40AEA737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355200" behindDoc="0" locked="0" layoutInCell="1" allowOverlap="1" wp14:editId="5CD9A053" wp14:anchorId="3058E1C2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783" name="Rectangle 678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669D649B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83" style="position:absolute;margin-left:104pt;margin-top:11pt;width:79pt;height:162pt;z-index:258355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58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" w14:anchorId="3058E1C2">
                <v:textbox inset="2.16pt,1.44pt,0,1.44pt">
                  <w:txbxContent>
                    <w:p w:rsidR="00DB1734" w:rsidP="00583610" w:rsidRDefault="00DB1734" w14:paraId="669D649B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356224" behindDoc="0" locked="0" layoutInCell="1" allowOverlap="1" wp14:editId="2628A798" wp14:anchorId="23E8699E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784" name="Rectangle 678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359288B0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84" style="position:absolute;margin-left:104pt;margin-top:11pt;width:79pt;height:162pt;z-index:258356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58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" w14:anchorId="23E8699E">
                <v:textbox inset="2.16pt,1.44pt,0,1.44pt">
                  <w:txbxContent>
                    <w:p w:rsidR="00DB1734" w:rsidP="00583610" w:rsidRDefault="00DB1734" w14:paraId="359288B0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357248" behindDoc="0" locked="0" layoutInCell="1" allowOverlap="1" wp14:editId="50622C8C" wp14:anchorId="00B239DB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785" name="Rectangle 678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01DC3AE4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85" style="position:absolute;margin-left:104pt;margin-top:11pt;width:79pt;height:162pt;z-index:258357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58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" w14:anchorId="00B239DB">
                <v:textbox inset="2.16pt,1.44pt,0,1.44pt">
                  <w:txbxContent>
                    <w:p w:rsidR="00DB1734" w:rsidP="00583610" w:rsidRDefault="00DB1734" w14:paraId="01DC3AE4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358272" behindDoc="0" locked="0" layoutInCell="1" allowOverlap="1" wp14:editId="68015A15" wp14:anchorId="6153D438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786" name="Rectangle 678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42759605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86" style="position:absolute;margin-left:104pt;margin-top:11pt;width:79pt;height:162pt;z-index:258358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58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" w14:anchorId="6153D438">
                <v:textbox inset="2.16pt,1.44pt,0,1.44pt">
                  <w:txbxContent>
                    <w:p w:rsidR="00DB1734" w:rsidP="00583610" w:rsidRDefault="00DB1734" w14:paraId="42759605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359296" behindDoc="0" locked="0" layoutInCell="1" allowOverlap="1" wp14:editId="227D29E6" wp14:anchorId="16E9CD7E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787" name="Rectangle 678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5B649F22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87" style="position:absolute;margin-left:104pt;margin-top:11pt;width:79pt;height:162pt;z-index:258359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58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" w14:anchorId="16E9CD7E">
                <v:textbox inset="2.16pt,1.44pt,0,1.44pt">
                  <w:txbxContent>
                    <w:p w:rsidR="00DB1734" w:rsidP="00583610" w:rsidRDefault="00DB1734" w14:paraId="5B649F22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360320" behindDoc="0" locked="0" layoutInCell="1" allowOverlap="1" wp14:editId="12C89EC8" wp14:anchorId="36BD2F34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788" name="Rectangle 678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49C8C95D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88" style="position:absolute;margin-left:104pt;margin-top:11pt;width:79pt;height:162pt;z-index:258360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58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" w14:anchorId="36BD2F34">
                <v:textbox inset="2.16pt,1.44pt,0,1.44pt">
                  <w:txbxContent>
                    <w:p w:rsidR="00DB1734" w:rsidP="00583610" w:rsidRDefault="00DB1734" w14:paraId="49C8C95D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361344" behindDoc="0" locked="0" layoutInCell="1" allowOverlap="1" wp14:editId="0EFF201C" wp14:anchorId="35801DAC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789" name="Rectangle 678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128F4178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89" style="position:absolute;margin-left:104pt;margin-top:11pt;width:79pt;height:162pt;z-index:258361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58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" w14:anchorId="35801DAC">
                <v:textbox inset="2.16pt,1.44pt,0,1.44pt">
                  <w:txbxContent>
                    <w:p w:rsidR="00DB1734" w:rsidP="00583610" w:rsidRDefault="00DB1734" w14:paraId="128F4178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362368" behindDoc="0" locked="0" layoutInCell="1" allowOverlap="1" wp14:editId="75C6657D" wp14:anchorId="6C7F96BB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790" name="Rectangle 679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5869976A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90" style="position:absolute;margin-left:104pt;margin-top:11pt;width:79pt;height:162pt;z-index:258362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59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" w14:anchorId="6C7F96BB">
                <v:textbox inset="2.16pt,1.44pt,0,1.44pt">
                  <w:txbxContent>
                    <w:p w:rsidR="00DB1734" w:rsidP="00583610" w:rsidRDefault="00DB1734" w14:paraId="5869976A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363392" behindDoc="0" locked="0" layoutInCell="1" allowOverlap="1" wp14:editId="74E3B5E3" wp14:anchorId="5730596E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791" name="Rectangle 679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44C315BD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91" style="position:absolute;margin-left:104pt;margin-top:11pt;width:79pt;height:162pt;z-index:258363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59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" w14:anchorId="5730596E">
                <v:textbox inset="2.16pt,1.44pt,0,1.44pt">
                  <w:txbxContent>
                    <w:p w:rsidR="00DB1734" w:rsidP="00583610" w:rsidRDefault="00DB1734" w14:paraId="44C315BD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364416" behindDoc="0" locked="0" layoutInCell="1" allowOverlap="1" wp14:editId="625738CC" wp14:anchorId="5EC5B901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792" name="Rectangle 679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46885F4E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92" style="position:absolute;margin-left:104pt;margin-top:11pt;width:79pt;height:162pt;z-index:258364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59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" w14:anchorId="5EC5B901">
                <v:textbox inset="2.16pt,1.44pt,0,1.44pt">
                  <w:txbxContent>
                    <w:p w:rsidR="00DB1734" w:rsidP="00583610" w:rsidRDefault="00DB1734" w14:paraId="46885F4E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365440" behindDoc="0" locked="0" layoutInCell="1" allowOverlap="1" wp14:editId="51949174" wp14:anchorId="472AD75B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793" name="Rectangle 679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0A94E7A8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93" style="position:absolute;margin-left:104pt;margin-top:11pt;width:79pt;height:162pt;z-index:258365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59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" w14:anchorId="472AD75B">
                <v:textbox inset="2.16pt,1.44pt,0,1.44pt">
                  <w:txbxContent>
                    <w:p w:rsidR="00DB1734" w:rsidP="00583610" w:rsidRDefault="00DB1734" w14:paraId="0A94E7A8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366464" behindDoc="0" locked="0" layoutInCell="1" allowOverlap="1" wp14:editId="5E970BDC" wp14:anchorId="4B9CEF59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794" name="Rectangle 679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2F2979CB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94" style="position:absolute;margin-left:104pt;margin-top:11pt;width:79pt;height:162pt;z-index:258366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59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" w14:anchorId="4B9CEF59">
                <v:textbox inset="2.16pt,1.44pt,0,1.44pt">
                  <w:txbxContent>
                    <w:p w:rsidR="00DB1734" w:rsidP="00583610" w:rsidRDefault="00DB1734" w14:paraId="2F2979CB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367488" behindDoc="0" locked="0" layoutInCell="1" allowOverlap="1" wp14:editId="497981BD" wp14:anchorId="63AEF1A7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795" name="Rectangle 679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52B3A187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 xml:space="preserve">いいえ 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95" style="position:absolute;margin-left:104pt;margin-top:11pt;width:79pt;height:162pt;z-index:258367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59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" w14:anchorId="63AEF1A7">
                <v:textbox inset="2.16pt,1.44pt,0,1.44pt">
                  <w:txbxContent>
                    <w:p w:rsidR="00DB1734" w:rsidP="00583610" w:rsidRDefault="00DB1734" w14:paraId="52B3A187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 xml:space="preserve">いいえ 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368512" behindDoc="0" locked="0" layoutInCell="1" allowOverlap="1" wp14:editId="3846306D" wp14:anchorId="557302FB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796" name="Rectangle 679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09CF6B43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>いいえ いいえ 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96" style="position:absolute;margin-left:104pt;margin-top:11pt;width:79pt;height:162pt;z-index:258368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59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" w14:anchorId="557302FB">
                <v:textbox inset="2.16pt,1.44pt,0,1.44pt">
                  <w:txbxContent>
                    <w:p w:rsidR="00DB1734" w:rsidP="00583610" w:rsidRDefault="00DB1734" w14:paraId="09CF6B43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>いいえ いいえ いいえ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369536" behindDoc="0" locked="0" layoutInCell="1" allowOverlap="1" wp14:editId="16692976" wp14:anchorId="77BC85E2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797" name="Rectangle 679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7D738E4D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97" style="position:absolute;margin-left:104pt;margin-top:11pt;width:79pt;height:162pt;z-index:258369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59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" w14:anchorId="77BC85E2">
                <v:textbox inset="2.16pt,1.44pt,0,1.44pt">
                  <w:txbxContent>
                    <w:p w:rsidR="00DB1734" w:rsidP="00583610" w:rsidRDefault="00DB1734" w14:paraId="7D738E4D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370560" behindDoc="0" locked="0" layoutInCell="1" allowOverlap="1" wp14:editId="4E17E384" wp14:anchorId="5B685F2B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798" name="Rectangle 679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588BB5C9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98" style="position:absolute;margin-left:104pt;margin-top:11pt;width:79pt;height:162pt;z-index:258370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59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" w14:anchorId="5B685F2B">
                <v:textbox inset="2.16pt,1.44pt,0,1.44pt">
                  <w:txbxContent>
                    <w:p w:rsidR="00DB1734" w:rsidP="00583610" w:rsidRDefault="00DB1734" w14:paraId="588BB5C9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371584" behindDoc="0" locked="0" layoutInCell="1" allowOverlap="1" wp14:editId="1D4700CD" wp14:anchorId="05801234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799" name="Rectangle 679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0F53A574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99" style="position:absolute;margin-left:104pt;margin-top:11pt;width:79pt;height:162pt;z-index:258371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59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" w14:anchorId="05801234">
                <v:textbox inset="2.16pt,1.44pt,0,1.44pt">
                  <w:txbxContent>
                    <w:p w:rsidR="00DB1734" w:rsidP="00583610" w:rsidRDefault="00DB1734" w14:paraId="0F53A574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372608" behindDoc="0" locked="0" layoutInCell="1" allowOverlap="1" wp14:editId="5621BDB8" wp14:anchorId="47F67CE2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800" name="Rectangle 680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4ED93927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00" style="position:absolute;margin-left:104pt;margin-top:11pt;width:79pt;height:162pt;z-index:258372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60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" w14:anchorId="47F67CE2">
                <v:textbox inset="2.16pt,1.44pt,0,1.44pt">
                  <w:txbxContent>
                    <w:p w:rsidR="00DB1734" w:rsidP="00583610" w:rsidRDefault="00DB1734" w14:paraId="4ED93927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373632" behindDoc="0" locked="0" layoutInCell="1" allowOverlap="1" wp14:editId="08FAFD2D" wp14:anchorId="677830F4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801" name="Rectangle 680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0767B813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01" style="position:absolute;margin-left:104pt;margin-top:11pt;width:79pt;height:162pt;z-index:258373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60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" w14:anchorId="677830F4">
                <v:textbox inset="2.16pt,1.44pt,0,1.44pt">
                  <w:txbxContent>
                    <w:p w:rsidR="00DB1734" w:rsidP="00583610" w:rsidRDefault="00DB1734" w14:paraId="0767B813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374656" behindDoc="0" locked="0" layoutInCell="1" allowOverlap="1" wp14:editId="703569D3" wp14:anchorId="1FCF567B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6802" name="Rectangle 680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677AC9CF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02" style="position:absolute;margin-left:104pt;margin-top:11pt;width:79pt;height:135pt;z-index:258374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60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" w14:anchorId="1FCF567B">
                <v:textbox inset="2.16pt,1.44pt,0,1.44pt">
                  <w:txbxContent>
                    <w:p w:rsidR="00DB1734" w:rsidP="00583610" w:rsidRDefault="00DB1734" w14:paraId="677AC9CF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375680" behindDoc="0" locked="0" layoutInCell="1" allowOverlap="1" wp14:editId="74CDAE08" wp14:anchorId="4C29A5E2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6803" name="Rectangle 680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5BCDCF51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03" style="position:absolute;margin-left:104pt;margin-top:11pt;width:79pt;height:135pt;z-index:258375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60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" w14:anchorId="4C29A5E2">
                <v:textbox inset="2.16pt,1.44pt,0,1.44pt">
                  <w:txbxContent>
                    <w:p w:rsidR="00DB1734" w:rsidP="00583610" w:rsidRDefault="00DB1734" w14:paraId="5BCDCF51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376704" behindDoc="0" locked="0" layoutInCell="1" allowOverlap="1" wp14:editId="6C8B3FCF" wp14:anchorId="119A6E6E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6804" name="Rectangle 680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2450C245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04" style="position:absolute;margin-left:104pt;margin-top:11pt;width:79pt;height:135pt;z-index:258376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60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" w14:anchorId="119A6E6E">
                <v:textbox inset="2.16pt,1.44pt,0,1.44pt">
                  <w:txbxContent>
                    <w:p w:rsidR="00DB1734" w:rsidP="00583610" w:rsidRDefault="00DB1734" w14:paraId="2450C245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377728" behindDoc="0" locked="0" layoutInCell="1" allowOverlap="1" wp14:editId="091A3B7A" wp14:anchorId="351BDDD6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6805" name="Rectangle 680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3EC6E3DC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05" style="position:absolute;margin-left:104pt;margin-top:11pt;width:79pt;height:135pt;z-index:258377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60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" w14:anchorId="351BDDD6">
                <v:textbox inset="2.16pt,1.44pt,0,1.44pt">
                  <w:txbxContent>
                    <w:p w:rsidR="00DB1734" w:rsidP="00583610" w:rsidRDefault="00DB1734" w14:paraId="3EC6E3DC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378752" behindDoc="0" locked="0" layoutInCell="1" allowOverlap="1" wp14:editId="19B2E4CE" wp14:anchorId="4E687DE7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6806" name="Rectangle 680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43CDDB6F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06" style="position:absolute;margin-left:104pt;margin-top:11pt;width:79pt;height:135pt;z-index:258378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60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" w14:anchorId="4E687DE7">
                <v:textbox inset="2.16pt,1.44pt,0,1.44pt">
                  <w:txbxContent>
                    <w:p w:rsidR="00DB1734" w:rsidP="00583610" w:rsidRDefault="00DB1734" w14:paraId="43CDDB6F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379776" behindDoc="0" locked="0" layoutInCell="1" allowOverlap="1" wp14:editId="50CE954A" wp14:anchorId="7F007D29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6807" name="Rectangle 680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73D14149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07" style="position:absolute;margin-left:104pt;margin-top:11pt;width:79pt;height:135pt;z-index:258379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60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" w14:anchorId="7F007D29">
                <v:textbox inset="2.16pt,1.44pt,0,1.44pt">
                  <w:txbxContent>
                    <w:p w:rsidR="00DB1734" w:rsidP="00583610" w:rsidRDefault="00DB1734" w14:paraId="73D14149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380800" behindDoc="0" locked="0" layoutInCell="1" allowOverlap="1" wp14:editId="22FC28E1" wp14:anchorId="20421A6A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6808" name="Rectangle 680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6AF4CD43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08" style="position:absolute;margin-left:104pt;margin-top:11pt;width:79pt;height:135pt;z-index:258380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60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" w14:anchorId="20421A6A">
                <v:textbox inset="2.16pt,1.44pt,0,1.44pt">
                  <w:txbxContent>
                    <w:p w:rsidR="00DB1734" w:rsidP="00583610" w:rsidRDefault="00DB1734" w14:paraId="6AF4CD43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381824" behindDoc="0" locked="0" layoutInCell="1" allowOverlap="1" wp14:editId="5B5F73BC" wp14:anchorId="3EB90772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6809" name="Rectangle 680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05FD63A9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09" style="position:absolute;margin-left:104pt;margin-top:11pt;width:79pt;height:135pt;z-index:258381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60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" w14:anchorId="3EB90772">
                <v:textbox inset="2.16pt,1.44pt,0,1.44pt">
                  <w:txbxContent>
                    <w:p w:rsidR="00DB1734" w:rsidP="00583610" w:rsidRDefault="00DB1734" w14:paraId="05FD63A9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382848" behindDoc="0" locked="0" layoutInCell="1" allowOverlap="1" wp14:editId="129E8A6D" wp14:anchorId="77E7CC89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6810" name="Rectangle 681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3DB5DF29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10" style="position:absolute;margin-left:104pt;margin-top:11pt;width:79pt;height:135pt;z-index:258382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61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" w14:anchorId="77E7CC89">
                <v:textbox inset="2.16pt,1.44pt,0,1.44pt">
                  <w:txbxContent>
                    <w:p w:rsidR="00DB1734" w:rsidP="00583610" w:rsidRDefault="00DB1734" w14:paraId="3DB5DF29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383872" behindDoc="0" locked="0" layoutInCell="1" allowOverlap="1" wp14:editId="6373D367" wp14:anchorId="67312560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6811" name="Rectangle 681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5E0FB102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11" style="position:absolute;margin-left:104pt;margin-top:11pt;width:79pt;height:135pt;z-index:258383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61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" w14:anchorId="67312560">
                <v:textbox inset="2.16pt,1.44pt,0,1.44pt">
                  <w:txbxContent>
                    <w:p w:rsidR="00DB1734" w:rsidP="00583610" w:rsidRDefault="00DB1734" w14:paraId="5E0FB102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384896" behindDoc="0" locked="0" layoutInCell="1" allowOverlap="1" wp14:editId="2DCB1B90" wp14:anchorId="6D81F619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6812" name="Rectangle 681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65AB43E2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12" style="position:absolute;margin-left:104pt;margin-top:11pt;width:79pt;height:135pt;z-index:258384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61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" w14:anchorId="6D81F619">
                <v:textbox inset="2.16pt,1.44pt,0,1.44pt">
                  <w:txbxContent>
                    <w:p w:rsidR="00DB1734" w:rsidP="00583610" w:rsidRDefault="00DB1734" w14:paraId="65AB43E2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385920" behindDoc="0" locked="0" layoutInCell="1" allowOverlap="1" wp14:editId="1D10ECB5" wp14:anchorId="63ED2E2A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6813" name="Rectangle 681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2E80BFD9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13" style="position:absolute;margin-left:104pt;margin-top:11pt;width:79pt;height:135pt;z-index:258385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61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" w14:anchorId="63ED2E2A">
                <v:textbox inset="2.16pt,1.44pt,0,1.44pt">
                  <w:txbxContent>
                    <w:p w:rsidR="00DB1734" w:rsidP="00583610" w:rsidRDefault="00DB1734" w14:paraId="2E80BFD9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386944" behindDoc="0" locked="0" layoutInCell="1" allowOverlap="1" wp14:editId="491C3CCF" wp14:anchorId="2D55A15D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6814" name="Rectangle 681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475E38C7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14" style="position:absolute;margin-left:104pt;margin-top:11pt;width:79pt;height:135pt;z-index:258386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61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" w14:anchorId="2D55A15D">
                <v:textbox inset="2.16pt,1.44pt,0,1.44pt">
                  <w:txbxContent>
                    <w:p w:rsidR="00DB1734" w:rsidP="00583610" w:rsidRDefault="00DB1734" w14:paraId="475E38C7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387968" behindDoc="0" locked="0" layoutInCell="1" allowOverlap="1" wp14:editId="0083F0D3" wp14:anchorId="5B55AABD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6815" name="Rectangle 681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2F669E49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15" style="position:absolute;margin-left:104pt;margin-top:11pt;width:79pt;height:135pt;z-index:258387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61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" w14:anchorId="5B55AABD">
                <v:textbox inset="2.16pt,1.44pt,0,1.44pt">
                  <w:txbxContent>
                    <w:p w:rsidR="00DB1734" w:rsidP="00583610" w:rsidRDefault="00DB1734" w14:paraId="2F669E49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388992" behindDoc="0" locked="0" layoutInCell="1" allowOverlap="1" wp14:editId="708621FC" wp14:anchorId="60BA9229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6816" name="Rectangle 681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525E3FDC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16" style="position:absolute;margin-left:104pt;margin-top:11pt;width:79pt;height:135pt;z-index:258388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61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" w14:anchorId="60BA9229">
                <v:textbox inset="2.16pt,1.44pt,0,1.44pt">
                  <w:txbxContent>
                    <w:p w:rsidR="00DB1734" w:rsidP="00583610" w:rsidRDefault="00DB1734" w14:paraId="525E3FDC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390016" behindDoc="0" locked="0" layoutInCell="1" allowOverlap="1" wp14:editId="003165DB" wp14:anchorId="64D2A5D9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19300"/>
                <wp:effectExtent l="0" t="0" r="0" b="0"/>
                <wp:wrapNone/>
                <wp:docPr id="6817" name="Rectangle 681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06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08493AAC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17" style="position:absolute;margin-left:104pt;margin-top:11pt;width:79pt;height:159pt;z-index:258390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61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" w14:anchorId="64D2A5D9">
                <v:textbox inset="2.16pt,1.44pt,0,1.44pt">
                  <w:txbxContent>
                    <w:p w:rsidR="00DB1734" w:rsidP="00583610" w:rsidRDefault="00DB1734" w14:paraId="08493AAC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391040" behindDoc="0" locked="0" layoutInCell="1" allowOverlap="1" wp14:editId="331C868F" wp14:anchorId="021D24E1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19300"/>
                <wp:effectExtent l="0" t="0" r="0" b="0"/>
                <wp:wrapNone/>
                <wp:docPr id="6818" name="Rectangle 681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06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05F0A85A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18" style="position:absolute;margin-left:104pt;margin-top:11pt;width:79pt;height:159pt;z-index:258391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61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" w14:anchorId="021D24E1">
                <v:textbox inset="2.16pt,1.44pt,0,1.44pt">
                  <w:txbxContent>
                    <w:p w:rsidR="00DB1734" w:rsidP="00583610" w:rsidRDefault="00DB1734" w14:paraId="05F0A85A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392064" behindDoc="0" locked="0" layoutInCell="1" allowOverlap="1" wp14:editId="37450789" wp14:anchorId="6862F45A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19300"/>
                <wp:effectExtent l="0" t="0" r="0" b="0"/>
                <wp:wrapNone/>
                <wp:docPr id="6819" name="Rectangle 681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06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0639B012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19" style="position:absolute;margin-left:104pt;margin-top:11pt;width:79pt;height:159pt;z-index:258392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61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" w14:anchorId="6862F45A">
                <v:textbox inset="2.16pt,1.44pt,0,1.44pt">
                  <w:txbxContent>
                    <w:p w:rsidR="00DB1734" w:rsidP="00583610" w:rsidRDefault="00DB1734" w14:paraId="0639B012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393088" behindDoc="0" locked="0" layoutInCell="1" allowOverlap="1" wp14:editId="7DE59B67" wp14:anchorId="6E3EE50A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19300"/>
                <wp:effectExtent l="0" t="0" r="0" b="0"/>
                <wp:wrapNone/>
                <wp:docPr id="6820" name="Rectangle 682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06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05380FC8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20" style="position:absolute;margin-left:104pt;margin-top:11pt;width:79pt;height:159pt;z-index:258393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62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" w14:anchorId="6E3EE50A">
                <v:textbox inset="2.16pt,1.44pt,0,1.44pt">
                  <w:txbxContent>
                    <w:p w:rsidR="00DB1734" w:rsidP="00583610" w:rsidRDefault="00DB1734" w14:paraId="05380FC8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394112" behindDoc="0" locked="0" layoutInCell="1" allowOverlap="1" wp14:editId="2DBCF61D" wp14:anchorId="6C87B879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19300"/>
                <wp:effectExtent l="0" t="0" r="0" b="0"/>
                <wp:wrapNone/>
                <wp:docPr id="6821" name="Rectangle 682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06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7BD53129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21" style="position:absolute;margin-left:104pt;margin-top:11pt;width:79pt;height:159pt;z-index:258394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62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" w14:anchorId="6C87B879">
                <v:textbox inset="2.16pt,1.44pt,0,1.44pt">
                  <w:txbxContent>
                    <w:p w:rsidR="00DB1734" w:rsidP="00583610" w:rsidRDefault="00DB1734" w14:paraId="7BD53129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395136" behindDoc="0" locked="0" layoutInCell="1" allowOverlap="1" wp14:editId="72A4C5D6" wp14:anchorId="453A8FA0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19300"/>
                <wp:effectExtent l="0" t="0" r="0" b="0"/>
                <wp:wrapNone/>
                <wp:docPr id="6822" name="Rectangle 682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06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73C660D9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22" style="position:absolute;margin-left:104pt;margin-top:11pt;width:79pt;height:159pt;z-index:258395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62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" w14:anchorId="453A8FA0">
                <v:textbox inset="2.16pt,1.44pt,0,1.44pt">
                  <w:txbxContent>
                    <w:p w:rsidR="00DB1734" w:rsidP="00583610" w:rsidRDefault="00DB1734" w14:paraId="73C660D9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396160" behindDoc="0" locked="0" layoutInCell="1" allowOverlap="1" wp14:editId="4F41EB86" wp14:anchorId="3646A558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823" name="Rectangle 682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3689CC5E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23" style="position:absolute;margin-left:104pt;margin-top:11pt;width:79pt;height:162pt;z-index:258396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62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" w14:anchorId="3646A558">
                <v:textbox inset="2.16pt,1.44pt,0,1.44pt">
                  <w:txbxContent>
                    <w:p w:rsidR="00DB1734" w:rsidP="00583610" w:rsidRDefault="00DB1734" w14:paraId="3689CC5E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397184" behindDoc="0" locked="0" layoutInCell="1" allowOverlap="1" wp14:editId="1221EAB6" wp14:anchorId="2EF54341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824" name="Rectangle 682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33237307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24" style="position:absolute;margin-left:104pt;margin-top:11pt;width:79pt;height:162pt;z-index:258397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62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" w14:anchorId="2EF54341">
                <v:textbox inset="2.16pt,1.44pt,0,1.44pt">
                  <w:txbxContent>
                    <w:p w:rsidR="00DB1734" w:rsidP="00583610" w:rsidRDefault="00DB1734" w14:paraId="33237307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398208" behindDoc="0" locked="0" layoutInCell="1" allowOverlap="1" wp14:editId="424FBB6B" wp14:anchorId="3A35F048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825" name="Rectangle 682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1AF4E939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 xml:space="preserve">いいえ 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25" style="position:absolute;margin-left:104pt;margin-top:11pt;width:79pt;height:162pt;z-index:258398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62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" w14:anchorId="3A35F048">
                <v:textbox inset="2.16pt,1.44pt,0,1.44pt">
                  <w:txbxContent>
                    <w:p w:rsidR="00DB1734" w:rsidP="00583610" w:rsidRDefault="00DB1734" w14:paraId="1AF4E939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 xml:space="preserve">いいえ 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399232" behindDoc="0" locked="0" layoutInCell="1" allowOverlap="1" wp14:editId="320E96F4" wp14:anchorId="07D5D9BB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6826" name="Rectangle 682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6A3854C7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>いいえ いいえ 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26" style="position:absolute;margin-left:104pt;margin-top:11pt;width:79pt;height:135pt;z-index:258399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62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" w14:anchorId="07D5D9BB">
                <v:textbox inset="2.16pt,1.44pt,0,1.44pt">
                  <w:txbxContent>
                    <w:p w:rsidR="00DB1734" w:rsidP="00583610" w:rsidRDefault="00DB1734" w14:paraId="6A3854C7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>いいえ いいえ いいえ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400256" behindDoc="0" locked="0" layoutInCell="1" allowOverlap="1" wp14:editId="4B1809DA" wp14:anchorId="74C1D512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6827" name="Rectangle 682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7C37E1E5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27" style="position:absolute;margin-left:104pt;margin-top:11pt;width:79pt;height:135pt;z-index:258400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62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" w14:anchorId="74C1D512">
                <v:textbox inset="2.16pt,1.44pt,0,1.44pt">
                  <w:txbxContent>
                    <w:p w:rsidR="00DB1734" w:rsidP="00583610" w:rsidRDefault="00DB1734" w14:paraId="7C37E1E5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401280" behindDoc="0" locked="0" layoutInCell="1" allowOverlap="1" wp14:editId="26C5995C" wp14:anchorId="743EC2D7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6828" name="Rectangle 682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25ABB457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28" style="position:absolute;margin-left:104pt;margin-top:11pt;width:79pt;height:135pt;z-index:258401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62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" w14:anchorId="743EC2D7">
                <v:textbox inset="2.16pt,1.44pt,0,1.44pt">
                  <w:txbxContent>
                    <w:p w:rsidR="00DB1734" w:rsidP="00583610" w:rsidRDefault="00DB1734" w14:paraId="25ABB457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402304" behindDoc="0" locked="0" layoutInCell="1" allowOverlap="1" wp14:editId="5E10E20D" wp14:anchorId="05991D97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829" name="Rectangle 682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6EC653C4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29" style="position:absolute;margin-left:104pt;margin-top:11pt;width:79pt;height:162pt;z-index:258402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62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" w14:anchorId="05991D97">
                <v:textbox inset="2.16pt,1.44pt,0,1.44pt">
                  <w:txbxContent>
                    <w:p w:rsidR="00DB1734" w:rsidP="00583610" w:rsidRDefault="00DB1734" w14:paraId="6EC653C4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403328" behindDoc="0" locked="0" layoutInCell="1" allowOverlap="1" wp14:editId="133924BA" wp14:anchorId="48BCEF67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830" name="Rectangle 683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120F9E32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30" style="position:absolute;margin-left:104pt;margin-top:11pt;width:79pt;height:162pt;z-index:258403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63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" w14:anchorId="48BCEF67">
                <v:textbox inset="2.16pt,1.44pt,0,1.44pt">
                  <w:txbxContent>
                    <w:p w:rsidR="00DB1734" w:rsidP="00583610" w:rsidRDefault="00DB1734" w14:paraId="120F9E32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404352" behindDoc="0" locked="0" layoutInCell="1" allowOverlap="1" wp14:editId="23DB3457" wp14:anchorId="1242B30A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831" name="Rectangle 683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07AA6BC4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31" style="position:absolute;margin-left:104pt;margin-top:11pt;width:79pt;height:60pt;z-index:258404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63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" w14:anchorId="1242B30A">
                <v:textbox inset="2.16pt,1.44pt,0,1.44pt">
                  <w:txbxContent>
                    <w:p w:rsidR="00DB1734" w:rsidP="00583610" w:rsidRDefault="00DB1734" w14:paraId="07AA6BC4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405376" behindDoc="0" locked="0" layoutInCell="1" allowOverlap="1" wp14:editId="1291FF48" wp14:anchorId="2B73BFCE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832" name="Rectangle 683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60534FA0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32" style="position:absolute;margin-left:104pt;margin-top:11pt;width:79pt;height:60pt;z-index:258405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63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" w14:anchorId="2B73BFCE">
                <v:textbox inset="2.16pt,1.44pt,0,1.44pt">
                  <w:txbxContent>
                    <w:p w:rsidR="00DB1734" w:rsidP="00583610" w:rsidRDefault="00DB1734" w14:paraId="60534FA0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406400" behindDoc="0" locked="0" layoutInCell="1" allowOverlap="1" wp14:editId="0DCF3C26" wp14:anchorId="05FB1E8A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833" name="Rectangle 683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069FD55E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33" style="position:absolute;margin-left:104pt;margin-top:11pt;width:79pt;height:60pt;z-index:258406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63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" w14:anchorId="05FB1E8A">
                <v:textbox inset="2.16pt,1.44pt,0,1.44pt">
                  <w:txbxContent>
                    <w:p w:rsidR="00DB1734" w:rsidP="00583610" w:rsidRDefault="00DB1734" w14:paraId="069FD55E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407424" behindDoc="0" locked="0" layoutInCell="1" allowOverlap="1" wp14:editId="46C0A916" wp14:anchorId="62433121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834" name="Rectangle 683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0B051E5B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34" style="position:absolute;margin-left:104pt;margin-top:11pt;width:79pt;height:60pt;z-index:258407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63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" w14:anchorId="62433121">
                <v:textbox inset="2.16pt,1.44pt,0,1.44pt">
                  <w:txbxContent>
                    <w:p w:rsidR="00DB1734" w:rsidP="00583610" w:rsidRDefault="00DB1734" w14:paraId="0B051E5B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408448" behindDoc="0" locked="0" layoutInCell="1" allowOverlap="1" wp14:editId="37BCD19A" wp14:anchorId="6823929F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835" name="Rectangle 683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2B1FF6C6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35" style="position:absolute;margin-left:104pt;margin-top:11pt;width:79pt;height:60pt;z-index:258408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63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" w14:anchorId="6823929F">
                <v:textbox inset="2.16pt,1.44pt,0,1.44pt">
                  <w:txbxContent>
                    <w:p w:rsidR="00DB1734" w:rsidP="00583610" w:rsidRDefault="00DB1734" w14:paraId="2B1FF6C6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409472" behindDoc="0" locked="0" layoutInCell="1" allowOverlap="1" wp14:editId="63E4EED9" wp14:anchorId="61C1D3BD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836" name="Rectangle 683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4484771B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36" style="position:absolute;margin-left:104pt;margin-top:11pt;width:79pt;height:60pt;z-index:258409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63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" w14:anchorId="61C1D3BD">
                <v:textbox inset="2.16pt,1.44pt,0,1.44pt">
                  <w:txbxContent>
                    <w:p w:rsidR="00DB1734" w:rsidP="00583610" w:rsidRDefault="00DB1734" w14:paraId="4484771B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410496" behindDoc="0" locked="0" layoutInCell="1" allowOverlap="1" wp14:editId="3B891677" wp14:anchorId="60ABD7F7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837" name="Rectangle 683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52C1965F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37" style="position:absolute;margin-left:104pt;margin-top:11pt;width:79pt;height:60pt;z-index:258410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63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" w14:anchorId="60ABD7F7">
                <v:textbox inset="2.16pt,1.44pt,0,1.44pt">
                  <w:txbxContent>
                    <w:p w:rsidR="00DB1734" w:rsidP="00583610" w:rsidRDefault="00DB1734" w14:paraId="52C1965F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411520" behindDoc="0" locked="0" layoutInCell="1" allowOverlap="1" wp14:editId="62908BE1" wp14:anchorId="152FB71D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838" name="Rectangle 683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4CA0E7F3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38" style="position:absolute;margin-left:104pt;margin-top:11pt;width:79pt;height:60pt;z-index:258411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63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" w14:anchorId="152FB71D">
                <v:textbox inset="2.16pt,1.44pt,0,1.44pt">
                  <w:txbxContent>
                    <w:p w:rsidR="00DB1734" w:rsidP="00583610" w:rsidRDefault="00DB1734" w14:paraId="4CA0E7F3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412544" behindDoc="0" locked="0" layoutInCell="1" allowOverlap="1" wp14:editId="3719A820" wp14:anchorId="5E53275B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839" name="Rectangle 683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188533DE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39" style="position:absolute;margin-left:104pt;margin-top:11pt;width:79pt;height:60pt;z-index:258412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63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" w14:anchorId="5E53275B">
                <v:textbox inset="2.16pt,1.44pt,0,1.44pt">
                  <w:txbxContent>
                    <w:p w:rsidR="00DB1734" w:rsidP="00583610" w:rsidRDefault="00DB1734" w14:paraId="188533DE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413568" behindDoc="0" locked="0" layoutInCell="1" allowOverlap="1" wp14:editId="175B6C22" wp14:anchorId="6E5393D6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840" name="Rectangle 684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74D31DA2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40" style="position:absolute;margin-left:104pt;margin-top:11pt;width:79pt;height:60pt;z-index:258413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64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" w14:anchorId="6E5393D6">
                <v:textbox inset="2.16pt,1.44pt,0,1.44pt">
                  <w:txbxContent>
                    <w:p w:rsidR="00DB1734" w:rsidP="00583610" w:rsidRDefault="00DB1734" w14:paraId="74D31DA2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414592" behindDoc="0" locked="0" layoutInCell="1" allowOverlap="1" wp14:editId="02767195" wp14:anchorId="295023B4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841" name="Rectangle 684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3A73ADA4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41" style="position:absolute;margin-left:104pt;margin-top:11pt;width:79pt;height:60pt;z-index:258414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64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" w14:anchorId="295023B4">
                <v:textbox inset="2.16pt,1.44pt,0,1.44pt">
                  <w:txbxContent>
                    <w:p w:rsidR="00DB1734" w:rsidP="00583610" w:rsidRDefault="00DB1734" w14:paraId="3A73ADA4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415616" behindDoc="0" locked="0" layoutInCell="1" allowOverlap="1" wp14:editId="597B8E2C" wp14:anchorId="14F015A8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842" name="Rectangle 684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65A89A72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42" style="position:absolute;margin-left:104pt;margin-top:11pt;width:79pt;height:60pt;z-index:258415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64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" w14:anchorId="14F015A8">
                <v:textbox inset="2.16pt,1.44pt,0,1.44pt">
                  <w:txbxContent>
                    <w:p w:rsidR="00DB1734" w:rsidP="00583610" w:rsidRDefault="00DB1734" w14:paraId="65A89A72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416640" behindDoc="0" locked="0" layoutInCell="1" allowOverlap="1" wp14:editId="405695C3" wp14:anchorId="740A0B0B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843" name="Rectangle 684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191E70CC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43" style="position:absolute;margin-left:104pt;margin-top:11pt;width:79pt;height:60pt;z-index:258416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64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" w14:anchorId="740A0B0B">
                <v:textbox inset="2.16pt,1.44pt,0,1.44pt">
                  <w:txbxContent>
                    <w:p w:rsidR="00DB1734" w:rsidP="00583610" w:rsidRDefault="00DB1734" w14:paraId="191E70CC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417664" behindDoc="0" locked="0" layoutInCell="1" allowOverlap="1" wp14:editId="5539934F" wp14:anchorId="54BC41EA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844" name="Rectangle 684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29EE334D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44" style="position:absolute;margin-left:104pt;margin-top:11pt;width:79pt;height:60pt;z-index:258417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64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" w14:anchorId="54BC41EA">
                <v:textbox inset="2.16pt,1.44pt,0,1.44pt">
                  <w:txbxContent>
                    <w:p w:rsidR="00DB1734" w:rsidP="00583610" w:rsidRDefault="00DB1734" w14:paraId="29EE334D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418688" behindDoc="0" locked="0" layoutInCell="1" allowOverlap="1" wp14:editId="3947B486" wp14:anchorId="1CD52DB8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845" name="Rectangle 684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638CE015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45" style="position:absolute;margin-left:104pt;margin-top:11pt;width:79pt;height:60pt;z-index:258418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64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" w14:anchorId="1CD52DB8">
                <v:textbox inset="2.16pt,1.44pt,0,1.44pt">
                  <w:txbxContent>
                    <w:p w:rsidR="00DB1734" w:rsidP="00583610" w:rsidRDefault="00DB1734" w14:paraId="638CE015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419712" behindDoc="0" locked="0" layoutInCell="1" allowOverlap="1" wp14:editId="0FB53D51" wp14:anchorId="0EE559DD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846" name="Rectangle 684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1C56BE2A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46" style="position:absolute;margin-left:104pt;margin-top:11pt;width:79pt;height:60pt;z-index:258419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64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" w14:anchorId="0EE559DD">
                <v:textbox inset="2.16pt,1.44pt,0,1.44pt">
                  <w:txbxContent>
                    <w:p w:rsidR="00DB1734" w:rsidP="00583610" w:rsidRDefault="00DB1734" w14:paraId="1C56BE2A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420736" behindDoc="0" locked="0" layoutInCell="1" allowOverlap="1" wp14:editId="4BF57412" wp14:anchorId="36FE1196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847" name="Rectangle 684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4ED9B555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47" style="position:absolute;margin-left:104pt;margin-top:11pt;width:79pt;height:60pt;z-index:258420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64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" w14:anchorId="36FE1196">
                <v:textbox inset="2.16pt,1.44pt,0,1.44pt">
                  <w:txbxContent>
                    <w:p w:rsidR="00DB1734" w:rsidP="00583610" w:rsidRDefault="00DB1734" w14:paraId="4ED9B555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421760" behindDoc="0" locked="0" layoutInCell="1" allowOverlap="1" wp14:editId="22CEA2F8" wp14:anchorId="2272A272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848" name="Rectangle 684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6D060DFF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48" style="position:absolute;margin-left:104pt;margin-top:11pt;width:79pt;height:60pt;z-index:258421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64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" w14:anchorId="2272A272">
                <v:textbox inset="2.16pt,1.44pt,0,1.44pt">
                  <w:txbxContent>
                    <w:p w:rsidR="00DB1734" w:rsidP="00583610" w:rsidRDefault="00DB1734" w14:paraId="6D060DFF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422784" behindDoc="0" locked="0" layoutInCell="1" allowOverlap="1" wp14:editId="22B72FC8" wp14:anchorId="6C4EB65E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849" name="Rectangle 684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5B419B8F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49" style="position:absolute;margin-left:104pt;margin-top:11pt;width:79pt;height:60pt;z-index:258422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64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" w14:anchorId="6C4EB65E">
                <v:textbox inset="2.16pt,1.44pt,0,1.44pt">
                  <w:txbxContent>
                    <w:p w:rsidR="00DB1734" w:rsidP="00583610" w:rsidRDefault="00DB1734" w14:paraId="5B419B8F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423808" behindDoc="0" locked="0" layoutInCell="1" allowOverlap="1" wp14:editId="63B79DF2" wp14:anchorId="68B0DA67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850" name="Rectangle 685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48A76EB8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50" style="position:absolute;margin-left:104pt;margin-top:11pt;width:79pt;height:60pt;z-index:258423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65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" w14:anchorId="68B0DA67">
                <v:textbox inset="2.16pt,1.44pt,0,1.44pt">
                  <w:txbxContent>
                    <w:p w:rsidR="00DB1734" w:rsidP="00583610" w:rsidRDefault="00DB1734" w14:paraId="48A76EB8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424832" behindDoc="0" locked="0" layoutInCell="1" allowOverlap="1" wp14:editId="487B9112" wp14:anchorId="163348C6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851" name="Rectangle 685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30F7375A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51" style="position:absolute;margin-left:104pt;margin-top:11pt;width:79pt;height:60pt;z-index:258424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65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" w14:anchorId="163348C6">
                <v:textbox inset="2.16pt,1.44pt,0,1.44pt">
                  <w:txbxContent>
                    <w:p w:rsidR="00DB1734" w:rsidP="00583610" w:rsidRDefault="00DB1734" w14:paraId="30F7375A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425856" behindDoc="0" locked="0" layoutInCell="1" allowOverlap="1" wp14:editId="11DD016E" wp14:anchorId="477941C5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852" name="Rectangle 685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5B5404A1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52" style="position:absolute;margin-left:104pt;margin-top:11pt;width:79pt;height:60pt;z-index:258425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65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" w14:anchorId="477941C5">
                <v:textbox inset="2.16pt,1.44pt,0,1.44pt">
                  <w:txbxContent>
                    <w:p w:rsidR="00DB1734" w:rsidP="00583610" w:rsidRDefault="00DB1734" w14:paraId="5B5404A1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426880" behindDoc="0" locked="0" layoutInCell="1" allowOverlap="1" wp14:editId="38B53935" wp14:anchorId="668C8AC9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853" name="Rectangle 685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2F583E1E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53" style="position:absolute;margin-left:104pt;margin-top:11pt;width:79pt;height:60pt;z-index:258426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65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" w14:anchorId="668C8AC9">
                <v:textbox inset="2.16pt,1.44pt,0,1.44pt">
                  <w:txbxContent>
                    <w:p w:rsidR="00DB1734" w:rsidP="00583610" w:rsidRDefault="00DB1734" w14:paraId="2F583E1E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427904" behindDoc="0" locked="0" layoutInCell="1" allowOverlap="1" wp14:editId="5C649553" wp14:anchorId="1B606738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854" name="Rectangle 685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13D4B588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54" style="position:absolute;margin-left:104pt;margin-top:11pt;width:79pt;height:60pt;z-index:258427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65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" w14:anchorId="1B606738">
                <v:textbox inset="2.16pt,1.44pt,0,1.44pt">
                  <w:txbxContent>
                    <w:p w:rsidR="00DB1734" w:rsidP="00583610" w:rsidRDefault="00DB1734" w14:paraId="13D4B588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428928" behindDoc="0" locked="0" layoutInCell="1" allowOverlap="1" wp14:editId="2FF278C0" wp14:anchorId="19C18405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855" name="Rectangle 685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050A9992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 xml:space="preserve">いいえ 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55" style="position:absolute;margin-left:104pt;margin-top:11pt;width:79pt;height:60pt;z-index:258428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65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" w14:anchorId="19C18405">
                <v:textbox inset="2.16pt,1.44pt,0,1.44pt">
                  <w:txbxContent>
                    <w:p w:rsidR="00DB1734" w:rsidP="00583610" w:rsidRDefault="00DB1734" w14:paraId="050A9992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 xml:space="preserve">いいえ 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429952" behindDoc="0" locked="0" layoutInCell="1" allowOverlap="1" wp14:editId="57756649" wp14:anchorId="040F3BCA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856" name="Rectangle 685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099EAB3B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>いいえ いいえ 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56" style="position:absolute;margin-left:104pt;margin-top:11pt;width:79pt;height:60pt;z-index:258429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65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" w14:anchorId="040F3BCA">
                <v:textbox inset="2.16pt,1.44pt,0,1.44pt">
                  <w:txbxContent>
                    <w:p w:rsidR="00DB1734" w:rsidP="00583610" w:rsidRDefault="00DB1734" w14:paraId="099EAB3B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>いいえ いいえ いいえ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430976" behindDoc="0" locked="0" layoutInCell="1" allowOverlap="1" wp14:editId="6C0DD4E7" wp14:anchorId="4DE1D74F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6857" name="Rectangle 685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6A9A4096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57" style="position:absolute;margin-left:104pt;margin-top:11pt;width:79pt;height:48pt;z-index:258430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65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" w14:anchorId="4DE1D74F">
                <v:textbox inset="2.16pt,1.44pt,0,1.44pt">
                  <w:txbxContent>
                    <w:p w:rsidR="00DB1734" w:rsidP="00583610" w:rsidRDefault="00DB1734" w14:paraId="6A9A4096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432000" behindDoc="0" locked="0" layoutInCell="1" allowOverlap="1" wp14:editId="4245F2A2" wp14:anchorId="69AD8EA3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6858" name="Rectangle 685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0B151365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58" style="position:absolute;margin-left:104pt;margin-top:11pt;width:79pt;height:48pt;z-index:258432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65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" w14:anchorId="69AD8EA3">
                <v:textbox inset="2.16pt,1.44pt,0,1.44pt">
                  <w:txbxContent>
                    <w:p w:rsidR="00DB1734" w:rsidP="00583610" w:rsidRDefault="00DB1734" w14:paraId="0B151365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433024" behindDoc="0" locked="0" layoutInCell="1" allowOverlap="1" wp14:editId="358B9361" wp14:anchorId="107A0E84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6859" name="Rectangle 685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08278E09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59" style="position:absolute;margin-left:104pt;margin-top:11pt;width:79pt;height:48pt;z-index:258433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65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" w14:anchorId="107A0E84">
                <v:textbox inset="2.16pt,1.44pt,0,1.44pt">
                  <w:txbxContent>
                    <w:p w:rsidR="00DB1734" w:rsidP="00583610" w:rsidRDefault="00DB1734" w14:paraId="08278E09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434048" behindDoc="0" locked="0" layoutInCell="1" allowOverlap="1" wp14:editId="4500B366" wp14:anchorId="46A1B745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6860" name="Rectangle 686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1115D4E4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60" style="position:absolute;margin-left:104pt;margin-top:11pt;width:79pt;height:48pt;z-index:258434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66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" w14:anchorId="46A1B745">
                <v:textbox inset="2.16pt,1.44pt,0,1.44pt">
                  <w:txbxContent>
                    <w:p w:rsidR="00DB1734" w:rsidP="00583610" w:rsidRDefault="00DB1734" w14:paraId="1115D4E4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435072" behindDoc="0" locked="0" layoutInCell="1" allowOverlap="1" wp14:editId="5FDF2B18" wp14:anchorId="46EF2805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6861" name="Rectangle 686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24A091AA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61" style="position:absolute;margin-left:104pt;margin-top:11pt;width:79pt;height:48pt;z-index:258435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66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" w14:anchorId="46EF2805">
                <v:textbox inset="2.16pt,1.44pt,0,1.44pt">
                  <w:txbxContent>
                    <w:p w:rsidR="00DB1734" w:rsidP="00583610" w:rsidRDefault="00DB1734" w14:paraId="24A091AA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436096" behindDoc="0" locked="0" layoutInCell="1" allowOverlap="1" wp14:editId="02DF2002" wp14:anchorId="0F852B69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6862" name="Rectangle 686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2105A759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62" style="position:absolute;margin-left:104pt;margin-top:11pt;width:79pt;height:48pt;z-index:258436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66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" w14:anchorId="0F852B69">
                <v:textbox inset="2.16pt,1.44pt,0,1.44pt">
                  <w:txbxContent>
                    <w:p w:rsidR="00DB1734" w:rsidP="00583610" w:rsidRDefault="00DB1734" w14:paraId="2105A759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437120" behindDoc="0" locked="0" layoutInCell="1" allowOverlap="1" wp14:editId="3833615A" wp14:anchorId="44DB9D6E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6863" name="Rectangle 686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055BA7BC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63" style="position:absolute;margin-left:104pt;margin-top:11pt;width:79pt;height:48pt;z-index:258437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66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" w14:anchorId="44DB9D6E">
                <v:textbox inset="2.16pt,1.44pt,0,1.44pt">
                  <w:txbxContent>
                    <w:p w:rsidR="00DB1734" w:rsidP="00583610" w:rsidRDefault="00DB1734" w14:paraId="055BA7BC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438144" behindDoc="0" locked="0" layoutInCell="1" allowOverlap="1" wp14:editId="47E6DD69" wp14:anchorId="262A82C1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6864" name="Rectangle 686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02E89966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64" style="position:absolute;margin-left:104pt;margin-top:11pt;width:79pt;height:48pt;z-index:258438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66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" w14:anchorId="262A82C1">
                <v:textbox inset="2.16pt,1.44pt,0,1.44pt">
                  <w:txbxContent>
                    <w:p w:rsidR="00DB1734" w:rsidP="00583610" w:rsidRDefault="00DB1734" w14:paraId="02E89966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439168" behindDoc="0" locked="0" layoutInCell="1" allowOverlap="1" wp14:editId="7B69F7DA" wp14:anchorId="7EC8E0EE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6865" name="Rectangle 686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4351AB34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65" style="position:absolute;margin-left:104pt;margin-top:11pt;width:79pt;height:48pt;z-index:258439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66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" w14:anchorId="7EC8E0EE">
                <v:textbox inset="2.16pt,1.44pt,0,1.44pt">
                  <w:txbxContent>
                    <w:p w:rsidR="00DB1734" w:rsidP="00583610" w:rsidRDefault="00DB1734" w14:paraId="4351AB34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440192" behindDoc="0" locked="0" layoutInCell="1" allowOverlap="1" wp14:editId="2DC29BDF" wp14:anchorId="2B566DE4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6866" name="Rectangle 686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3C5EDA1E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66" style="position:absolute;margin-left:104pt;margin-top:11pt;width:79pt;height:48pt;z-index:258440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66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" w14:anchorId="2B566DE4">
                <v:textbox inset="2.16pt,1.44pt,0,1.44pt">
                  <w:txbxContent>
                    <w:p w:rsidR="00DB1734" w:rsidP="00583610" w:rsidRDefault="00DB1734" w14:paraId="3C5EDA1E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441216" behindDoc="0" locked="0" layoutInCell="1" allowOverlap="1" wp14:editId="1504A9C3" wp14:anchorId="1DE27DE6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6867" name="Rectangle 686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14594436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67" style="position:absolute;margin-left:104pt;margin-top:11pt;width:79pt;height:48pt;z-index:258441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66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" w14:anchorId="1DE27DE6">
                <v:textbox inset="2.16pt,1.44pt,0,1.44pt">
                  <w:txbxContent>
                    <w:p w:rsidR="00DB1734" w:rsidP="00583610" w:rsidRDefault="00DB1734" w14:paraId="14594436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442240" behindDoc="0" locked="0" layoutInCell="1" allowOverlap="1" wp14:editId="3D72A373" wp14:anchorId="6EF16312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6868" name="Rectangle 686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23E83A74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68" style="position:absolute;margin-left:104pt;margin-top:11pt;width:79pt;height:48pt;z-index:258442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66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" w14:anchorId="6EF16312">
                <v:textbox inset="2.16pt,1.44pt,0,1.44pt">
                  <w:txbxContent>
                    <w:p w:rsidR="00DB1734" w:rsidP="00583610" w:rsidRDefault="00DB1734" w14:paraId="23E83A74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443264" behindDoc="0" locked="0" layoutInCell="1" allowOverlap="1" wp14:editId="67D73A1B" wp14:anchorId="71F53AA1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6869" name="Rectangle 686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5B28D297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69" style="position:absolute;margin-left:104pt;margin-top:11pt;width:79pt;height:48pt;z-index:258443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66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" w14:anchorId="71F53AA1">
                <v:textbox inset="2.16pt,1.44pt,0,1.44pt">
                  <w:txbxContent>
                    <w:p w:rsidR="00DB1734" w:rsidP="00583610" w:rsidRDefault="00DB1734" w14:paraId="5B28D297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444288" behindDoc="0" locked="0" layoutInCell="1" allowOverlap="1" wp14:editId="2A87B9C4" wp14:anchorId="46DD1552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6870" name="Rectangle 687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1EB0D8AD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70" style="position:absolute;margin-left:104pt;margin-top:11pt;width:79pt;height:48pt;z-index:258444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67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" w14:anchorId="46DD1552">
                <v:textbox inset="2.16pt,1.44pt,0,1.44pt">
                  <w:txbxContent>
                    <w:p w:rsidR="00DB1734" w:rsidP="00583610" w:rsidRDefault="00DB1734" w14:paraId="1EB0D8AD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445312" behindDoc="0" locked="0" layoutInCell="1" allowOverlap="1" wp14:editId="59D5D223" wp14:anchorId="33EE58EA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6871" name="Rectangle 687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05A5C925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71" style="position:absolute;margin-left:104pt;margin-top:11pt;width:79pt;height:48pt;z-index:258445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67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" w14:anchorId="33EE58EA">
                <v:textbox inset="2.16pt,1.44pt,0,1.44pt">
                  <w:txbxContent>
                    <w:p w:rsidR="00DB1734" w:rsidP="00583610" w:rsidRDefault="00DB1734" w14:paraId="05A5C925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446336" behindDoc="0" locked="0" layoutInCell="1" allowOverlap="1" wp14:editId="34CEA0A3" wp14:anchorId="7AEB6D57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6872" name="Rectangle 687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725502DF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72" style="position:absolute;margin-left:104pt;margin-top:11pt;width:79pt;height:48pt;z-index:258446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67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" w14:anchorId="7AEB6D57">
                <v:textbox inset="2.16pt,1.44pt,0,1.44pt">
                  <w:txbxContent>
                    <w:p w:rsidR="00DB1734" w:rsidP="00583610" w:rsidRDefault="00DB1734" w14:paraId="725502DF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447360" behindDoc="0" locked="0" layoutInCell="1" allowOverlap="1" wp14:editId="5FC1F550" wp14:anchorId="75F554C5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6873" name="Rectangle 687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63E7227B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73" style="position:absolute;margin-left:104pt;margin-top:11pt;width:79pt;height:48pt;z-index:258447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67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" w14:anchorId="75F554C5">
                <v:textbox inset="2.16pt,1.44pt,0,1.44pt">
                  <w:txbxContent>
                    <w:p w:rsidR="00DB1734" w:rsidP="00583610" w:rsidRDefault="00DB1734" w14:paraId="63E7227B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448384" behindDoc="0" locked="0" layoutInCell="1" allowOverlap="1" wp14:editId="504E7D24" wp14:anchorId="2EECDFB2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6874" name="Rectangle 687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110EAED3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74" style="position:absolute;margin-left:104pt;margin-top:11pt;width:79pt;height:48pt;z-index:258448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67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" w14:anchorId="2EECDFB2">
                <v:textbox inset="2.16pt,1.44pt,0,1.44pt">
                  <w:txbxContent>
                    <w:p w:rsidR="00DB1734" w:rsidP="00583610" w:rsidRDefault="00DB1734" w14:paraId="110EAED3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449408" behindDoc="0" locked="0" layoutInCell="1" allowOverlap="1" wp14:editId="67DF8033" wp14:anchorId="6E23A0DF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6875" name="Rectangle 687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1A7115E1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75" style="position:absolute;margin-left:104pt;margin-top:11pt;width:79pt;height:48pt;z-index:258449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67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" w14:anchorId="6E23A0DF">
                <v:textbox inset="2.16pt,1.44pt,0,1.44pt">
                  <w:txbxContent>
                    <w:p w:rsidR="00DB1734" w:rsidP="00583610" w:rsidRDefault="00DB1734" w14:paraId="1A7115E1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450432" behindDoc="0" locked="0" layoutInCell="1" allowOverlap="1" wp14:editId="0CBAA822" wp14:anchorId="044601AB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6876" name="Rectangle 687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4BDBCC19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76" style="position:absolute;margin-left:104pt;margin-top:11pt;width:79pt;height:48pt;z-index:258450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67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" w14:anchorId="044601AB">
                <v:textbox inset="2.16pt,1.44pt,0,1.44pt">
                  <w:txbxContent>
                    <w:p w:rsidR="00DB1734" w:rsidP="00583610" w:rsidRDefault="00DB1734" w14:paraId="4BDBCC19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451456" behindDoc="0" locked="0" layoutInCell="1" allowOverlap="1" wp14:editId="3ADC6C5C" wp14:anchorId="6FD0DDDD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6877" name="Rectangle 687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6EB4A1E3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77" style="position:absolute;margin-left:104pt;margin-top:11pt;width:79pt;height:48pt;z-index:258451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67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" w14:anchorId="6FD0DDDD">
                <v:textbox inset="2.16pt,1.44pt,0,1.44pt">
                  <w:txbxContent>
                    <w:p w:rsidR="00DB1734" w:rsidP="00583610" w:rsidRDefault="00DB1734" w14:paraId="6EB4A1E3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452480" behindDoc="0" locked="0" layoutInCell="1" allowOverlap="1" wp14:editId="6C6CF9E9" wp14:anchorId="3535CFAD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878" name="Rectangle 687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5B9F0D93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78" style="position:absolute;margin-left:104pt;margin-top:11pt;width:79pt;height:60pt;z-index:258452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67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" w14:anchorId="3535CFAD">
                <v:textbox inset="2.16pt,1.44pt,0,1.44pt">
                  <w:txbxContent>
                    <w:p w:rsidR="00DB1734" w:rsidP="00583610" w:rsidRDefault="00DB1734" w14:paraId="5B9F0D93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453504" behindDoc="0" locked="0" layoutInCell="1" allowOverlap="1" wp14:editId="70DEC5CE" wp14:anchorId="2BBC4639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879" name="Rectangle 687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342EE7DC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79" style="position:absolute;margin-left:104pt;margin-top:11pt;width:79pt;height:60pt;z-index:258453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67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" w14:anchorId="2BBC4639">
                <v:textbox inset="2.16pt,1.44pt,0,1.44pt">
                  <w:txbxContent>
                    <w:p w:rsidR="00DB1734" w:rsidP="00583610" w:rsidRDefault="00DB1734" w14:paraId="342EE7DC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454528" behindDoc="0" locked="0" layoutInCell="1" allowOverlap="1" wp14:editId="0DEAE763" wp14:anchorId="2D576C85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880" name="Rectangle 688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38A0E89E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80" style="position:absolute;margin-left:104pt;margin-top:11pt;width:79pt;height:60pt;z-index:258454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68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" w14:anchorId="2D576C85">
                <v:textbox inset="2.16pt,1.44pt,0,1.44pt">
                  <w:txbxContent>
                    <w:p w:rsidR="00DB1734" w:rsidP="00583610" w:rsidRDefault="00DB1734" w14:paraId="38A0E89E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455552" behindDoc="0" locked="0" layoutInCell="1" allowOverlap="1" wp14:editId="3DA58244" wp14:anchorId="07BB75DE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6881" name="Rectangle 688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3D2B6706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81" style="position:absolute;margin-left:104pt;margin-top:11pt;width:79pt;height:48pt;z-index:258455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68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" w14:anchorId="07BB75DE">
                <v:textbox inset="2.16pt,1.44pt,0,1.44pt">
                  <w:txbxContent>
                    <w:p w:rsidR="00DB1734" w:rsidP="00583610" w:rsidRDefault="00DB1734" w14:paraId="3D2B6706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456576" behindDoc="0" locked="0" layoutInCell="1" allowOverlap="1" wp14:editId="739BBDA8" wp14:anchorId="11834286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6882" name="Rectangle 688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61B452A1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82" style="position:absolute;margin-left:104pt;margin-top:11pt;width:79pt;height:48pt;z-index:258456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68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" w14:anchorId="11834286">
                <v:textbox inset="2.16pt,1.44pt,0,1.44pt">
                  <w:txbxContent>
                    <w:p w:rsidR="00DB1734" w:rsidP="00583610" w:rsidRDefault="00DB1734" w14:paraId="61B452A1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457600" behindDoc="0" locked="0" layoutInCell="1" allowOverlap="1" wp14:editId="64CEB4FD" wp14:anchorId="38C7D1F7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6883" name="Rectangle 688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7BC2452A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83" style="position:absolute;margin-left:104pt;margin-top:11pt;width:79pt;height:48pt;z-index:258457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68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" w14:anchorId="38C7D1F7">
                <v:textbox inset="2.16pt,1.44pt,0,1.44pt">
                  <w:txbxContent>
                    <w:p w:rsidR="00DB1734" w:rsidP="00583610" w:rsidRDefault="00DB1734" w14:paraId="7BC2452A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458624" behindDoc="0" locked="0" layoutInCell="1" allowOverlap="1" wp14:editId="15764300" wp14:anchorId="690239F4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884" name="Rectangle 688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60F87568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84" style="position:absolute;margin-left:104pt;margin-top:11pt;width:79pt;height:60pt;z-index:258458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68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" w14:anchorId="690239F4">
                <v:textbox inset="2.16pt,1.44pt,0,1.44pt">
                  <w:txbxContent>
                    <w:p w:rsidR="00DB1734" w:rsidP="00583610" w:rsidRDefault="00DB1734" w14:paraId="60F87568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459648" behindDoc="0" locked="0" layoutInCell="1" allowOverlap="1" wp14:editId="76F6239F" wp14:anchorId="74F5060D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885" name="Rectangle 688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0C225603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85" style="position:absolute;margin-left:104pt;margin-top:11pt;width:79pt;height:60pt;z-index:258459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68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" w14:anchorId="74F5060D">
                <v:textbox inset="2.16pt,1.44pt,0,1.44pt">
                  <w:txbxContent>
                    <w:p w:rsidR="00DB1734" w:rsidP="00583610" w:rsidRDefault="00DB1734" w14:paraId="0C225603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="0073536A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w:t>重要なマイルストーンと成果はありません</w:t>
      </w:r>
    </w:p>
    <w:tbl>
      <w:tblPr>
        <w:tblStyle w:val="TableGrid"/>
        <w:tblW w:w="0" w:type="auto"/>
        <w:tblBorders>
          <w:top w:val="single" w:color="BFBFBF" w:themeColor="background1" w:themeShade="BF" w:sz="8" w:space="0"/>
          <w:left w:val="single" w:color="BFBFBF" w:themeColor="background1" w:themeShade="BF" w:sz="8" w:space="0"/>
          <w:bottom w:val="single" w:color="BFBFBF" w:themeColor="background1" w:themeShade="BF" w:sz="8" w:space="0"/>
          <w:right w:val="single" w:color="BFBFBF" w:themeColor="background1" w:themeShade="BF" w:sz="8" w:space="0"/>
          <w:insideH w:val="single" w:color="BFBFBF" w:themeColor="background1" w:themeShade="BF" w:sz="8" w:space="0"/>
          <w:insideV w:val="single" w:color="BFBFBF" w:themeColor="background1" w:themeShade="BF" w:sz="8" w:space="0"/>
        </w:tblBorders>
        <w:tblLook w:val="04A0" w:firstRow="1" w:lastRow="0" w:firstColumn="1" w:lastColumn="0" w:noHBand="0" w:noVBand="1"/>
      </w:tblPr>
      <w:tblGrid>
        <w:gridCol w:w="8720"/>
        <w:gridCol w:w="2160"/>
        <w:gridCol w:w="3500"/>
      </w:tblGrid>
      <w:tr w:rsidR="00583610" w:rsidTr="00326C59" w14:paraId="21889B2C" w14:textId="77777777">
        <w:trPr>
          <w:trHeight w:val="576"/>
        </w:trPr>
        <w:tc>
          <w:tcPr>
            <w:tcW w:w="8720" w:type="dxa"/>
            <w:shd w:val="clear" w:color="auto" w:fill="EAEEF3"/>
            <w:vAlign w:val="center"/>
          </w:tcPr>
          <w:p w:rsidR="00583610" w:rsidP="00583610" w:rsidRDefault="0073536A" w14:paraId="116B3FAC" w14:textId="77777777">
            <w:pPr>
              <w:bidi w:val="false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073536A">
              <w:rPr>
                <w:rFonts w:ascii="Century Gothic" w:hAnsi="Century Gothic"/>
                <w:color w:val="000000" w:themeColor="text1"/>
                <w:sz w:val="24"/>
                <w:szCs w:val="24"/>
                <w:lang w:eastAsia="Japanese"/>
                <w:eastAsianLayout/>
              </w:rPr>
              <w:t>完成した作業</w:t>
            </w:r>
          </w:p>
        </w:tc>
        <w:tc>
          <w:tcPr>
            <w:tcW w:w="2160" w:type="dxa"/>
            <w:shd w:val="clear" w:color="auto" w:fill="EAEEF3"/>
            <w:vAlign w:val="center"/>
          </w:tcPr>
          <w:p w:rsidR="00326C59" w:rsidP="00583610" w:rsidRDefault="0073536A" w14:paraId="5A765697" w14:textId="77777777">
            <w:pPr>
              <w:bidi w:val="false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>
              <w:rPr>
                <w:rFonts w:ascii="Century Gothic" w:hAnsi="Century Gothic"/>
                <w:color w:val="000000" w:themeColor="text1"/>
                <w:sz w:val="20"/>
                <w:szCs w:val="20"/>
                <w:lang w:eastAsia="Japanese"/>
                <w:eastAsianLayout/>
              </w:rPr>
              <w:t xml:space="preserve">の日付 </w:t>
            </w:r>
          </w:p>
          <w:p w:rsidR="00583610" w:rsidP="00583610" w:rsidRDefault="0073536A" w14:paraId="08E4C609" w14:textId="77777777">
            <w:pPr>
              <w:bidi w:val="false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>
              <w:rPr>
                <w:rFonts w:ascii="Century Gothic" w:hAnsi="Century Gothic"/>
                <w:color w:val="000000" w:themeColor="text1"/>
                <w:sz w:val="20"/>
                <w:szCs w:val="20"/>
                <w:lang w:eastAsia="Japanese"/>
                <w:eastAsianLayout/>
              </w:rPr>
              <w:t>完了</w:t>
            </w:r>
          </w:p>
        </w:tc>
        <w:tc>
          <w:tcPr>
            <w:tcW w:w="3500" w:type="dxa"/>
            <w:shd w:val="clear" w:color="auto" w:fill="EAEEF3"/>
            <w:vAlign w:val="center"/>
          </w:tcPr>
          <w:p w:rsidR="00583610" w:rsidP="00583610" w:rsidRDefault="0073536A" w14:paraId="4B8DFF51" w14:textId="77777777">
            <w:pPr>
              <w:bidi w:val="false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>
              <w:rPr>
                <w:rFonts w:ascii="Century Gothic" w:hAnsi="Century Gothic"/>
                <w:color w:val="000000" w:themeColor="text1"/>
                <w:sz w:val="20"/>
                <w:szCs w:val="20"/>
                <w:lang w:eastAsia="Japanese"/>
                <w:eastAsianLayout/>
              </w:rPr>
              <w:t>責任者</w:t>
            </w:r>
          </w:p>
        </w:tc>
      </w:tr>
      <w:tr w:rsidR="00583610" w:rsidTr="00326C59" w14:paraId="41214D1F" w14:textId="77777777">
        <w:trPr>
          <w:trHeight w:val="576"/>
        </w:trPr>
        <w:tc>
          <w:tcPr>
            <w:tcW w:w="8720" w:type="dxa"/>
            <w:vAlign w:val="center"/>
          </w:tcPr>
          <w:p w:rsidR="00583610" w:rsidP="00583610" w:rsidRDefault="00583610" w14:paraId="10B5AB2C" w14:textId="77777777">
            <w:pPr>
              <w:bidi w:val="false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</w:p>
        </w:tc>
        <w:tc>
          <w:tcPr>
            <w:tcW w:w="2160" w:type="dxa"/>
            <w:vAlign w:val="center"/>
          </w:tcPr>
          <w:p w:rsidR="00583610" w:rsidP="00583610" w:rsidRDefault="00583610" w14:paraId="247475B4" w14:textId="77777777">
            <w:pPr>
              <w:bidi w:val="false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</w:p>
        </w:tc>
        <w:tc>
          <w:tcPr>
            <w:tcW w:w="3500" w:type="dxa"/>
            <w:vAlign w:val="center"/>
          </w:tcPr>
          <w:p w:rsidR="00583610" w:rsidP="00583610" w:rsidRDefault="00583610" w14:paraId="22D42F24" w14:textId="77777777">
            <w:pPr>
              <w:bidi w:val="false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</w:p>
        </w:tc>
      </w:tr>
      <w:tr w:rsidR="00583610" w:rsidTr="00326C59" w14:paraId="4727E4F0" w14:textId="77777777">
        <w:trPr>
          <w:trHeight w:val="576"/>
        </w:trPr>
        <w:tc>
          <w:tcPr>
            <w:tcW w:w="8720" w:type="dxa"/>
            <w:vAlign w:val="center"/>
          </w:tcPr>
          <w:p w:rsidR="00583610" w:rsidP="00583610" w:rsidRDefault="00583610" w14:paraId="35987E52" w14:textId="77777777">
            <w:pPr>
              <w:bidi w:val="false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</w:p>
        </w:tc>
        <w:tc>
          <w:tcPr>
            <w:tcW w:w="2160" w:type="dxa"/>
            <w:vAlign w:val="center"/>
          </w:tcPr>
          <w:p w:rsidR="00583610" w:rsidP="00583610" w:rsidRDefault="00583610" w14:paraId="3632E462" w14:textId="77777777">
            <w:pPr>
              <w:bidi w:val="false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</w:p>
        </w:tc>
        <w:tc>
          <w:tcPr>
            <w:tcW w:w="3500" w:type="dxa"/>
            <w:vAlign w:val="center"/>
          </w:tcPr>
          <w:p w:rsidR="00583610" w:rsidP="00583610" w:rsidRDefault="00583610" w14:paraId="59706036" w14:textId="77777777">
            <w:pPr>
              <w:bidi w:val="false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</w:p>
        </w:tc>
      </w:tr>
      <w:tr w:rsidR="00583610" w:rsidTr="00326C59" w14:paraId="59971E28" w14:textId="77777777">
        <w:trPr>
          <w:trHeight w:val="576"/>
        </w:trPr>
        <w:tc>
          <w:tcPr>
            <w:tcW w:w="8720" w:type="dxa"/>
            <w:vAlign w:val="center"/>
          </w:tcPr>
          <w:p w:rsidR="00583610" w:rsidP="00583610" w:rsidRDefault="00583610" w14:paraId="6086A58D" w14:textId="77777777">
            <w:pPr>
              <w:bidi w:val="false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</w:p>
        </w:tc>
        <w:tc>
          <w:tcPr>
            <w:tcW w:w="2160" w:type="dxa"/>
            <w:vAlign w:val="center"/>
          </w:tcPr>
          <w:p w:rsidR="00583610" w:rsidP="00583610" w:rsidRDefault="00583610" w14:paraId="2889EE50" w14:textId="77777777">
            <w:pPr>
              <w:bidi w:val="false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</w:p>
        </w:tc>
        <w:tc>
          <w:tcPr>
            <w:tcW w:w="3500" w:type="dxa"/>
            <w:vAlign w:val="center"/>
          </w:tcPr>
          <w:p w:rsidR="00583610" w:rsidP="00583610" w:rsidRDefault="00583610" w14:paraId="4E882F9B" w14:textId="77777777">
            <w:pPr>
              <w:bidi w:val="false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</w:p>
        </w:tc>
      </w:tr>
      <w:tr w:rsidR="00583610" w:rsidTr="00326C59" w14:paraId="01D69A72" w14:textId="77777777">
        <w:trPr>
          <w:trHeight w:val="576"/>
        </w:trPr>
        <w:tc>
          <w:tcPr>
            <w:tcW w:w="8720" w:type="dxa"/>
            <w:vAlign w:val="center"/>
          </w:tcPr>
          <w:p w:rsidR="00583610" w:rsidP="00583610" w:rsidRDefault="00583610" w14:paraId="156CBE00" w14:textId="77777777">
            <w:pPr>
              <w:bidi w:val="false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</w:p>
        </w:tc>
        <w:tc>
          <w:tcPr>
            <w:tcW w:w="2160" w:type="dxa"/>
            <w:vAlign w:val="center"/>
          </w:tcPr>
          <w:p w:rsidR="00583610" w:rsidP="00583610" w:rsidRDefault="00583610" w14:paraId="07C1B4D5" w14:textId="77777777">
            <w:pPr>
              <w:bidi w:val="false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</w:p>
        </w:tc>
        <w:tc>
          <w:tcPr>
            <w:tcW w:w="3500" w:type="dxa"/>
            <w:vAlign w:val="center"/>
          </w:tcPr>
          <w:p w:rsidR="00583610" w:rsidP="00583610" w:rsidRDefault="00583610" w14:paraId="2D431703" w14:textId="77777777">
            <w:pPr>
              <w:bidi w:val="false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</w:p>
        </w:tc>
      </w:tr>
      <w:tr w:rsidR="00583610" w:rsidTr="00326C59" w14:paraId="1D3F33E2" w14:textId="77777777">
        <w:trPr>
          <w:trHeight w:val="576"/>
        </w:trPr>
        <w:tc>
          <w:tcPr>
            <w:tcW w:w="8720" w:type="dxa"/>
            <w:vAlign w:val="center"/>
          </w:tcPr>
          <w:p w:rsidR="00583610" w:rsidP="00583610" w:rsidRDefault="00583610" w14:paraId="20EFBE6A" w14:textId="77777777">
            <w:pPr>
              <w:bidi w:val="false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</w:p>
        </w:tc>
        <w:tc>
          <w:tcPr>
            <w:tcW w:w="2160" w:type="dxa"/>
            <w:vAlign w:val="center"/>
          </w:tcPr>
          <w:p w:rsidR="00583610" w:rsidP="00583610" w:rsidRDefault="00583610" w14:paraId="2868A86D" w14:textId="77777777">
            <w:pPr>
              <w:bidi w:val="false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</w:p>
        </w:tc>
        <w:tc>
          <w:tcPr>
            <w:tcW w:w="3500" w:type="dxa"/>
            <w:vAlign w:val="center"/>
          </w:tcPr>
          <w:p w:rsidR="00583610" w:rsidP="00583610" w:rsidRDefault="00583610" w14:paraId="521225C1" w14:textId="77777777">
            <w:pPr>
              <w:bidi w:val="false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</w:p>
        </w:tc>
      </w:tr>
    </w:tbl>
    <w:p w:rsidR="0073536A" w:rsidRDefault="0073536A" w14:paraId="1CB6259E" w14:textId="77777777">
      <w:pPr>
        <w:bidi w:val="false"/>
        <w:rPr>
          <w:rFonts w:ascii="Century Gothic" w:hAnsi="Century Gothic"/>
          <w:color w:val="000000" w:themeColor="text1"/>
          <w:sz w:val="20"/>
          <w:szCs w:val="20"/>
        </w:rPr>
      </w:pPr>
    </w:p>
    <w:tbl>
      <w:tblPr>
        <w:tblStyle w:val="TableGrid"/>
        <w:tblW w:w="0" w:type="auto"/>
        <w:tblBorders>
          <w:top w:val="single" w:color="BFBFBF" w:themeColor="background1" w:themeShade="BF" w:sz="8" w:space="0"/>
          <w:left w:val="single" w:color="BFBFBF" w:themeColor="background1" w:themeShade="BF" w:sz="8" w:space="0"/>
          <w:bottom w:val="single" w:color="BFBFBF" w:themeColor="background1" w:themeShade="BF" w:sz="8" w:space="0"/>
          <w:right w:val="single" w:color="BFBFBF" w:themeColor="background1" w:themeShade="BF" w:sz="8" w:space="0"/>
          <w:insideH w:val="single" w:color="BFBFBF" w:themeColor="background1" w:themeShade="BF" w:sz="8" w:space="0"/>
          <w:insideV w:val="single" w:color="BFBFBF" w:themeColor="background1" w:themeShade="BF" w:sz="8" w:space="0"/>
        </w:tblBorders>
        <w:tblLook w:val="04A0" w:firstRow="1" w:lastRow="0" w:firstColumn="1" w:lastColumn="0" w:noHBand="0" w:noVBand="1"/>
      </w:tblPr>
      <w:tblGrid>
        <w:gridCol w:w="8720"/>
        <w:gridCol w:w="2160"/>
        <w:gridCol w:w="3500"/>
      </w:tblGrid>
      <w:tr w:rsidR="0073536A" w:rsidTr="00326C59" w14:paraId="2A1C9F7C" w14:textId="77777777">
        <w:trPr>
          <w:trHeight w:val="576"/>
        </w:trPr>
        <w:tc>
          <w:tcPr>
            <w:tcW w:w="8720" w:type="dxa"/>
            <w:shd w:val="clear" w:color="auto" w:fill="F2F2F2" w:themeFill="background1" w:themeFillShade="F2"/>
            <w:vAlign w:val="center"/>
          </w:tcPr>
          <w:p w:rsidR="0073536A" w:rsidP="00DB1734" w:rsidRDefault="0073536A" w14:paraId="12CDE0F0" w14:textId="77777777">
            <w:pPr>
              <w:bidi w:val="false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073536A">
              <w:rPr>
                <w:rFonts w:ascii="Century Gothic" w:hAnsi="Century Gothic"/>
                <w:color w:val="000000" w:themeColor="text1"/>
                <w:sz w:val="24"/>
                <w:szCs w:val="24"/>
                <w:lang w:eastAsia="Japanese"/>
                <w:eastAsianLayout/>
              </w:rPr>
              <w:t>計画作業</w:t>
            </w:r>
          </w:p>
        </w:tc>
        <w:tc>
          <w:tcPr>
            <w:tcW w:w="2160" w:type="dxa"/>
            <w:shd w:val="clear" w:color="auto" w:fill="F2F2F2" w:themeFill="background1" w:themeFillShade="F2"/>
            <w:vAlign w:val="center"/>
          </w:tcPr>
          <w:p w:rsidR="00326C59" w:rsidP="00326C59" w:rsidRDefault="0073536A" w14:paraId="7F3B160C" w14:textId="77777777">
            <w:pPr>
              <w:bidi w:val="false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>
              <w:rPr>
                <w:rFonts w:ascii="Century Gothic" w:hAnsi="Century Gothic"/>
                <w:color w:val="000000" w:themeColor="text1"/>
                <w:sz w:val="20"/>
                <w:szCs w:val="20"/>
                <w:lang w:eastAsia="Japanese"/>
                <w:eastAsianLayout/>
              </w:rPr>
              <w:t xml:space="preserve">予定日 </w:t>
            </w:r>
          </w:p>
          <w:p w:rsidR="0073536A" w:rsidP="00326C59" w:rsidRDefault="0073536A" w14:paraId="18C9D9C6" w14:textId="77777777">
            <w:pPr>
              <w:bidi w:val="false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>
              <w:rPr>
                <w:rFonts w:ascii="Century Gothic" w:hAnsi="Century Gothic"/>
                <w:color w:val="000000" w:themeColor="text1"/>
                <w:sz w:val="20"/>
                <w:szCs w:val="20"/>
                <w:lang w:eastAsia="Japanese"/>
                <w:eastAsianLayout/>
              </w:rPr>
              <w:t>竣工時期</w:t>
            </w:r>
          </w:p>
        </w:tc>
        <w:tc>
          <w:tcPr>
            <w:tcW w:w="3500" w:type="dxa"/>
            <w:shd w:val="clear" w:color="auto" w:fill="F2F2F2" w:themeFill="background1" w:themeFillShade="F2"/>
            <w:vAlign w:val="center"/>
          </w:tcPr>
          <w:p w:rsidR="0073536A" w:rsidP="00DB1734" w:rsidRDefault="0073536A" w14:paraId="12B44DE2" w14:textId="77777777">
            <w:pPr>
              <w:bidi w:val="false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>
              <w:rPr>
                <w:rFonts w:ascii="Century Gothic" w:hAnsi="Century Gothic"/>
                <w:color w:val="000000" w:themeColor="text1"/>
                <w:sz w:val="20"/>
                <w:szCs w:val="20"/>
                <w:lang w:eastAsia="Japanese"/>
                <w:eastAsianLayout/>
              </w:rPr>
              <w:t>責任者</w:t>
            </w:r>
          </w:p>
        </w:tc>
      </w:tr>
      <w:tr w:rsidR="0073536A" w:rsidTr="00326C59" w14:paraId="332DB58D" w14:textId="77777777">
        <w:trPr>
          <w:trHeight w:val="576"/>
        </w:trPr>
        <w:tc>
          <w:tcPr>
            <w:tcW w:w="8720" w:type="dxa"/>
            <w:vAlign w:val="center"/>
          </w:tcPr>
          <w:p w:rsidR="0073536A" w:rsidP="00DB1734" w:rsidRDefault="0073536A" w14:paraId="271F1D5B" w14:textId="77777777">
            <w:pPr>
              <w:bidi w:val="false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</w:p>
        </w:tc>
        <w:tc>
          <w:tcPr>
            <w:tcW w:w="2160" w:type="dxa"/>
            <w:vAlign w:val="center"/>
          </w:tcPr>
          <w:p w:rsidR="0073536A" w:rsidP="00DB1734" w:rsidRDefault="0073536A" w14:paraId="6FB60692" w14:textId="77777777">
            <w:pPr>
              <w:bidi w:val="false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</w:p>
        </w:tc>
        <w:tc>
          <w:tcPr>
            <w:tcW w:w="3500" w:type="dxa"/>
            <w:vAlign w:val="center"/>
          </w:tcPr>
          <w:p w:rsidR="0073536A" w:rsidP="00DB1734" w:rsidRDefault="0073536A" w14:paraId="3526F910" w14:textId="77777777">
            <w:pPr>
              <w:bidi w:val="false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</w:p>
        </w:tc>
      </w:tr>
      <w:tr w:rsidR="0073536A" w:rsidTr="00326C59" w14:paraId="2C40F46A" w14:textId="77777777">
        <w:trPr>
          <w:trHeight w:val="576"/>
        </w:trPr>
        <w:tc>
          <w:tcPr>
            <w:tcW w:w="8720" w:type="dxa"/>
            <w:vAlign w:val="center"/>
          </w:tcPr>
          <w:p w:rsidR="0073536A" w:rsidP="00DB1734" w:rsidRDefault="0073536A" w14:paraId="7B9ABAC9" w14:textId="77777777">
            <w:pPr>
              <w:bidi w:val="false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</w:p>
        </w:tc>
        <w:tc>
          <w:tcPr>
            <w:tcW w:w="2160" w:type="dxa"/>
            <w:vAlign w:val="center"/>
          </w:tcPr>
          <w:p w:rsidR="0073536A" w:rsidP="00DB1734" w:rsidRDefault="0073536A" w14:paraId="79FCA5AE" w14:textId="77777777">
            <w:pPr>
              <w:bidi w:val="false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</w:p>
        </w:tc>
        <w:tc>
          <w:tcPr>
            <w:tcW w:w="3500" w:type="dxa"/>
            <w:vAlign w:val="center"/>
          </w:tcPr>
          <w:p w:rsidR="0073536A" w:rsidP="00DB1734" w:rsidRDefault="0073536A" w14:paraId="6C6CFD5E" w14:textId="77777777">
            <w:pPr>
              <w:bidi w:val="false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</w:p>
        </w:tc>
      </w:tr>
      <w:tr w:rsidR="0073536A" w:rsidTr="00326C59" w14:paraId="2BF37995" w14:textId="77777777">
        <w:trPr>
          <w:trHeight w:val="576"/>
        </w:trPr>
        <w:tc>
          <w:tcPr>
            <w:tcW w:w="8720" w:type="dxa"/>
            <w:vAlign w:val="center"/>
          </w:tcPr>
          <w:p w:rsidR="0073536A" w:rsidP="00DB1734" w:rsidRDefault="0073536A" w14:paraId="52ED4453" w14:textId="77777777">
            <w:pPr>
              <w:bidi w:val="false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</w:p>
        </w:tc>
        <w:tc>
          <w:tcPr>
            <w:tcW w:w="2160" w:type="dxa"/>
            <w:vAlign w:val="center"/>
          </w:tcPr>
          <w:p w:rsidR="0073536A" w:rsidP="00DB1734" w:rsidRDefault="0073536A" w14:paraId="7362F85E" w14:textId="77777777">
            <w:pPr>
              <w:bidi w:val="false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</w:p>
        </w:tc>
        <w:tc>
          <w:tcPr>
            <w:tcW w:w="3500" w:type="dxa"/>
            <w:vAlign w:val="center"/>
          </w:tcPr>
          <w:p w:rsidR="0073536A" w:rsidP="00DB1734" w:rsidRDefault="0073536A" w14:paraId="36DF34A5" w14:textId="77777777">
            <w:pPr>
              <w:bidi w:val="false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</w:p>
        </w:tc>
      </w:tr>
      <w:tr w:rsidR="0073536A" w:rsidTr="00326C59" w14:paraId="335EC1D6" w14:textId="77777777">
        <w:trPr>
          <w:trHeight w:val="576"/>
        </w:trPr>
        <w:tc>
          <w:tcPr>
            <w:tcW w:w="8720" w:type="dxa"/>
            <w:vAlign w:val="center"/>
          </w:tcPr>
          <w:p w:rsidR="0073536A" w:rsidP="00DB1734" w:rsidRDefault="0073536A" w14:paraId="368C023A" w14:textId="77777777">
            <w:pPr>
              <w:bidi w:val="false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</w:p>
        </w:tc>
        <w:tc>
          <w:tcPr>
            <w:tcW w:w="2160" w:type="dxa"/>
            <w:vAlign w:val="center"/>
          </w:tcPr>
          <w:p w:rsidR="0073536A" w:rsidP="00DB1734" w:rsidRDefault="0073536A" w14:paraId="343E2E48" w14:textId="77777777">
            <w:pPr>
              <w:bidi w:val="false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</w:p>
        </w:tc>
        <w:tc>
          <w:tcPr>
            <w:tcW w:w="3500" w:type="dxa"/>
            <w:vAlign w:val="center"/>
          </w:tcPr>
          <w:p w:rsidR="0073536A" w:rsidP="00DB1734" w:rsidRDefault="0073536A" w14:paraId="5082575F" w14:textId="77777777">
            <w:pPr>
              <w:bidi w:val="false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</w:p>
        </w:tc>
      </w:tr>
      <w:tr w:rsidR="0073536A" w:rsidTr="00326C59" w14:paraId="2477645B" w14:textId="77777777">
        <w:trPr>
          <w:trHeight w:val="576"/>
        </w:trPr>
        <w:tc>
          <w:tcPr>
            <w:tcW w:w="8720" w:type="dxa"/>
            <w:vAlign w:val="center"/>
          </w:tcPr>
          <w:p w:rsidR="0073536A" w:rsidP="00DB1734" w:rsidRDefault="0073536A" w14:paraId="553EFEEA" w14:textId="77777777">
            <w:pPr>
              <w:bidi w:val="false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</w:p>
        </w:tc>
        <w:tc>
          <w:tcPr>
            <w:tcW w:w="2160" w:type="dxa"/>
            <w:vAlign w:val="center"/>
          </w:tcPr>
          <w:p w:rsidR="0073536A" w:rsidP="00DB1734" w:rsidRDefault="0073536A" w14:paraId="6CC63E7B" w14:textId="77777777">
            <w:pPr>
              <w:bidi w:val="false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</w:p>
        </w:tc>
        <w:tc>
          <w:tcPr>
            <w:tcW w:w="3500" w:type="dxa"/>
            <w:vAlign w:val="center"/>
          </w:tcPr>
          <w:p w:rsidR="0073536A" w:rsidP="00DB1734" w:rsidRDefault="0073536A" w14:paraId="0C57EEF8" w14:textId="77777777">
            <w:pPr>
              <w:bidi w:val="false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</w:p>
        </w:tc>
      </w:tr>
    </w:tbl>
    <w:p w:rsidRPr="003C562A" w:rsidR="00F91EB4" w:rsidRDefault="00F91EB4" w14:paraId="1351BCBF" w14:textId="77777777">
      <w:pPr>
        <w:bidi w:val="false"/>
        <w:rPr>
          <w:rFonts w:ascii="Century Gothic" w:hAnsi="Century Gothic"/>
          <w:color w:val="000000" w:themeColor="text1"/>
          <w:sz w:val="15"/>
          <w:szCs w:val="15"/>
        </w:rPr>
      </w:pPr>
    </w:p>
    <w:p w:rsidR="00F91EB4" w:rsidP="00F91EB4" w:rsidRDefault="00F91EB4" w14:paraId="41C29C04" w14:textId="77777777">
      <w:pPr>
        <w:bidi w:val="false"/>
        <w:spacing w:line="276" w:lineRule="auto"/>
        <w:rPr>
          <w:rFonts w:ascii="Century Gothic" w:hAnsi="Century Gothic"/>
          <w:color w:val="000000" w:themeColor="text1"/>
        </w:rPr>
      </w:pPr>
      <w:r w:rsidRPr="00F91EB4">
        <w:rPr>
          <w:rFonts w:ascii="Century Gothic" w:hAnsi="Century Gothic"/>
          <w:color w:val="000000" w:themeColor="text1"/>
          <w:lang w:eastAsia="Japanese"/>
          <w:eastAsianLayout/>
        </w:rPr>
        <w:t>コメント</w:t>
      </w:r>
    </w:p>
    <w:tbl>
      <w:tblPr>
        <w:tblStyle w:val="TableGrid"/>
        <w:tblW w:w="0" w:type="auto"/>
        <w:tblBorders>
          <w:top w:val="single" w:color="BFBFBF" w:themeColor="background1" w:themeShade="BF" w:sz="8" w:space="0"/>
          <w:left w:val="single" w:color="BFBFBF" w:themeColor="background1" w:themeShade="BF" w:sz="8" w:space="0"/>
          <w:bottom w:val="single" w:color="BFBFBF" w:themeColor="background1" w:themeShade="BF" w:sz="8" w:space="0"/>
          <w:right w:val="single" w:color="BFBFBF" w:themeColor="background1" w:themeShade="BF" w:sz="8" w:space="0"/>
          <w:insideH w:val="single" w:color="BFBFBF" w:themeColor="background1" w:themeShade="BF" w:sz="8" w:space="0"/>
          <w:insideV w:val="single" w:color="BFBFBF" w:themeColor="background1" w:themeShade="BF" w:sz="8" w:space="0"/>
        </w:tblBorders>
        <w:tblLook w:val="04A0" w:firstRow="1" w:lastRow="0" w:firstColumn="1" w:lastColumn="0" w:noHBand="0" w:noVBand="1"/>
      </w:tblPr>
      <w:tblGrid>
        <w:gridCol w:w="14380"/>
      </w:tblGrid>
      <w:tr w:rsidR="00F91EB4" w:rsidTr="00F91EB4" w14:paraId="205BB98D" w14:textId="77777777">
        <w:trPr>
          <w:trHeight w:val="1872"/>
        </w:trPr>
        <w:tc>
          <w:tcPr>
            <w:tcW w:w="14390" w:type="dxa"/>
            <w:tcBorders>
              <w:bottom w:val="single" w:color="BFBFBF" w:themeColor="background1" w:themeShade="BF" w:sz="24" w:space="0"/>
            </w:tcBorders>
            <w:vAlign w:val="center"/>
          </w:tcPr>
          <w:p w:rsidRPr="00F91EB4" w:rsidR="00F91EB4" w:rsidP="00F91EB4" w:rsidRDefault="00F91EB4" w14:paraId="61E81ADF" w14:textId="77777777">
            <w:pPr>
              <w:bidi w:val="false"/>
              <w:rPr>
                <w:rFonts w:ascii="Century Gothic" w:hAnsi="Century Gothic"/>
                <w:color w:val="000000" w:themeColor="text1"/>
                <w:sz w:val="21"/>
                <w:szCs w:val="21"/>
              </w:rPr>
            </w:pPr>
          </w:p>
        </w:tc>
      </w:tr>
    </w:tbl>
    <w:p w:rsidR="0005636F" w:rsidRDefault="0005636F" w14:paraId="79EA1635" w14:textId="77777777">
      <w:pPr>
        <w:bidi w:val="false"/>
        <w:rPr>
          <w:rFonts w:ascii="Century Gothic" w:hAnsi="Century Gothic"/>
          <w:color w:val="000000" w:themeColor="text1"/>
        </w:rPr>
        <w:sectPr w:rsidR="0005636F" w:rsidSect="00583610">
          <w:pgSz w:w="15840" w:h="12240" w:orient="landscape"/>
          <w:pgMar w:top="864" w:right="576" w:bottom="576" w:left="864" w:header="0" w:footer="0" w:gutter="0"/>
          <w:cols w:space="720"/>
          <w:docGrid w:linePitch="360"/>
        </w:sectPr>
      </w:pPr>
    </w:p>
    <w:p w:rsidR="0005636F" w:rsidP="001952BD" w:rsidRDefault="0005636F" w14:paraId="2462F41B" w14:textId="77777777">
      <w:pPr>
        <w:bidi w:val="false"/>
        <w:spacing w:line="360" w:lineRule="auto"/>
        <w:rPr>
          <w:rFonts w:ascii="Century Gothic" w:hAnsi="Century Gothic" w:eastAsia="Times New Roman" w:cs="Times New Roman"/>
          <w:noProof/>
          <w:color w:val="000000"/>
          <w:sz w:val="28"/>
          <w:szCs w:val="28"/>
        </w:rPr>
      </w:pP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w:lastRenderedPageBreak/>
        <mc:AlternateContent>
          <mc:Choice Requires="wps">
            <w:drawing>
              <wp:anchor distT="0" distB="0" distL="114300" distR="114300" simplePos="0" relativeHeight="258461696" behindDoc="0" locked="0" layoutInCell="1" allowOverlap="1" wp14:editId="272023F8" wp14:anchorId="5BC17130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6886" name="Rectangle 688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6C5747FA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86" style="position:absolute;margin-left:210pt;margin-top:-1pt;width:79pt;height:49pt;z-index:258461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68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" w14:anchorId="5BC17130">
                <v:textbox inset="2.16pt,1.44pt,0,1.44pt">
                  <w:txbxContent>
                    <w:p w:rsidR="00DB1734" w:rsidP="0005636F" w:rsidRDefault="00DB1734" w14:paraId="6C5747FA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462720" behindDoc="0" locked="0" layoutInCell="1" allowOverlap="1" wp14:editId="72D58E90" wp14:anchorId="1710994B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6887" name="Rectangle 688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6F1EFE9E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87" style="position:absolute;margin-left:210pt;margin-top:-1pt;width:79pt;height:49pt;z-index:258462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68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" w14:anchorId="1710994B">
                <v:textbox inset="2.16pt,1.44pt,0,1.44pt">
                  <w:txbxContent>
                    <w:p w:rsidR="00DB1734" w:rsidP="0005636F" w:rsidRDefault="00DB1734" w14:paraId="6F1EFE9E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463744" behindDoc="0" locked="0" layoutInCell="1" allowOverlap="1" wp14:editId="59AFEF3A" wp14:anchorId="05CB0C9F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6888" name="Rectangle 688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08A1D37E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88" style="position:absolute;margin-left:210pt;margin-top:-1pt;width:79pt;height:49pt;z-index:258463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68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" w14:anchorId="05CB0C9F">
                <v:textbox inset="2.16pt,1.44pt,0,1.44pt">
                  <w:txbxContent>
                    <w:p w:rsidR="00DB1734" w:rsidP="0005636F" w:rsidRDefault="00DB1734" w14:paraId="08A1D37E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464768" behindDoc="0" locked="0" layoutInCell="1" allowOverlap="1" wp14:editId="43372F46" wp14:anchorId="4D795824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6889" name="Rectangle 688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54CABAAB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89" style="position:absolute;margin-left:210pt;margin-top:-1pt;width:79pt;height:49pt;z-index:258464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68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" w14:anchorId="4D795824">
                <v:textbox inset="2.16pt,1.44pt,0,1.44pt">
                  <w:txbxContent>
                    <w:p w:rsidR="00DB1734" w:rsidP="0005636F" w:rsidRDefault="00DB1734" w14:paraId="54CABAAB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465792" behindDoc="0" locked="0" layoutInCell="1" allowOverlap="1" wp14:editId="0000F98B" wp14:anchorId="371D743C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6890" name="Rectangle 689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33AB0203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90" style="position:absolute;margin-left:210pt;margin-top:-1pt;width:79pt;height:49pt;z-index:258465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69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" w14:anchorId="371D743C">
                <v:textbox inset="2.16pt,1.44pt,0,1.44pt">
                  <w:txbxContent>
                    <w:p w:rsidR="00DB1734" w:rsidP="0005636F" w:rsidRDefault="00DB1734" w14:paraId="33AB0203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466816" behindDoc="0" locked="0" layoutInCell="1" allowOverlap="1" wp14:editId="6E4AE1EA" wp14:anchorId="4071F182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6891" name="Rectangle 689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3808D8A6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91" style="position:absolute;margin-left:210pt;margin-top:-1pt;width:79pt;height:49pt;z-index:258466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69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" w14:anchorId="4071F182">
                <v:textbox inset="2.16pt,1.44pt,0,1.44pt">
                  <w:txbxContent>
                    <w:p w:rsidR="00DB1734" w:rsidP="0005636F" w:rsidRDefault="00DB1734" w14:paraId="3808D8A6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467840" behindDoc="0" locked="0" layoutInCell="1" allowOverlap="1" wp14:editId="5CBC8D97" wp14:anchorId="49C9C5F8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6892" name="Rectangle 689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3FA1690E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92" style="position:absolute;margin-left:210pt;margin-top:-1pt;width:79pt;height:49pt;z-index:258467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69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" w14:anchorId="49C9C5F8">
                <v:textbox inset="2.16pt,1.44pt,0,1.44pt">
                  <w:txbxContent>
                    <w:p w:rsidR="00DB1734" w:rsidP="0005636F" w:rsidRDefault="00DB1734" w14:paraId="3FA1690E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468864" behindDoc="0" locked="0" layoutInCell="1" allowOverlap="1" wp14:editId="7236663D" wp14:anchorId="4890B32B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6893" name="Rectangle 689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1C7D6B49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93" style="position:absolute;margin-left:210pt;margin-top:-1pt;width:79pt;height:49pt;z-index:258468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69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" w14:anchorId="4890B32B">
                <v:textbox inset="2.16pt,1.44pt,0,1.44pt">
                  <w:txbxContent>
                    <w:p w:rsidR="00DB1734" w:rsidP="0005636F" w:rsidRDefault="00DB1734" w14:paraId="1C7D6B49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469888" behindDoc="0" locked="0" layoutInCell="1" allowOverlap="1" wp14:editId="2A039CCF" wp14:anchorId="2BFD2866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6894" name="Rectangle 689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4081A1AA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94" style="position:absolute;margin-left:210pt;margin-top:-1pt;width:79pt;height:49pt;z-index:258469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69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" w14:anchorId="2BFD2866">
                <v:textbox inset="2.16pt,1.44pt,0,1.44pt">
                  <w:txbxContent>
                    <w:p w:rsidR="00DB1734" w:rsidP="0005636F" w:rsidRDefault="00DB1734" w14:paraId="4081A1AA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470912" behindDoc="0" locked="0" layoutInCell="1" allowOverlap="1" wp14:editId="0606083C" wp14:anchorId="67A37D2D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6895" name="Rectangle 689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1DDE9399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95" style="position:absolute;margin-left:210pt;margin-top:-1pt;width:79pt;height:49pt;z-index:258470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69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" w14:anchorId="67A37D2D">
                <v:textbox inset="2.16pt,1.44pt,0,1.44pt">
                  <w:txbxContent>
                    <w:p w:rsidR="00DB1734" w:rsidP="0005636F" w:rsidRDefault="00DB1734" w14:paraId="1DDE9399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471936" behindDoc="0" locked="0" layoutInCell="1" allowOverlap="1" wp14:editId="5016CD48" wp14:anchorId="307693F4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6896" name="Rectangle 689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352ECD9D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96" style="position:absolute;margin-left:210pt;margin-top:-1pt;width:79pt;height:49pt;z-index:258471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69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" w14:anchorId="307693F4">
                <v:textbox inset="2.16pt,1.44pt,0,1.44pt">
                  <w:txbxContent>
                    <w:p w:rsidR="00DB1734" w:rsidP="0005636F" w:rsidRDefault="00DB1734" w14:paraId="352ECD9D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472960" behindDoc="0" locked="0" layoutInCell="1" allowOverlap="1" wp14:editId="22C4AB93" wp14:anchorId="15CE349A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6897" name="Rectangle 689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1C75DDD0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97" style="position:absolute;margin-left:210pt;margin-top:-1pt;width:79pt;height:49pt;z-index:258472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69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" w14:anchorId="15CE349A">
                <v:textbox inset="2.16pt,1.44pt,0,1.44pt">
                  <w:txbxContent>
                    <w:p w:rsidR="00DB1734" w:rsidP="0005636F" w:rsidRDefault="00DB1734" w14:paraId="1C75DDD0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473984" behindDoc="0" locked="0" layoutInCell="1" allowOverlap="1" wp14:editId="32EEB474" wp14:anchorId="6DF6DFA5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6898" name="Rectangle 689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3ED701C5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98" style="position:absolute;margin-left:210pt;margin-top:-1pt;width:79pt;height:49pt;z-index:258473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69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" w14:anchorId="6DF6DFA5">
                <v:textbox inset="2.16pt,1.44pt,0,1.44pt">
                  <w:txbxContent>
                    <w:p w:rsidR="00DB1734" w:rsidP="0005636F" w:rsidRDefault="00DB1734" w14:paraId="3ED701C5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475008" behindDoc="0" locked="0" layoutInCell="1" allowOverlap="1" wp14:editId="74A1447A" wp14:anchorId="0A8D9532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6899" name="Rectangle 689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11EBD8B4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99" style="position:absolute;margin-left:210pt;margin-top:-1pt;width:79pt;height:49pt;z-index:258475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69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" w14:anchorId="0A8D9532">
                <v:textbox inset="2.16pt,1.44pt,0,1.44pt">
                  <w:txbxContent>
                    <w:p w:rsidR="00DB1734" w:rsidP="0005636F" w:rsidRDefault="00DB1734" w14:paraId="11EBD8B4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476032" behindDoc="0" locked="0" layoutInCell="1" allowOverlap="1" wp14:editId="74E15660" wp14:anchorId="69CCE7B1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6900" name="Rectangle 690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3456EF3C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00" style="position:absolute;margin-left:210pt;margin-top:-1pt;width:79pt;height:49pt;z-index:258476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70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" w14:anchorId="69CCE7B1">
                <v:textbox inset="2.16pt,1.44pt,0,1.44pt">
                  <w:txbxContent>
                    <w:p w:rsidR="00DB1734" w:rsidP="0005636F" w:rsidRDefault="00DB1734" w14:paraId="3456EF3C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477056" behindDoc="0" locked="0" layoutInCell="1" allowOverlap="1" wp14:editId="50502BBD" wp14:anchorId="03BBA25B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6901" name="Rectangle 690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481A7C3B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01" style="position:absolute;margin-left:210pt;margin-top:-1pt;width:79pt;height:49pt;z-index:258477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70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" w14:anchorId="03BBA25B">
                <v:textbox inset="2.16pt,1.44pt,0,1.44pt">
                  <w:txbxContent>
                    <w:p w:rsidR="00DB1734" w:rsidP="0005636F" w:rsidRDefault="00DB1734" w14:paraId="481A7C3B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478080" behindDoc="0" locked="0" layoutInCell="1" allowOverlap="1" wp14:editId="6A3C546F" wp14:anchorId="2EAAD1B8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6902" name="Rectangle 690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59483015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02" style="position:absolute;margin-left:210pt;margin-top:-1pt;width:79pt;height:49pt;z-index:258478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70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" w14:anchorId="2EAAD1B8">
                <v:textbox inset="2.16pt,1.44pt,0,1.44pt">
                  <w:txbxContent>
                    <w:p w:rsidR="00DB1734" w:rsidP="0005636F" w:rsidRDefault="00DB1734" w14:paraId="59483015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479104" behindDoc="0" locked="0" layoutInCell="1" allowOverlap="1" wp14:editId="7ABD35ED" wp14:anchorId="2780294D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6903" name="Rectangle 690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06C90A8B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03" style="position:absolute;margin-left:210pt;margin-top:-1pt;width:79pt;height:49pt;z-index:258479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70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" w14:anchorId="2780294D">
                <v:textbox inset="2.16pt,1.44pt,0,1.44pt">
                  <w:txbxContent>
                    <w:p w:rsidR="00DB1734" w:rsidP="0005636F" w:rsidRDefault="00DB1734" w14:paraId="06C90A8B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480128" behindDoc="0" locked="0" layoutInCell="1" allowOverlap="1" wp14:editId="49140BE4" wp14:anchorId="47CAC5D3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6904" name="Rectangle 690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264ECB03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04" style="position:absolute;margin-left:210pt;margin-top:-1pt;width:79pt;height:49pt;z-index:258480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70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" w14:anchorId="47CAC5D3">
                <v:textbox inset="2.16pt,1.44pt,0,1.44pt">
                  <w:txbxContent>
                    <w:p w:rsidR="00DB1734" w:rsidP="0005636F" w:rsidRDefault="00DB1734" w14:paraId="264ECB03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481152" behindDoc="0" locked="0" layoutInCell="1" allowOverlap="1" wp14:editId="5561434E" wp14:anchorId="2118F44F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6905" name="Rectangle 690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18802F62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05" style="position:absolute;margin-left:210pt;margin-top:-1pt;width:79pt;height:49pt;z-index:258481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70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" w14:anchorId="2118F44F">
                <v:textbox inset="2.16pt,1.44pt,0,1.44pt">
                  <w:txbxContent>
                    <w:p w:rsidR="00DB1734" w:rsidP="0005636F" w:rsidRDefault="00DB1734" w14:paraId="18802F62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482176" behindDoc="0" locked="0" layoutInCell="1" allowOverlap="1" wp14:editId="6C5CAC5F" wp14:anchorId="0F5FE18E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6906" name="Rectangle 690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7745D554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 xml:space="preserve">いいえ いいえ いいえ 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06" style="position:absolute;margin-left:210pt;margin-top:-1pt;width:79pt;height:49pt;z-index:258482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70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" w14:anchorId="0F5FE18E">
                <v:textbox inset="2.16pt,1.44pt,0,1.44pt">
                  <w:txbxContent>
                    <w:p w:rsidR="00DB1734" w:rsidP="0005636F" w:rsidRDefault="00DB1734" w14:paraId="7745D554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 xml:space="preserve">いいえ いいえ いいえ 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483200" behindDoc="0" locked="0" layoutInCell="1" allowOverlap="1" wp14:editId="4F8C5AA4" wp14:anchorId="3A4DA3A9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6907" name="Rectangle 690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5D2F3236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07" style="position:absolute;margin-left:210pt;margin-top:-1pt;width:79pt;height:49pt;z-index:258483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70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" w14:anchorId="3A4DA3A9">
                <v:textbox inset="2.16pt,1.44pt,0,1.44pt">
                  <w:txbxContent>
                    <w:p w:rsidR="00DB1734" w:rsidP="0005636F" w:rsidRDefault="00DB1734" w14:paraId="5D2F3236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484224" behindDoc="0" locked="0" layoutInCell="1" allowOverlap="1" wp14:editId="429E99FA" wp14:anchorId="567E3405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6908" name="Rectangle 690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61241EE2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08" style="position:absolute;margin-left:210pt;margin-top:-1pt;width:79pt;height:49pt;z-index:258484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70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" w14:anchorId="567E3405">
                <v:textbox inset="2.16pt,1.44pt,0,1.44pt">
                  <w:txbxContent>
                    <w:p w:rsidR="00DB1734" w:rsidP="0005636F" w:rsidRDefault="00DB1734" w14:paraId="61241EE2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485248" behindDoc="0" locked="0" layoutInCell="1" allowOverlap="1" wp14:editId="035A9874" wp14:anchorId="5985F6D1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6909" name="Rectangle 690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40CB7F10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09" style="position:absolute;margin-left:210pt;margin-top:-1pt;width:79pt;height:49pt;z-index:258485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70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" w14:anchorId="5985F6D1">
                <v:textbox inset="2.16pt,1.44pt,0,1.44pt">
                  <w:txbxContent>
                    <w:p w:rsidR="00DB1734" w:rsidP="0005636F" w:rsidRDefault="00DB1734" w14:paraId="40CB7F10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510848" behindDoc="0" locked="0" layoutInCell="1" allowOverlap="1" wp14:editId="5AC57E55" wp14:anchorId="45975C87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977900" cy="2057400"/>
                <wp:effectExtent l="0" t="0" r="0" b="0"/>
                <wp:wrapNone/>
                <wp:docPr id="6910" name="Rectangle 691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3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0DBF12EF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10" style="position:absolute;margin-left:210pt;margin-top:11pt;width:77pt;height:162pt;z-index:258510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71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" w14:anchorId="45975C87">
                <v:textbox inset="2.16pt,1.44pt,0,1.44pt">
                  <w:txbxContent>
                    <w:p w:rsidR="00DB1734" w:rsidP="0005636F" w:rsidRDefault="00DB1734" w14:paraId="0DBF12EF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511872" behindDoc="0" locked="0" layoutInCell="1" allowOverlap="1" wp14:editId="58518809" wp14:anchorId="658C742B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911" name="Rectangle 691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78F5ADC3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11" style="position:absolute;margin-left:210pt;margin-top:11pt;width:79pt;height:162pt;z-index:258511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71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" w14:anchorId="658C742B">
                <v:textbox inset="2.16pt,1.44pt,0,1.44pt">
                  <w:txbxContent>
                    <w:p w:rsidR="00DB1734" w:rsidP="0005636F" w:rsidRDefault="00DB1734" w14:paraId="78F5ADC3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512896" behindDoc="0" locked="0" layoutInCell="1" allowOverlap="1" wp14:editId="0E50DAAA" wp14:anchorId="4ADCA91F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977900" cy="2057400"/>
                <wp:effectExtent l="0" t="0" r="0" b="0"/>
                <wp:wrapNone/>
                <wp:docPr id="6912" name="Rectangle 691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3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29201144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12" style="position:absolute;margin-left:210pt;margin-top:11pt;width:77pt;height:162pt;z-index:258512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71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" w14:anchorId="4ADCA91F">
                <v:textbox inset="2.16pt,1.44pt,0,1.44pt">
                  <w:txbxContent>
                    <w:p w:rsidR="00DB1734" w:rsidP="0005636F" w:rsidRDefault="00DB1734" w14:paraId="29201144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513920" behindDoc="0" locked="0" layoutInCell="1" allowOverlap="1" wp14:editId="367CB911" wp14:anchorId="4EE15B69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977900" cy="2057400"/>
                <wp:effectExtent l="0" t="0" r="0" b="0"/>
                <wp:wrapNone/>
                <wp:docPr id="6913" name="Rectangle 691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4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7E4FFF5F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13" style="position:absolute;margin-left:210pt;margin-top:11pt;width:77pt;height:162pt;z-index:258513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71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" w14:anchorId="4EE15B69">
                <v:textbox inset="2.16pt,1.44pt,0,1.44pt">
                  <w:txbxContent>
                    <w:p w:rsidR="00DB1734" w:rsidP="0005636F" w:rsidRDefault="00DB1734" w14:paraId="7E4FFF5F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514944" behindDoc="0" locked="0" layoutInCell="1" allowOverlap="1" wp14:editId="193AFD6F" wp14:anchorId="69D4868F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914" name="Rectangle 691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7A1037C8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14" style="position:absolute;margin-left:210pt;margin-top:11pt;width:79pt;height:162pt;z-index:258514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71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" w14:anchorId="69D4868F">
                <v:textbox inset="2.16pt,1.44pt,0,1.44pt">
                  <w:txbxContent>
                    <w:p w:rsidR="00DB1734" w:rsidP="0005636F" w:rsidRDefault="00DB1734" w14:paraId="7A1037C8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515968" behindDoc="0" locked="0" layoutInCell="1" allowOverlap="1" wp14:editId="7059DB52" wp14:anchorId="07194ADE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977900" cy="2057400"/>
                <wp:effectExtent l="0" t="0" r="0" b="0"/>
                <wp:wrapNone/>
                <wp:docPr id="6915" name="Rectangle 691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54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31B6BED7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15" style="position:absolute;margin-left:210pt;margin-top:11pt;width:77pt;height:162pt;z-index:258515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71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" w14:anchorId="07194ADE">
                <v:textbox inset="2.16pt,1.44pt,0,1.44pt">
                  <w:txbxContent>
                    <w:p w:rsidR="00DB1734" w:rsidP="0005636F" w:rsidRDefault="00DB1734" w14:paraId="31B6BED7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516992" behindDoc="0" locked="0" layoutInCell="1" allowOverlap="1" wp14:editId="24B10E67" wp14:anchorId="423FCD3A">
                <wp:simplePos x="0" y="0"/>
                <wp:positionH relativeFrom="column">
                  <wp:posOffset>2679700</wp:posOffset>
                </wp:positionH>
                <wp:positionV relativeFrom="paragraph">
                  <wp:posOffset>139700</wp:posOffset>
                </wp:positionV>
                <wp:extent cx="977900" cy="2057400"/>
                <wp:effectExtent l="0" t="0" r="0" b="0"/>
                <wp:wrapNone/>
                <wp:docPr id="6916" name="Rectangle 691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55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60308C93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16" style="position:absolute;margin-left:211pt;margin-top:11pt;width:77pt;height:162pt;z-index:258516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71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" w14:anchorId="423FCD3A">
                <v:textbox inset="2.16pt,1.44pt,0,1.44pt">
                  <w:txbxContent>
                    <w:p w:rsidR="00DB1734" w:rsidP="0005636F" w:rsidRDefault="00DB1734" w14:paraId="60308C93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518016" behindDoc="0" locked="0" layoutInCell="1" allowOverlap="1" wp14:editId="1B0C8C83" wp14:anchorId="37824136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917" name="Rectangle 691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796A799C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17" style="position:absolute;margin-left:210pt;margin-top:11pt;width:79pt;height:162pt;z-index:258518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71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" w14:anchorId="37824136">
                <v:textbox inset="2.16pt,1.44pt,0,1.44pt">
                  <w:txbxContent>
                    <w:p w:rsidR="00DB1734" w:rsidP="0005636F" w:rsidRDefault="00DB1734" w14:paraId="796A799C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519040" behindDoc="0" locked="0" layoutInCell="1" allowOverlap="1" wp14:editId="37010695" wp14:anchorId="4B77338A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977900" cy="2057400"/>
                <wp:effectExtent l="0" t="0" r="0" b="0"/>
                <wp:wrapNone/>
                <wp:docPr id="6918" name="Rectangle 691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3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1359F24C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18" style="position:absolute;margin-left:210pt;margin-top:11pt;width:77pt;height:162pt;z-index:258519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71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" w14:anchorId="4B77338A">
                <v:textbox inset="2.16pt,1.44pt,0,1.44pt">
                  <w:txbxContent>
                    <w:p w:rsidR="00DB1734" w:rsidP="0005636F" w:rsidRDefault="00DB1734" w14:paraId="1359F24C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520064" behindDoc="0" locked="0" layoutInCell="1" allowOverlap="1" wp14:editId="17AFCFA0" wp14:anchorId="3D66469D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977900" cy="2057400"/>
                <wp:effectExtent l="0" t="0" r="0" b="0"/>
                <wp:wrapNone/>
                <wp:docPr id="6919" name="Rectangle 691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4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2DDC96A8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19" style="position:absolute;margin-left:210pt;margin-top:11pt;width:77pt;height:162pt;z-index:258520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71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" w14:anchorId="3D66469D">
                <v:textbox inset="2.16pt,1.44pt,0,1.44pt">
                  <w:txbxContent>
                    <w:p w:rsidR="00DB1734" w:rsidP="0005636F" w:rsidRDefault="00DB1734" w14:paraId="2DDC96A8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521088" behindDoc="0" locked="0" layoutInCell="1" allowOverlap="1" wp14:editId="42797DA8" wp14:anchorId="4EBCF7C1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920" name="Rectangle 692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61DE072F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>いいえ 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20" style="position:absolute;margin-left:210pt;margin-top:11pt;width:79pt;height:162pt;z-index:258521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72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" w14:anchorId="4EBCF7C1">
                <v:textbox inset="2.16pt,1.44pt,0,1.44pt">
                  <w:txbxContent>
                    <w:p w:rsidR="00DB1734" w:rsidP="0005636F" w:rsidRDefault="00DB1734" w14:paraId="61DE072F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>いいえ いいえ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522112" behindDoc="0" locked="0" layoutInCell="1" allowOverlap="1" wp14:editId="4160BD43" wp14:anchorId="49D66801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921" name="Rectangle 692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64A89FAD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 xml:space="preserve">いいえ 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21" style="position:absolute;margin-left:210pt;margin-top:11pt;width:79pt;height:162pt;z-index:258522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72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" w14:anchorId="49D66801">
                <v:textbox inset="2.16pt,1.44pt,0,1.44pt">
                  <w:txbxContent>
                    <w:p w:rsidR="00DB1734" w:rsidP="0005636F" w:rsidRDefault="00DB1734" w14:paraId="64A89FAD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 xml:space="preserve">いいえ 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523136" behindDoc="0" locked="0" layoutInCell="1" allowOverlap="1" wp14:editId="1D43BDAB" wp14:anchorId="37499772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922" name="Rectangle 692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62883E2A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22" style="position:absolute;margin-left:210pt;margin-top:11pt;width:79pt;height:162pt;z-index:258523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72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" w14:anchorId="37499772">
                <v:textbox inset="2.16pt,1.44pt,0,1.44pt">
                  <w:txbxContent>
                    <w:p w:rsidR="00DB1734" w:rsidP="0005636F" w:rsidRDefault="00DB1734" w14:paraId="62883E2A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524160" behindDoc="0" locked="0" layoutInCell="1" allowOverlap="1" wp14:editId="29A9D947" wp14:anchorId="4AD00703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923" name="Rectangle 692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0132A25D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23" style="position:absolute;margin-left:210pt;margin-top:11pt;width:79pt;height:162pt;z-index:258524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72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" w14:anchorId="4AD00703">
                <v:textbox inset="2.16pt,1.44pt,0,1.44pt">
                  <w:txbxContent>
                    <w:p w:rsidR="00DB1734" w:rsidP="0005636F" w:rsidRDefault="00DB1734" w14:paraId="0132A25D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525184" behindDoc="0" locked="0" layoutInCell="1" allowOverlap="1" wp14:editId="721F3EC5" wp14:anchorId="740154CD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924" name="Rectangle 692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19F21243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24" style="position:absolute;margin-left:210pt;margin-top:11pt;width:79pt;height:162pt;z-index:258525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72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" w14:anchorId="740154CD">
                <v:textbox inset="2.16pt,1.44pt,0,1.44pt">
                  <w:txbxContent>
                    <w:p w:rsidR="00DB1734" w:rsidP="0005636F" w:rsidRDefault="00DB1734" w14:paraId="19F21243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526208" behindDoc="0" locked="0" layoutInCell="1" allowOverlap="1" wp14:editId="35F05E97" wp14:anchorId="33B806F9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925" name="Rectangle 692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5AEEAF75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25" style="position:absolute;margin-left:210pt;margin-top:11pt;width:79pt;height:162pt;z-index:258526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72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" w14:anchorId="33B806F9">
                <v:textbox inset="2.16pt,1.44pt,0,1.44pt">
                  <w:txbxContent>
                    <w:p w:rsidR="00DB1734" w:rsidP="0005636F" w:rsidRDefault="00DB1734" w14:paraId="5AEEAF75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527232" behindDoc="0" locked="0" layoutInCell="1" allowOverlap="1" wp14:editId="2C88BB5D" wp14:anchorId="6169A26B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926" name="Rectangle 692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27386C66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26" style="position:absolute;margin-left:210pt;margin-top:11pt;width:79pt;height:162pt;z-index:258527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72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" w14:anchorId="6169A26B">
                <v:textbox inset="2.16pt,1.44pt,0,1.44pt">
                  <w:txbxContent>
                    <w:p w:rsidR="00DB1734" w:rsidP="0005636F" w:rsidRDefault="00DB1734" w14:paraId="27386C66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528256" behindDoc="0" locked="0" layoutInCell="1" allowOverlap="1" wp14:editId="5959A3BD" wp14:anchorId="1488A61F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927" name="Rectangle 692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25ADA932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27" style="position:absolute;margin-left:210pt;margin-top:11pt;width:79pt;height:162pt;z-index:258528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72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" w14:anchorId="1488A61F">
                <v:textbox inset="2.16pt,1.44pt,0,1.44pt">
                  <w:txbxContent>
                    <w:p w:rsidR="00DB1734" w:rsidP="0005636F" w:rsidRDefault="00DB1734" w14:paraId="25ADA932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529280" behindDoc="0" locked="0" layoutInCell="1" allowOverlap="1" wp14:editId="0A5474A5" wp14:anchorId="5EEB7781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928" name="Rectangle 692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57B9AB61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28" style="position:absolute;margin-left:210pt;margin-top:11pt;width:79pt;height:162pt;z-index:258529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72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" w14:anchorId="5EEB7781">
                <v:textbox inset="2.16pt,1.44pt,0,1.44pt">
                  <w:txbxContent>
                    <w:p w:rsidR="00DB1734" w:rsidP="0005636F" w:rsidRDefault="00DB1734" w14:paraId="57B9AB61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530304" behindDoc="0" locked="0" layoutInCell="1" allowOverlap="1" wp14:editId="0999D33E" wp14:anchorId="650B9D2E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929" name="Rectangle 692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1113A467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29" style="position:absolute;margin-left:210pt;margin-top:11pt;width:79pt;height:162pt;z-index:258530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72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" w14:anchorId="650B9D2E">
                <v:textbox inset="2.16pt,1.44pt,0,1.44pt">
                  <w:txbxContent>
                    <w:p w:rsidR="00DB1734" w:rsidP="0005636F" w:rsidRDefault="00DB1734" w14:paraId="1113A467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531328" behindDoc="0" locked="0" layoutInCell="1" allowOverlap="1" wp14:editId="3E00DA86" wp14:anchorId="6D49A9B8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930" name="Rectangle 693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65D0C26A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30" style="position:absolute;margin-left:210pt;margin-top:11pt;width:79pt;height:162pt;z-index:258531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73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" w14:anchorId="6D49A9B8">
                <v:textbox inset="2.16pt,1.44pt,0,1.44pt">
                  <w:txbxContent>
                    <w:p w:rsidR="00DB1734" w:rsidP="0005636F" w:rsidRDefault="00DB1734" w14:paraId="65D0C26A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532352" behindDoc="0" locked="0" layoutInCell="1" allowOverlap="1" wp14:editId="5050113F" wp14:anchorId="41CC2910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931" name="Rectangle 693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082CF3A5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31" style="position:absolute;margin-left:210pt;margin-top:11pt;width:79pt;height:162pt;z-index:258532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73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" w14:anchorId="41CC2910">
                <v:textbox inset="2.16pt,1.44pt,0,1.44pt">
                  <w:txbxContent>
                    <w:p w:rsidR="00DB1734" w:rsidP="0005636F" w:rsidRDefault="00DB1734" w14:paraId="082CF3A5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533376" behindDoc="0" locked="0" layoutInCell="1" allowOverlap="1" wp14:editId="1A2C7D51" wp14:anchorId="2AB26DD6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932" name="Rectangle 693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6C0E5021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32" style="position:absolute;margin-left:210pt;margin-top:11pt;width:79pt;height:162pt;z-index:258533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73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" w14:anchorId="2AB26DD6">
                <v:textbox inset="2.16pt,1.44pt,0,1.44pt">
                  <w:txbxContent>
                    <w:p w:rsidR="00DB1734" w:rsidP="0005636F" w:rsidRDefault="00DB1734" w14:paraId="6C0E5021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534400" behindDoc="0" locked="0" layoutInCell="1" allowOverlap="1" wp14:editId="4C278778" wp14:anchorId="37D04659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933" name="Rectangle 693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3081BE31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33" style="position:absolute;margin-left:210pt;margin-top:11pt;width:79pt;height:162pt;z-index:258534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73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" w14:anchorId="37D04659">
                <v:textbox inset="2.16pt,1.44pt,0,1.44pt">
                  <w:txbxContent>
                    <w:p w:rsidR="00DB1734" w:rsidP="0005636F" w:rsidRDefault="00DB1734" w14:paraId="3081BE31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535424" behindDoc="0" locked="0" layoutInCell="1" allowOverlap="1" wp14:editId="3A32E48D" wp14:anchorId="2384D6D8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934" name="Rectangle 693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0DE04E8D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34" style="position:absolute;margin-left:210pt;margin-top:11pt;width:79pt;height:162pt;z-index:258535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73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" w14:anchorId="2384D6D8">
                <v:textbox inset="2.16pt,1.44pt,0,1.44pt">
                  <w:txbxContent>
                    <w:p w:rsidR="00DB1734" w:rsidP="0005636F" w:rsidRDefault="00DB1734" w14:paraId="0DE04E8D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536448" behindDoc="0" locked="0" layoutInCell="1" allowOverlap="1" wp14:editId="60713BD0" wp14:anchorId="4D76C505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935" name="Rectangle 693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2F2C4937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35" style="position:absolute;margin-left:210pt;margin-top:11pt;width:79pt;height:162pt;z-index:258536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73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" w14:anchorId="4D76C505">
                <v:textbox inset="2.16pt,1.44pt,0,1.44pt">
                  <w:txbxContent>
                    <w:p w:rsidR="00DB1734" w:rsidP="0005636F" w:rsidRDefault="00DB1734" w14:paraId="2F2C4937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537472" behindDoc="0" locked="0" layoutInCell="1" allowOverlap="1" wp14:editId="5B81CBBE" wp14:anchorId="73108316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936" name="Rectangle 693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430A1712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36" style="position:absolute;margin-left:210pt;margin-top:11pt;width:79pt;height:162pt;z-index:258537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73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" w14:anchorId="73108316">
                <v:textbox inset="2.16pt,1.44pt,0,1.44pt">
                  <w:txbxContent>
                    <w:p w:rsidR="00DB1734" w:rsidP="0005636F" w:rsidRDefault="00DB1734" w14:paraId="430A1712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538496" behindDoc="0" locked="0" layoutInCell="1" allowOverlap="1" wp14:editId="3BC82119" wp14:anchorId="1D720F78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937" name="Rectangle 693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7A7F27CA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37" style="position:absolute;margin-left:210pt;margin-top:11pt;width:79pt;height:162pt;z-index:258538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73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" w14:anchorId="1D720F78">
                <v:textbox inset="2.16pt,1.44pt,0,1.44pt">
                  <w:txbxContent>
                    <w:p w:rsidR="00DB1734" w:rsidP="0005636F" w:rsidRDefault="00DB1734" w14:paraId="7A7F27CA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539520" behindDoc="0" locked="0" layoutInCell="1" allowOverlap="1" wp14:editId="32F9366E" wp14:anchorId="07AA7FE5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938" name="Rectangle 693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0D7D7373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38" style="position:absolute;margin-left:210pt;margin-top:11pt;width:79pt;height:162pt;z-index:258539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73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" w14:anchorId="07AA7FE5">
                <v:textbox inset="2.16pt,1.44pt,0,1.44pt">
                  <w:txbxContent>
                    <w:p w:rsidR="00DB1734" w:rsidP="0005636F" w:rsidRDefault="00DB1734" w14:paraId="0D7D7373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540544" behindDoc="0" locked="0" layoutInCell="1" allowOverlap="1" wp14:editId="19826D99" wp14:anchorId="1DA9E351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939" name="Rectangle 693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68133614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39" style="position:absolute;margin-left:210pt;margin-top:11pt;width:79pt;height:162pt;z-index:258540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73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" w14:anchorId="1DA9E351">
                <v:textbox inset="2.16pt,1.44pt,0,1.44pt">
                  <w:txbxContent>
                    <w:p w:rsidR="00DB1734" w:rsidP="0005636F" w:rsidRDefault="00DB1734" w14:paraId="68133614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541568" behindDoc="0" locked="0" layoutInCell="1" allowOverlap="1" wp14:editId="695939FE" wp14:anchorId="3BB351E3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940" name="Rectangle 694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7BAB4514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40" style="position:absolute;margin-left:210pt;margin-top:11pt;width:79pt;height:162pt;z-index:258541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74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" w14:anchorId="3BB351E3">
                <v:textbox inset="2.16pt,1.44pt,0,1.44pt">
                  <w:txbxContent>
                    <w:p w:rsidR="00DB1734" w:rsidP="0005636F" w:rsidRDefault="00DB1734" w14:paraId="7BAB4514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542592" behindDoc="0" locked="0" layoutInCell="1" allowOverlap="1" wp14:editId="2D31B660" wp14:anchorId="1F12BEE2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941" name="Rectangle 694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557AA59E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 xml:space="preserve"> いいえ 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41" style="position:absolute;margin-left:210pt;margin-top:11pt;width:79pt;height:162pt;z-index:258542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74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" w14:anchorId="1F12BEE2">
                <v:textbox inset="2.16pt,1.44pt,0,1.44pt">
                  <w:txbxContent>
                    <w:p w:rsidR="00DB1734" w:rsidP="0005636F" w:rsidRDefault="00DB1734" w14:paraId="557AA59E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 xml:space="preserve"> いいえ 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543616" behindDoc="0" locked="0" layoutInCell="1" allowOverlap="1" wp14:editId="7524D523" wp14:anchorId="672E4548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942" name="Rectangle 694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27C68ABB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42" style="position:absolute;margin-left:210pt;margin-top:11pt;width:79pt;height:162pt;z-index:258543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74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" w14:anchorId="672E4548">
                <v:textbox inset="2.16pt,1.44pt,0,1.44pt">
                  <w:txbxContent>
                    <w:p w:rsidR="00DB1734" w:rsidP="0005636F" w:rsidRDefault="00DB1734" w14:paraId="27C68ABB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544640" behindDoc="0" locked="0" layoutInCell="1" allowOverlap="1" wp14:editId="3A875F42" wp14:anchorId="211194D4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6943" name="Rectangle 694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4B7DC1A8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43" style="position:absolute;margin-left:210pt;margin-top:11pt;width:79pt;height:135pt;z-index:258544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74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" w14:anchorId="211194D4">
                <v:textbox inset="2.16pt,1.44pt,0,1.44pt">
                  <w:txbxContent>
                    <w:p w:rsidR="00DB1734" w:rsidP="0005636F" w:rsidRDefault="00DB1734" w14:paraId="4B7DC1A8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545664" behindDoc="0" locked="0" layoutInCell="1" allowOverlap="1" wp14:editId="194DFF13" wp14:anchorId="765E436F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6944" name="Rectangle 694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3B94573C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44" style="position:absolute;margin-left:210pt;margin-top:11pt;width:79pt;height:135pt;z-index:258545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74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" w14:anchorId="765E436F">
                <v:textbox inset="2.16pt,1.44pt,0,1.44pt">
                  <w:txbxContent>
                    <w:p w:rsidR="00DB1734" w:rsidP="0005636F" w:rsidRDefault="00DB1734" w14:paraId="3B94573C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546688" behindDoc="0" locked="0" layoutInCell="1" allowOverlap="1" wp14:editId="745C9EA6" wp14:anchorId="603F3838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6945" name="Rectangle 694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60FD1390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45" style="position:absolute;margin-left:210pt;margin-top:11pt;width:79pt;height:135pt;z-index:258546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74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" w14:anchorId="603F3838">
                <v:textbox inset="2.16pt,1.44pt,0,1.44pt">
                  <w:txbxContent>
                    <w:p w:rsidR="00DB1734" w:rsidP="0005636F" w:rsidRDefault="00DB1734" w14:paraId="60FD1390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547712" behindDoc="0" locked="0" layoutInCell="1" allowOverlap="1" wp14:editId="328CE87F" wp14:anchorId="203F2C22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6946" name="Rectangle 694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40276DDF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46" style="position:absolute;margin-left:210pt;margin-top:11pt;width:79pt;height:135pt;z-index:258547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74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" w14:anchorId="203F2C22">
                <v:textbox inset="2.16pt,1.44pt,0,1.44pt">
                  <w:txbxContent>
                    <w:p w:rsidR="00DB1734" w:rsidP="0005636F" w:rsidRDefault="00DB1734" w14:paraId="40276DDF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548736" behindDoc="0" locked="0" layoutInCell="1" allowOverlap="1" wp14:editId="00FD4EA9" wp14:anchorId="62C0294D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6947" name="Rectangle 694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26148AC9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47" style="position:absolute;margin-left:210pt;margin-top:11pt;width:79pt;height:135pt;z-index:258548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74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" w14:anchorId="62C0294D">
                <v:textbox inset="2.16pt,1.44pt,0,1.44pt">
                  <w:txbxContent>
                    <w:p w:rsidR="00DB1734" w:rsidP="0005636F" w:rsidRDefault="00DB1734" w14:paraId="26148AC9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549760" behindDoc="0" locked="0" layoutInCell="1" allowOverlap="1" wp14:editId="18188BA9" wp14:anchorId="10BF5B26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6948" name="Rectangle 694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5B43F927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48" style="position:absolute;margin-left:210pt;margin-top:11pt;width:79pt;height:135pt;z-index:258549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74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" w14:anchorId="10BF5B26">
                <v:textbox inset="2.16pt,1.44pt,0,1.44pt">
                  <w:txbxContent>
                    <w:p w:rsidR="00DB1734" w:rsidP="0005636F" w:rsidRDefault="00DB1734" w14:paraId="5B43F927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550784" behindDoc="0" locked="0" layoutInCell="1" allowOverlap="1" wp14:editId="60234B70" wp14:anchorId="00B2A2FC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6949" name="Rectangle 694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562F411F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49" style="position:absolute;margin-left:210pt;margin-top:11pt;width:79pt;height:135pt;z-index:258550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74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" w14:anchorId="00B2A2FC">
                <v:textbox inset="2.16pt,1.44pt,0,1.44pt">
                  <w:txbxContent>
                    <w:p w:rsidR="00DB1734" w:rsidP="0005636F" w:rsidRDefault="00DB1734" w14:paraId="562F411F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551808" behindDoc="0" locked="0" layoutInCell="1" allowOverlap="1" wp14:editId="5E5CD33B" wp14:anchorId="4511FE7D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6950" name="Rectangle 695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17039B9E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50" style="position:absolute;margin-left:210pt;margin-top:11pt;width:79pt;height:135pt;z-index:258551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75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" w14:anchorId="4511FE7D">
                <v:textbox inset="2.16pt,1.44pt,0,1.44pt">
                  <w:txbxContent>
                    <w:p w:rsidR="00DB1734" w:rsidP="0005636F" w:rsidRDefault="00DB1734" w14:paraId="17039B9E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552832" behindDoc="0" locked="0" layoutInCell="1" allowOverlap="1" wp14:editId="37ECAFD3" wp14:anchorId="2A2065C3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6951" name="Rectangle 695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424443DE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51" style="position:absolute;margin-left:210pt;margin-top:11pt;width:79pt;height:135pt;z-index:258552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75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" w14:anchorId="2A2065C3">
                <v:textbox inset="2.16pt,1.44pt,0,1.44pt">
                  <w:txbxContent>
                    <w:p w:rsidR="00DB1734" w:rsidP="0005636F" w:rsidRDefault="00DB1734" w14:paraId="424443DE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553856" behindDoc="0" locked="0" layoutInCell="1" allowOverlap="1" wp14:editId="49200977" wp14:anchorId="0E21FE28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6952" name="Rectangle 695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3F2A451D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52" style="position:absolute;margin-left:210pt;margin-top:11pt;width:79pt;height:135pt;z-index:258553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75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" w14:anchorId="0E21FE28">
                <v:textbox inset="2.16pt,1.44pt,0,1.44pt">
                  <w:txbxContent>
                    <w:p w:rsidR="00DB1734" w:rsidP="0005636F" w:rsidRDefault="00DB1734" w14:paraId="3F2A451D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554880" behindDoc="0" locked="0" layoutInCell="1" allowOverlap="1" wp14:editId="4B9C20F8" wp14:anchorId="6D17F843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6953" name="Rectangle 695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44CAF85A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53" style="position:absolute;margin-left:210pt;margin-top:11pt;width:79pt;height:135pt;z-index:258554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75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" w14:anchorId="6D17F843">
                <v:textbox inset="2.16pt,1.44pt,0,1.44pt">
                  <w:txbxContent>
                    <w:p w:rsidR="00DB1734" w:rsidP="0005636F" w:rsidRDefault="00DB1734" w14:paraId="44CAF85A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555904" behindDoc="0" locked="0" layoutInCell="1" allowOverlap="1" wp14:editId="69E05B0C" wp14:anchorId="3FA9A309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6954" name="Rectangle 695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3EC08867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54" style="position:absolute;margin-left:210pt;margin-top:11pt;width:79pt;height:135pt;z-index:258555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75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" w14:anchorId="3FA9A309">
                <v:textbox inset="2.16pt,1.44pt,0,1.44pt">
                  <w:txbxContent>
                    <w:p w:rsidR="00DB1734" w:rsidP="0005636F" w:rsidRDefault="00DB1734" w14:paraId="3EC08867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556928" behindDoc="0" locked="0" layoutInCell="1" allowOverlap="1" wp14:editId="46F964D6" wp14:anchorId="5F11BFD6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6955" name="Rectangle 695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072AF525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 xml:space="preserve">いいえ 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55" style="position:absolute;margin-left:210pt;margin-top:11pt;width:79pt;height:135pt;z-index:258556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75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" w14:anchorId="5F11BFD6">
                <v:textbox inset="2.16pt,1.44pt,0,1.44pt">
                  <w:txbxContent>
                    <w:p w:rsidR="00DB1734" w:rsidP="0005636F" w:rsidRDefault="00DB1734" w14:paraId="072AF525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 xml:space="preserve">いいえ 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557952" behindDoc="0" locked="0" layoutInCell="1" allowOverlap="1" wp14:editId="18731A64" wp14:anchorId="689E3564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6956" name="Rectangle 695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4AA554C4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56" style="position:absolute;margin-left:210pt;margin-top:11pt;width:79pt;height:135pt;z-index:258557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75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" w14:anchorId="689E3564">
                <v:textbox inset="2.16pt,1.44pt,0,1.44pt">
                  <w:txbxContent>
                    <w:p w:rsidR="00DB1734" w:rsidP="0005636F" w:rsidRDefault="00DB1734" w14:paraId="4AA554C4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558976" behindDoc="0" locked="0" layoutInCell="1" allowOverlap="1" wp14:editId="263545F0" wp14:anchorId="12C838BC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6957" name="Rectangle 695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12AE77B1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57" style="position:absolute;margin-left:210pt;margin-top:11pt;width:79pt;height:135pt;z-index:258558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75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" w14:anchorId="12C838BC">
                <v:textbox inset="2.16pt,1.44pt,0,1.44pt">
                  <w:txbxContent>
                    <w:p w:rsidR="00DB1734" w:rsidP="0005636F" w:rsidRDefault="00DB1734" w14:paraId="12AE77B1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560000" behindDoc="0" locked="0" layoutInCell="1" allowOverlap="1" wp14:editId="0480B2AD" wp14:anchorId="64C8C028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19300"/>
                <wp:effectExtent l="0" t="0" r="0" b="0"/>
                <wp:wrapNone/>
                <wp:docPr id="6958" name="Rectangle 695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06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0D57C0BA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58" style="position:absolute;margin-left:210pt;margin-top:11pt;width:79pt;height:159pt;z-index:258560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75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" w14:anchorId="64C8C028">
                <v:textbox inset="2.16pt,1.44pt,0,1.44pt">
                  <w:txbxContent>
                    <w:p w:rsidR="00DB1734" w:rsidP="0005636F" w:rsidRDefault="00DB1734" w14:paraId="0D57C0BA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561024" behindDoc="0" locked="0" layoutInCell="1" allowOverlap="1" wp14:editId="0BB68217" wp14:anchorId="585338CA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19300"/>
                <wp:effectExtent l="0" t="0" r="0" b="0"/>
                <wp:wrapNone/>
                <wp:docPr id="6959" name="Rectangle 695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06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011B86D9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59" style="position:absolute;margin-left:210pt;margin-top:11pt;width:79pt;height:159pt;z-index:258561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75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" w14:anchorId="585338CA">
                <v:textbox inset="2.16pt,1.44pt,0,1.44pt">
                  <w:txbxContent>
                    <w:p w:rsidR="00DB1734" w:rsidP="0005636F" w:rsidRDefault="00DB1734" w14:paraId="011B86D9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562048" behindDoc="0" locked="0" layoutInCell="1" allowOverlap="1" wp14:editId="448637C6" wp14:anchorId="73A964A0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19300"/>
                <wp:effectExtent l="0" t="0" r="0" b="0"/>
                <wp:wrapNone/>
                <wp:docPr id="6960" name="Rectangle 696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06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5874D7FF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60" style="position:absolute;margin-left:210pt;margin-top:11pt;width:79pt;height:159pt;z-index:258562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76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" w14:anchorId="73A964A0">
                <v:textbox inset="2.16pt,1.44pt,0,1.44pt">
                  <w:txbxContent>
                    <w:p w:rsidR="00DB1734" w:rsidP="0005636F" w:rsidRDefault="00DB1734" w14:paraId="5874D7FF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563072" behindDoc="0" locked="0" layoutInCell="1" allowOverlap="1" wp14:editId="37034F7B" wp14:anchorId="6C168543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19300"/>
                <wp:effectExtent l="0" t="0" r="0" b="0"/>
                <wp:wrapNone/>
                <wp:docPr id="6961" name="Rectangle 696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06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31C43A9C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61" style="position:absolute;margin-left:210pt;margin-top:11pt;width:79pt;height:159pt;z-index:258563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76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" w14:anchorId="6C168543">
                <v:textbox inset="2.16pt,1.44pt,0,1.44pt">
                  <w:txbxContent>
                    <w:p w:rsidR="00DB1734" w:rsidP="0005636F" w:rsidRDefault="00DB1734" w14:paraId="31C43A9C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564096" behindDoc="0" locked="0" layoutInCell="1" allowOverlap="1" wp14:editId="2B7F335B" wp14:anchorId="150CEA24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19300"/>
                <wp:effectExtent l="0" t="0" r="0" b="0"/>
                <wp:wrapNone/>
                <wp:docPr id="6962" name="Rectangle 696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06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105E888A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62" style="position:absolute;margin-left:210pt;margin-top:11pt;width:79pt;height:159pt;z-index:258564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76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" w14:anchorId="150CEA24">
                <v:textbox inset="2.16pt,1.44pt,0,1.44pt">
                  <w:txbxContent>
                    <w:p w:rsidR="00DB1734" w:rsidP="0005636F" w:rsidRDefault="00DB1734" w14:paraId="105E888A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565120" behindDoc="0" locked="0" layoutInCell="1" allowOverlap="1" wp14:editId="7E38262C" wp14:anchorId="49E20073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19300"/>
                <wp:effectExtent l="0" t="0" r="0" b="0"/>
                <wp:wrapNone/>
                <wp:docPr id="6963" name="Rectangle 696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06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099B5CB5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63" style="position:absolute;margin-left:210pt;margin-top:11pt;width:79pt;height:159pt;z-index:258565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76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" w14:anchorId="49E20073">
                <v:textbox inset="2.16pt,1.44pt,0,1.44pt">
                  <w:txbxContent>
                    <w:p w:rsidR="00DB1734" w:rsidP="0005636F" w:rsidRDefault="00DB1734" w14:paraId="099B5CB5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566144" behindDoc="0" locked="0" layoutInCell="1" allowOverlap="1" wp14:editId="417E95D7" wp14:anchorId="4B1D637D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964" name="Rectangle 696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42F7956B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64" style="position:absolute;margin-left:210pt;margin-top:11pt;width:79pt;height:162pt;z-index:258566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76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" w14:anchorId="4B1D637D">
                <v:textbox inset="2.16pt,1.44pt,0,1.44pt">
                  <w:txbxContent>
                    <w:p w:rsidR="00DB1734" w:rsidP="0005636F" w:rsidRDefault="00DB1734" w14:paraId="42F7956B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567168" behindDoc="0" locked="0" layoutInCell="1" allowOverlap="1" wp14:editId="36B0DD21" wp14:anchorId="3047345F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965" name="Rectangle 696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44FF0127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65" style="position:absolute;margin-left:210pt;margin-top:11pt;width:79pt;height:162pt;z-index:258567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76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" w14:anchorId="3047345F">
                <v:textbox inset="2.16pt,1.44pt,0,1.44pt">
                  <w:txbxContent>
                    <w:p w:rsidR="00DB1734" w:rsidP="0005636F" w:rsidRDefault="00DB1734" w14:paraId="44FF0127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568192" behindDoc="0" locked="0" layoutInCell="1" allowOverlap="1" wp14:editId="7B7E3E2D" wp14:anchorId="3A2012CE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966" name="Rectangle 696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679D015C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66" style="position:absolute;margin-left:210pt;margin-top:11pt;width:79pt;height:162pt;z-index:258568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76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" w14:anchorId="3A2012CE">
                <v:textbox inset="2.16pt,1.44pt,0,1.44pt">
                  <w:txbxContent>
                    <w:p w:rsidR="00DB1734" w:rsidP="0005636F" w:rsidRDefault="00DB1734" w14:paraId="679D015C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569216" behindDoc="0" locked="0" layoutInCell="1" allowOverlap="1" wp14:editId="4AC2CE6A" wp14:anchorId="35244048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6967" name="Rectangle 696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6ECFEFC8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67" style="position:absolute;margin-left:210pt;margin-top:11pt;width:79pt;height:135pt;z-index:258569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76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" w14:anchorId="35244048">
                <v:textbox inset="2.16pt,1.44pt,0,1.44pt">
                  <w:txbxContent>
                    <w:p w:rsidR="00DB1734" w:rsidP="0005636F" w:rsidRDefault="00DB1734" w14:paraId="6ECFEFC8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570240" behindDoc="0" locked="0" layoutInCell="1" allowOverlap="1" wp14:editId="7236B293" wp14:anchorId="2E75A48E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6968" name="Rectangle 696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2BFFBA55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68" style="position:absolute;margin-left:210pt;margin-top:11pt;width:79pt;height:135pt;z-index:258570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76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" w14:anchorId="2E75A48E">
                <v:textbox inset="2.16pt,1.44pt,0,1.44pt">
                  <w:txbxContent>
                    <w:p w:rsidR="00DB1734" w:rsidP="0005636F" w:rsidRDefault="00DB1734" w14:paraId="2BFFBA55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571264" behindDoc="0" locked="0" layoutInCell="1" allowOverlap="1" wp14:editId="0599C09D" wp14:anchorId="376DAD2F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6969" name="Rectangle 696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5A7D32ED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69" style="position:absolute;margin-left:210pt;margin-top:11pt;width:79pt;height:135pt;z-index:258571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76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" w14:anchorId="376DAD2F">
                <v:textbox inset="2.16pt,1.44pt,0,1.44pt">
                  <w:txbxContent>
                    <w:p w:rsidR="00DB1734" w:rsidP="0005636F" w:rsidRDefault="00DB1734" w14:paraId="5A7D32ED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572288" behindDoc="0" locked="0" layoutInCell="1" allowOverlap="1" wp14:editId="023D4FAB" wp14:anchorId="767F0705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970" name="Rectangle 697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7128BAF8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70" style="position:absolute;margin-left:210pt;margin-top:11pt;width:79pt;height:162pt;z-index:258572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77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" w14:anchorId="767F0705">
                <v:textbox inset="2.16pt,1.44pt,0,1.44pt">
                  <w:txbxContent>
                    <w:p w:rsidR="00DB1734" w:rsidP="0005636F" w:rsidRDefault="00DB1734" w14:paraId="7128BAF8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573312" behindDoc="0" locked="0" layoutInCell="1" allowOverlap="1" wp14:editId="1F22A9E5" wp14:anchorId="0526088D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971" name="Rectangle 697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1E41284A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71" style="position:absolute;margin-left:210pt;margin-top:11pt;width:79pt;height:162pt;z-index:258573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77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" w14:anchorId="0526088D">
                <v:textbox inset="2.16pt,1.44pt,0,1.44pt">
                  <w:txbxContent>
                    <w:p w:rsidR="00DB1734" w:rsidP="0005636F" w:rsidRDefault="00DB1734" w14:paraId="1E41284A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574336" behindDoc="0" locked="0" layoutInCell="1" allowOverlap="1" wp14:editId="1A60262F" wp14:anchorId="0FDC8828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972" name="Rectangle 697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2EAD821F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72" style="position:absolute;margin-left:210pt;margin-top:11pt;width:79pt;height:60pt;z-index:258574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77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" w14:anchorId="0FDC8828">
                <v:textbox inset="2.16pt,1.44pt,0,1.44pt">
                  <w:txbxContent>
                    <w:p w:rsidR="00DB1734" w:rsidP="0005636F" w:rsidRDefault="00DB1734" w14:paraId="2EAD821F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575360" behindDoc="0" locked="0" layoutInCell="1" allowOverlap="1" wp14:editId="6FACA9AD" wp14:anchorId="75A5AB61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973" name="Rectangle 697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43B4EC10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73" style="position:absolute;margin-left:210pt;margin-top:11pt;width:79pt;height:60pt;z-index:258575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77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" w14:anchorId="75A5AB61">
                <v:textbox inset="2.16pt,1.44pt,0,1.44pt">
                  <w:txbxContent>
                    <w:p w:rsidR="00DB1734" w:rsidP="0005636F" w:rsidRDefault="00DB1734" w14:paraId="43B4EC10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576384" behindDoc="0" locked="0" layoutInCell="1" allowOverlap="1" wp14:editId="799A7DCD" wp14:anchorId="4DF636A0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974" name="Rectangle 697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7F92C705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74" style="position:absolute;margin-left:210pt;margin-top:11pt;width:79pt;height:60pt;z-index:258576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77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" w14:anchorId="4DF636A0">
                <v:textbox inset="2.16pt,1.44pt,0,1.44pt">
                  <w:txbxContent>
                    <w:p w:rsidR="00DB1734" w:rsidP="0005636F" w:rsidRDefault="00DB1734" w14:paraId="7F92C705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577408" behindDoc="0" locked="0" layoutInCell="1" allowOverlap="1" wp14:editId="3FF9BD88" wp14:anchorId="36D90DF8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975" name="Rectangle 697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7B78DC2E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75" style="position:absolute;margin-left:210pt;margin-top:11pt;width:79pt;height:60pt;z-index:258577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77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" w14:anchorId="36D90DF8">
                <v:textbox inset="2.16pt,1.44pt,0,1.44pt">
                  <w:txbxContent>
                    <w:p w:rsidR="00DB1734" w:rsidP="0005636F" w:rsidRDefault="00DB1734" w14:paraId="7B78DC2E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578432" behindDoc="0" locked="0" layoutInCell="1" allowOverlap="1" wp14:editId="04EAA6A8" wp14:anchorId="6AE8ED76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976" name="Rectangle 697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36478AAF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76" style="position:absolute;margin-left:210pt;margin-top:11pt;width:79pt;height:60pt;z-index:258578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77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" w14:anchorId="6AE8ED76">
                <v:textbox inset="2.16pt,1.44pt,0,1.44pt">
                  <w:txbxContent>
                    <w:p w:rsidR="00DB1734" w:rsidP="0005636F" w:rsidRDefault="00DB1734" w14:paraId="36478AAF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579456" behindDoc="0" locked="0" layoutInCell="1" allowOverlap="1" wp14:editId="08A551A5" wp14:anchorId="390825F7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977" name="Rectangle 697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27C9B0BA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77" style="position:absolute;margin-left:210pt;margin-top:11pt;width:79pt;height:60pt;z-index:258579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77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" w14:anchorId="390825F7">
                <v:textbox inset="2.16pt,1.44pt,0,1.44pt">
                  <w:txbxContent>
                    <w:p w:rsidR="00DB1734" w:rsidP="0005636F" w:rsidRDefault="00DB1734" w14:paraId="27C9B0BA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580480" behindDoc="0" locked="0" layoutInCell="1" allowOverlap="1" wp14:editId="4CD5FD06" wp14:anchorId="4939E369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978" name="Rectangle 697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77EB3B59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78" style="position:absolute;margin-left:210pt;margin-top:11pt;width:79pt;height:60pt;z-index:258580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77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" w14:anchorId="4939E369">
                <v:textbox inset="2.16pt,1.44pt,0,1.44pt">
                  <w:txbxContent>
                    <w:p w:rsidR="00DB1734" w:rsidP="0005636F" w:rsidRDefault="00DB1734" w14:paraId="77EB3B59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581504" behindDoc="0" locked="0" layoutInCell="1" allowOverlap="1" wp14:editId="0CE8B007" wp14:anchorId="4858ACC4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979" name="Rectangle 697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3429E558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79" style="position:absolute;margin-left:210pt;margin-top:11pt;width:79pt;height:60pt;z-index:258581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77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" w14:anchorId="4858ACC4">
                <v:textbox inset="2.16pt,1.44pt,0,1.44pt">
                  <w:txbxContent>
                    <w:p w:rsidR="00DB1734" w:rsidP="0005636F" w:rsidRDefault="00DB1734" w14:paraId="3429E558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582528" behindDoc="0" locked="0" layoutInCell="1" allowOverlap="1" wp14:editId="33FB1AD6" wp14:anchorId="55B5A155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980" name="Rectangle 698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0E321148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80" style="position:absolute;margin-left:210pt;margin-top:11pt;width:79pt;height:60pt;z-index:258582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78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" w14:anchorId="55B5A155">
                <v:textbox inset="2.16pt,1.44pt,0,1.44pt">
                  <w:txbxContent>
                    <w:p w:rsidR="00DB1734" w:rsidP="0005636F" w:rsidRDefault="00DB1734" w14:paraId="0E321148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583552" behindDoc="0" locked="0" layoutInCell="1" allowOverlap="1" wp14:editId="3DEF2BF5" wp14:anchorId="43415F3B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981" name="Rectangle 698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39ECBC77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81" style="position:absolute;margin-left:210pt;margin-top:11pt;width:79pt;height:60pt;z-index:258583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78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" w14:anchorId="43415F3B">
                <v:textbox inset="2.16pt,1.44pt,0,1.44pt">
                  <w:txbxContent>
                    <w:p w:rsidR="00DB1734" w:rsidP="0005636F" w:rsidRDefault="00DB1734" w14:paraId="39ECBC77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584576" behindDoc="0" locked="0" layoutInCell="1" allowOverlap="1" wp14:editId="1DEE5BF9" wp14:anchorId="1B762176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982" name="Rectangle 698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068D6DBA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82" style="position:absolute;margin-left:210pt;margin-top:11pt;width:79pt;height:60pt;z-index:258584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78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" w14:anchorId="1B762176">
                <v:textbox inset="2.16pt,1.44pt,0,1.44pt">
                  <w:txbxContent>
                    <w:p w:rsidR="00DB1734" w:rsidP="0005636F" w:rsidRDefault="00DB1734" w14:paraId="068D6DBA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585600" behindDoc="0" locked="0" layoutInCell="1" allowOverlap="1" wp14:editId="4AA8C3E3" wp14:anchorId="5C4B2A75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983" name="Rectangle 698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602FF962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83" style="position:absolute;margin-left:210pt;margin-top:11pt;width:79pt;height:60pt;z-index:258585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78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" w14:anchorId="5C4B2A75">
                <v:textbox inset="2.16pt,1.44pt,0,1.44pt">
                  <w:txbxContent>
                    <w:p w:rsidR="00DB1734" w:rsidP="0005636F" w:rsidRDefault="00DB1734" w14:paraId="602FF962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586624" behindDoc="0" locked="0" layoutInCell="1" allowOverlap="1" wp14:editId="2506B1F0" wp14:anchorId="476FBF32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984" name="Rectangle 698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448EE8B8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84" style="position:absolute;margin-left:210pt;margin-top:11pt;width:79pt;height:60pt;z-index:258586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78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" w14:anchorId="476FBF32">
                <v:textbox inset="2.16pt,1.44pt,0,1.44pt">
                  <w:txbxContent>
                    <w:p w:rsidR="00DB1734" w:rsidP="0005636F" w:rsidRDefault="00DB1734" w14:paraId="448EE8B8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587648" behindDoc="0" locked="0" layoutInCell="1" allowOverlap="1" wp14:editId="4BA410E3" wp14:anchorId="0CE516B0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985" name="Rectangle 698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66BC2AD9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85" style="position:absolute;margin-left:210pt;margin-top:11pt;width:79pt;height:60pt;z-index:258587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78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" w14:anchorId="0CE516B0">
                <v:textbox inset="2.16pt,1.44pt,0,1.44pt">
                  <w:txbxContent>
                    <w:p w:rsidR="00DB1734" w:rsidP="0005636F" w:rsidRDefault="00DB1734" w14:paraId="66BC2AD9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588672" behindDoc="0" locked="0" layoutInCell="1" allowOverlap="1" wp14:editId="66AA95DD" wp14:anchorId="7028C215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986" name="Rectangle 698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234321EA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86" style="position:absolute;margin-left:210pt;margin-top:11pt;width:79pt;height:60pt;z-index:258588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78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" w14:anchorId="7028C215">
                <v:textbox inset="2.16pt,1.44pt,0,1.44pt">
                  <w:txbxContent>
                    <w:p w:rsidR="00DB1734" w:rsidP="0005636F" w:rsidRDefault="00DB1734" w14:paraId="234321EA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589696" behindDoc="0" locked="0" layoutInCell="1" allowOverlap="1" wp14:editId="08280866" wp14:anchorId="39443167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987" name="Rectangle 698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7394A1D5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87" style="position:absolute;margin-left:210pt;margin-top:11pt;width:79pt;height:60pt;z-index:258589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78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" w14:anchorId="39443167">
                <v:textbox inset="2.16pt,1.44pt,0,1.44pt">
                  <w:txbxContent>
                    <w:p w:rsidR="00DB1734" w:rsidP="0005636F" w:rsidRDefault="00DB1734" w14:paraId="7394A1D5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590720" behindDoc="0" locked="0" layoutInCell="1" allowOverlap="1" wp14:editId="0A183AED" wp14:anchorId="02D6EB94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988" name="Rectangle 698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3DFFF839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88" style="position:absolute;margin-left:210pt;margin-top:11pt;width:79pt;height:60pt;z-index:258590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78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" w14:anchorId="02D6EB94">
                <v:textbox inset="2.16pt,1.44pt,0,1.44pt">
                  <w:txbxContent>
                    <w:p w:rsidR="00DB1734" w:rsidP="0005636F" w:rsidRDefault="00DB1734" w14:paraId="3DFFF839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591744" behindDoc="0" locked="0" layoutInCell="1" allowOverlap="1" wp14:editId="39077C50" wp14:anchorId="5E994561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989" name="Rectangle 698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4D75082E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 xml:space="preserve">いいえ 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89" style="position:absolute;margin-left:210pt;margin-top:11pt;width:79pt;height:60pt;z-index:258591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78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" w14:anchorId="5E994561">
                <v:textbox inset="2.16pt,1.44pt,0,1.44pt">
                  <w:txbxContent>
                    <w:p w:rsidR="00DB1734" w:rsidP="0005636F" w:rsidRDefault="00DB1734" w14:paraId="4D75082E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 xml:space="preserve">いいえ 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592768" behindDoc="0" locked="0" layoutInCell="1" allowOverlap="1" wp14:editId="70C5135C" wp14:anchorId="6F38CAB2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990" name="Rectangle 699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0F3921CE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>いいえ 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90" style="position:absolute;margin-left:210pt;margin-top:11pt;width:79pt;height:60pt;z-index:258592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79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" w14:anchorId="6F38CAB2">
                <v:textbox inset="2.16pt,1.44pt,0,1.44pt">
                  <w:txbxContent>
                    <w:p w:rsidR="00DB1734" w:rsidP="0005636F" w:rsidRDefault="00DB1734" w14:paraId="0F3921CE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>いいえ いいえ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593792" behindDoc="0" locked="0" layoutInCell="1" allowOverlap="1" wp14:editId="22ACD091" wp14:anchorId="5384A4A3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991" name="Rectangle 699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305272F0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91" style="position:absolute;margin-left:210pt;margin-top:11pt;width:79pt;height:60pt;z-index:258593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79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" w14:anchorId="5384A4A3">
                <v:textbox inset="2.16pt,1.44pt,0,1.44pt">
                  <w:txbxContent>
                    <w:p w:rsidR="00DB1734" w:rsidP="0005636F" w:rsidRDefault="00DB1734" w14:paraId="305272F0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594816" behindDoc="0" locked="0" layoutInCell="1" allowOverlap="1" wp14:editId="1435F82D" wp14:anchorId="5ACA0BDD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992" name="Rectangle 699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138ADD33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92" style="position:absolute;margin-left:210pt;margin-top:11pt;width:79pt;height:60pt;z-index:258594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79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" w14:anchorId="5ACA0BDD">
                <v:textbox inset="2.16pt,1.44pt,0,1.44pt">
                  <w:txbxContent>
                    <w:p w:rsidR="00DB1734" w:rsidP="0005636F" w:rsidRDefault="00DB1734" w14:paraId="138ADD33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595840" behindDoc="0" locked="0" layoutInCell="1" allowOverlap="1" wp14:editId="145FFF79" wp14:anchorId="757E967C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993" name="Rectangle 699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35C89F83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93" style="position:absolute;margin-left:210pt;margin-top:11pt;width:79pt;height:60pt;z-index:258595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79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" w14:anchorId="757E967C">
                <v:textbox inset="2.16pt,1.44pt,0,1.44pt">
                  <w:txbxContent>
                    <w:p w:rsidR="00DB1734" w:rsidP="0005636F" w:rsidRDefault="00DB1734" w14:paraId="35C89F83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596864" behindDoc="0" locked="0" layoutInCell="1" allowOverlap="1" wp14:editId="279F96DC" wp14:anchorId="41D87224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994" name="Rectangle 699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3F4AC832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94" style="position:absolute;margin-left:210pt;margin-top:11pt;width:79pt;height:60pt;z-index:258596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79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" w14:anchorId="41D87224">
                <v:textbox inset="2.16pt,1.44pt,0,1.44pt">
                  <w:txbxContent>
                    <w:p w:rsidR="00DB1734" w:rsidP="0005636F" w:rsidRDefault="00DB1734" w14:paraId="3F4AC832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597888" behindDoc="0" locked="0" layoutInCell="1" allowOverlap="1" wp14:editId="1FF0FCBD" wp14:anchorId="306B5036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995" name="Rectangle 699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16477362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95" style="position:absolute;margin-left:210pt;margin-top:11pt;width:79pt;height:60pt;z-index:258597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79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" w14:anchorId="306B5036">
                <v:textbox inset="2.16pt,1.44pt,0,1.44pt">
                  <w:txbxContent>
                    <w:p w:rsidR="00DB1734" w:rsidP="0005636F" w:rsidRDefault="00DB1734" w14:paraId="16477362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598912" behindDoc="0" locked="0" layoutInCell="1" allowOverlap="1" wp14:editId="141903A1" wp14:anchorId="7B1C9F52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996" name="Rectangle 699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10674AEC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96" style="position:absolute;margin-left:210pt;margin-top:11pt;width:79pt;height:60pt;z-index:258598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79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" w14:anchorId="7B1C9F52">
                <v:textbox inset="2.16pt,1.44pt,0,1.44pt">
                  <w:txbxContent>
                    <w:p w:rsidR="00DB1734" w:rsidP="0005636F" w:rsidRDefault="00DB1734" w14:paraId="10674AEC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599936" behindDoc="0" locked="0" layoutInCell="1" allowOverlap="1" wp14:editId="6B3D51B6" wp14:anchorId="1EACEE43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997" name="Rectangle 699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78AF1A8F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97" style="position:absolute;margin-left:210pt;margin-top:11pt;width:79pt;height:60pt;z-index:258599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79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" w14:anchorId="1EACEE43">
                <v:textbox inset="2.16pt,1.44pt,0,1.44pt">
                  <w:txbxContent>
                    <w:p w:rsidR="00DB1734" w:rsidP="0005636F" w:rsidRDefault="00DB1734" w14:paraId="78AF1A8F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600960" behindDoc="0" locked="0" layoutInCell="1" allowOverlap="1" wp14:editId="55D1936C" wp14:anchorId="2A749700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6998" name="Rectangle 699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003FCDCC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98" style="position:absolute;margin-left:210pt;margin-top:11pt;width:79pt;height:48pt;z-index:258600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79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" w14:anchorId="2A749700">
                <v:textbox inset="2.16pt,1.44pt,0,1.44pt">
                  <w:txbxContent>
                    <w:p w:rsidR="00DB1734" w:rsidP="0005636F" w:rsidRDefault="00DB1734" w14:paraId="003FCDCC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601984" behindDoc="0" locked="0" layoutInCell="1" allowOverlap="1" wp14:editId="0ABAC973" wp14:anchorId="64116774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6999" name="Rectangle 699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27CEF80B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99" style="position:absolute;margin-left:210pt;margin-top:11pt;width:79pt;height:48pt;z-index:258601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79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" w14:anchorId="64116774">
                <v:textbox inset="2.16pt,1.44pt,0,1.44pt">
                  <w:txbxContent>
                    <w:p w:rsidR="00DB1734" w:rsidP="0005636F" w:rsidRDefault="00DB1734" w14:paraId="27CEF80B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603008" behindDoc="0" locked="0" layoutInCell="1" allowOverlap="1" wp14:editId="32743CA7" wp14:anchorId="3ACF015E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000" name="Rectangle 700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2AF554A9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00" style="position:absolute;margin-left:210pt;margin-top:11pt;width:79pt;height:48pt;z-index:258603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80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" w14:anchorId="3ACF015E">
                <v:textbox inset="2.16pt,1.44pt,0,1.44pt">
                  <w:txbxContent>
                    <w:p w:rsidR="00DB1734" w:rsidP="0005636F" w:rsidRDefault="00DB1734" w14:paraId="2AF554A9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604032" behindDoc="0" locked="0" layoutInCell="1" allowOverlap="1" wp14:editId="49C89C5B" wp14:anchorId="3047B3C7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001" name="Rectangle 700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25317FE8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01" style="position:absolute;margin-left:210pt;margin-top:11pt;width:79pt;height:48pt;z-index:258604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80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" w14:anchorId="3047B3C7">
                <v:textbox inset="2.16pt,1.44pt,0,1.44pt">
                  <w:txbxContent>
                    <w:p w:rsidR="00DB1734" w:rsidP="0005636F" w:rsidRDefault="00DB1734" w14:paraId="25317FE8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605056" behindDoc="0" locked="0" layoutInCell="1" allowOverlap="1" wp14:editId="4D698DCF" wp14:anchorId="30231857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002" name="Rectangle 700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091EBA38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02" style="position:absolute;margin-left:210pt;margin-top:11pt;width:79pt;height:48pt;z-index:258605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80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" w14:anchorId="30231857">
                <v:textbox inset="2.16pt,1.44pt,0,1.44pt">
                  <w:txbxContent>
                    <w:p w:rsidR="00DB1734" w:rsidP="0005636F" w:rsidRDefault="00DB1734" w14:paraId="091EBA38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606080" behindDoc="0" locked="0" layoutInCell="1" allowOverlap="1" wp14:editId="63817B47" wp14:anchorId="65720D9F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003" name="Rectangle 700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307B3CEE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03" style="position:absolute;margin-left:210pt;margin-top:11pt;width:79pt;height:48pt;z-index:258606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80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" w14:anchorId="65720D9F">
                <v:textbox inset="2.16pt,1.44pt,0,1.44pt">
                  <w:txbxContent>
                    <w:p w:rsidR="00DB1734" w:rsidP="0005636F" w:rsidRDefault="00DB1734" w14:paraId="307B3CEE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607104" behindDoc="0" locked="0" layoutInCell="1" allowOverlap="1" wp14:editId="71FDF79C" wp14:anchorId="79634FEC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004" name="Rectangle 700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7D08868A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04" style="position:absolute;margin-left:210pt;margin-top:11pt;width:79pt;height:48pt;z-index:258607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80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" w14:anchorId="79634FEC">
                <v:textbox inset="2.16pt,1.44pt,0,1.44pt">
                  <w:txbxContent>
                    <w:p w:rsidR="00DB1734" w:rsidP="0005636F" w:rsidRDefault="00DB1734" w14:paraId="7D08868A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608128" behindDoc="0" locked="0" layoutInCell="1" allowOverlap="1" wp14:editId="22EC1A37" wp14:anchorId="371104A6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005" name="Rectangle 700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68B1E1EE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05" style="position:absolute;margin-left:210pt;margin-top:11pt;width:79pt;height:48pt;z-index:258608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80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" w14:anchorId="371104A6">
                <v:textbox inset="2.16pt,1.44pt,0,1.44pt">
                  <w:txbxContent>
                    <w:p w:rsidR="00DB1734" w:rsidP="0005636F" w:rsidRDefault="00DB1734" w14:paraId="68B1E1EE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609152" behindDoc="0" locked="0" layoutInCell="1" allowOverlap="1" wp14:editId="30C71202" wp14:anchorId="56B67583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006" name="Rectangle 700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17E87830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06" style="position:absolute;margin-left:210pt;margin-top:11pt;width:79pt;height:48pt;z-index:258609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80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" w14:anchorId="56B67583">
                <v:textbox inset="2.16pt,1.44pt,0,1.44pt">
                  <w:txbxContent>
                    <w:p w:rsidR="00DB1734" w:rsidP="0005636F" w:rsidRDefault="00DB1734" w14:paraId="17E87830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610176" behindDoc="0" locked="0" layoutInCell="1" allowOverlap="1" wp14:editId="15B715C1" wp14:anchorId="600AB463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007" name="Rectangle 700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53854CFF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07" style="position:absolute;margin-left:210pt;margin-top:11pt;width:79pt;height:48pt;z-index:258610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80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" w14:anchorId="600AB463">
                <v:textbox inset="2.16pt,1.44pt,0,1.44pt">
                  <w:txbxContent>
                    <w:p w:rsidR="00DB1734" w:rsidP="0005636F" w:rsidRDefault="00DB1734" w14:paraId="53854CFF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611200" behindDoc="0" locked="0" layoutInCell="1" allowOverlap="1" wp14:editId="0C0AF0C7" wp14:anchorId="2BCA5426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008" name="Rectangle 700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45378ECE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08" style="position:absolute;margin-left:210pt;margin-top:11pt;width:79pt;height:48pt;z-index:258611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80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" w14:anchorId="2BCA5426">
                <v:textbox inset="2.16pt,1.44pt,0,1.44pt">
                  <w:txbxContent>
                    <w:p w:rsidR="00DB1734" w:rsidP="0005636F" w:rsidRDefault="00DB1734" w14:paraId="45378ECE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612224" behindDoc="0" locked="0" layoutInCell="1" allowOverlap="1" wp14:editId="60D93B78" wp14:anchorId="1AC3B3E6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009" name="Rectangle 700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4853D76C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09" style="position:absolute;margin-left:210pt;margin-top:11pt;width:79pt;height:48pt;z-index:258612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80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" w14:anchorId="1AC3B3E6">
                <v:textbox inset="2.16pt,1.44pt,0,1.44pt">
                  <w:txbxContent>
                    <w:p w:rsidR="00DB1734" w:rsidP="0005636F" w:rsidRDefault="00DB1734" w14:paraId="4853D76C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613248" behindDoc="0" locked="0" layoutInCell="1" allowOverlap="1" wp14:editId="7CECDB60" wp14:anchorId="08CB5E49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010" name="Rectangle 701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5B784A79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10" style="position:absolute;margin-left:210pt;margin-top:11pt;width:79pt;height:48pt;z-index:258613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81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" w14:anchorId="08CB5E49">
                <v:textbox inset="2.16pt,1.44pt,0,1.44pt">
                  <w:txbxContent>
                    <w:p w:rsidR="00DB1734" w:rsidP="0005636F" w:rsidRDefault="00DB1734" w14:paraId="5B784A79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614272" behindDoc="0" locked="0" layoutInCell="1" allowOverlap="1" wp14:editId="5CF15FDF" wp14:anchorId="25A8EF4F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011" name="Rectangle 701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6404F551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11" style="position:absolute;margin-left:210pt;margin-top:11pt;width:79pt;height:48pt;z-index:258614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81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" w14:anchorId="25A8EF4F">
                <v:textbox inset="2.16pt,1.44pt,0,1.44pt">
                  <w:txbxContent>
                    <w:p w:rsidR="00DB1734" w:rsidP="0005636F" w:rsidRDefault="00DB1734" w14:paraId="6404F551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615296" behindDoc="0" locked="0" layoutInCell="1" allowOverlap="1" wp14:editId="689AD245" wp14:anchorId="32F7D45D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012" name="Rectangle 701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24F14334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12" style="position:absolute;margin-left:210pt;margin-top:11pt;width:79pt;height:48pt;z-index:258615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81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" w14:anchorId="32F7D45D">
                <v:textbox inset="2.16pt,1.44pt,0,1.44pt">
                  <w:txbxContent>
                    <w:p w:rsidR="00DB1734" w:rsidP="0005636F" w:rsidRDefault="00DB1734" w14:paraId="24F14334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616320" behindDoc="0" locked="0" layoutInCell="1" allowOverlap="1" wp14:editId="009CC4B9" wp14:anchorId="16817CC8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013" name="Rectangle 701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1D1EDB0B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13" style="position:absolute;margin-left:210pt;margin-top:11pt;width:79pt;height:48pt;z-index:258616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81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" w14:anchorId="16817CC8">
                <v:textbox inset="2.16pt,1.44pt,0,1.44pt">
                  <w:txbxContent>
                    <w:p w:rsidR="00DB1734" w:rsidP="0005636F" w:rsidRDefault="00DB1734" w14:paraId="1D1EDB0B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617344" behindDoc="0" locked="0" layoutInCell="1" allowOverlap="1" wp14:editId="6E65B733" wp14:anchorId="1933AC4D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014" name="Rectangle 701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1A3ABE38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14" style="position:absolute;margin-left:210pt;margin-top:11pt;width:79pt;height:48pt;z-index:258617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81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" w14:anchorId="1933AC4D">
                <v:textbox inset="2.16pt,1.44pt,0,1.44pt">
                  <w:txbxContent>
                    <w:p w:rsidR="00DB1734" w:rsidP="0005636F" w:rsidRDefault="00DB1734" w14:paraId="1A3ABE38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618368" behindDoc="0" locked="0" layoutInCell="1" allowOverlap="1" wp14:editId="4EE2E2A2" wp14:anchorId="4F3211D4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015" name="Rectangle 701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4C6E09E8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15" style="position:absolute;margin-left:210pt;margin-top:11pt;width:79pt;height:48pt;z-index:258618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81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" w14:anchorId="4F3211D4">
                <v:textbox inset="2.16pt,1.44pt,0,1.44pt">
                  <w:txbxContent>
                    <w:p w:rsidR="00DB1734" w:rsidP="0005636F" w:rsidRDefault="00DB1734" w14:paraId="4C6E09E8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619392" behindDoc="0" locked="0" layoutInCell="1" allowOverlap="1" wp14:editId="096A0997" wp14:anchorId="711D3AEA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016" name="Rectangle 701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058DCEE6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16" style="position:absolute;margin-left:210pt;margin-top:11pt;width:79pt;height:48pt;z-index:258619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81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" w14:anchorId="711D3AEA">
                <v:textbox inset="2.16pt,1.44pt,0,1.44pt">
                  <w:txbxContent>
                    <w:p w:rsidR="00DB1734" w:rsidP="0005636F" w:rsidRDefault="00DB1734" w14:paraId="058DCEE6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620416" behindDoc="0" locked="0" layoutInCell="1" allowOverlap="1" wp14:editId="1764798A" wp14:anchorId="43FE8C98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017" name="Rectangle 701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3C3013DF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17" style="position:absolute;margin-left:210pt;margin-top:11pt;width:79pt;height:48pt;z-index:258620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81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" w14:anchorId="43FE8C98">
                <v:textbox inset="2.16pt,1.44pt,0,1.44pt">
                  <w:txbxContent>
                    <w:p w:rsidR="00DB1734" w:rsidP="0005636F" w:rsidRDefault="00DB1734" w14:paraId="3C3013DF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621440" behindDoc="0" locked="0" layoutInCell="1" allowOverlap="1" wp14:editId="3E525FCA" wp14:anchorId="04976034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018" name="Rectangle 701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438FB640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18" style="position:absolute;margin-left:210pt;margin-top:11pt;width:79pt;height:48pt;z-index:258621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81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" w14:anchorId="04976034">
                <v:textbox inset="2.16pt,1.44pt,0,1.44pt">
                  <w:txbxContent>
                    <w:p w:rsidR="00DB1734" w:rsidP="0005636F" w:rsidRDefault="00DB1734" w14:paraId="438FB640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622464" behindDoc="0" locked="0" layoutInCell="1" allowOverlap="1" wp14:editId="0187E69B" wp14:anchorId="7931AB5C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019" name="Rectangle 701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35A17D7F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 xml:space="preserve">いいえ いいえ 不明 いいえ 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19" style="position:absolute;margin-left:210pt;margin-top:11pt;width:79pt;height:60pt;z-index:258622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81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" w14:anchorId="7931AB5C">
                <v:textbox inset="2.16pt,1.44pt,0,1.44pt">
                  <w:txbxContent>
                    <w:p w:rsidR="00DB1734" w:rsidP="0005636F" w:rsidRDefault="00DB1734" w14:paraId="35A17D7F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 xml:space="preserve">いいえ いいえ 不明 いいえ 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623488" behindDoc="0" locked="0" layoutInCell="1" allowOverlap="1" wp14:editId="6E3B2773" wp14:anchorId="55A6774A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020" name="Rectangle 702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459254E9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>いいえ 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20" style="position:absolute;margin-left:210pt;margin-top:11pt;width:79pt;height:60pt;z-index:258623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82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" w14:anchorId="55A6774A">
                <v:textbox inset="2.16pt,1.44pt,0,1.44pt">
                  <w:txbxContent>
                    <w:p w:rsidR="00DB1734" w:rsidP="0005636F" w:rsidRDefault="00DB1734" w14:paraId="459254E9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>いいえ いいえ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624512" behindDoc="0" locked="0" layoutInCell="1" allowOverlap="1" wp14:editId="41A2AEB9" wp14:anchorId="6E655CB6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021" name="Rectangle 702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67C13FF9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21" style="position:absolute;margin-left:210pt;margin-top:11pt;width:79pt;height:60pt;z-index:258624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82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" w14:anchorId="6E655CB6">
                <v:textbox inset="2.16pt,1.44pt,0,1.44pt">
                  <w:txbxContent>
                    <w:p w:rsidR="00DB1734" w:rsidP="0005636F" w:rsidRDefault="00DB1734" w14:paraId="67C13FF9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625536" behindDoc="0" locked="0" layoutInCell="1" allowOverlap="1" wp14:editId="74361E5F" wp14:anchorId="1915CBBF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022" name="Rectangle 702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160F3D24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22" style="position:absolute;margin-left:210pt;margin-top:11pt;width:79pt;height:48pt;z-index:258625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82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" w14:anchorId="1915CBBF">
                <v:textbox inset="2.16pt,1.44pt,0,1.44pt">
                  <w:txbxContent>
                    <w:p w:rsidR="00DB1734" w:rsidP="0005636F" w:rsidRDefault="00DB1734" w14:paraId="160F3D24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626560" behindDoc="0" locked="0" layoutInCell="1" allowOverlap="1" wp14:editId="144AD036" wp14:anchorId="5B38275C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023" name="Rectangle 702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3641AAE1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23" style="position:absolute;margin-left:210pt;margin-top:11pt;width:79pt;height:48pt;z-index:258626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82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" w14:anchorId="5B38275C">
                <v:textbox inset="2.16pt,1.44pt,0,1.44pt">
                  <w:txbxContent>
                    <w:p w:rsidR="00DB1734" w:rsidP="0005636F" w:rsidRDefault="00DB1734" w14:paraId="3641AAE1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627584" behindDoc="0" locked="0" layoutInCell="1" allowOverlap="1" wp14:editId="64FBB7A2" wp14:anchorId="15226EA7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024" name="Rectangle 702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4BF80537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24" style="position:absolute;margin-left:210pt;margin-top:11pt;width:79pt;height:48pt;z-index:258627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82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" w14:anchorId="15226EA7">
                <v:textbox inset="2.16pt,1.44pt,0,1.44pt">
                  <w:txbxContent>
                    <w:p w:rsidR="00DB1734" w:rsidP="0005636F" w:rsidRDefault="00DB1734" w14:paraId="4BF80537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628608" behindDoc="0" locked="0" layoutInCell="1" allowOverlap="1" wp14:editId="289987FE" wp14:anchorId="27C0C02F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025" name="Rectangle 702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12DCED3C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25" style="position:absolute;margin-left:210pt;margin-top:11pt;width:79pt;height:60pt;z-index:258628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82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" w14:anchorId="27C0C02F">
                <v:textbox inset="2.16pt,1.44pt,0,1.44pt">
                  <w:txbxContent>
                    <w:p w:rsidR="00DB1734" w:rsidP="0005636F" w:rsidRDefault="00DB1734" w14:paraId="12DCED3C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629632" behindDoc="0" locked="0" layoutInCell="1" allowOverlap="1" wp14:editId="7BA220CD" wp14:anchorId="2502E89A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026" name="Rectangle 702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6A70D149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26" style="position:absolute;margin-left:210pt;margin-top:11pt;width:79pt;height:60pt;z-index:258629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82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" w14:anchorId="2502E89A">
                <v:textbox inset="2.16pt,1.44pt,0,1.44pt">
                  <w:txbxContent>
                    <w:p w:rsidR="00DB1734" w:rsidP="0005636F" w:rsidRDefault="00DB1734" w14:paraId="6A70D149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486272" behindDoc="0" locked="0" layoutInCell="1" allowOverlap="1" wp14:editId="1AD95B75" wp14:anchorId="15D155E8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7027" name="Rectangle 702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49D7F0D9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27" style="position:absolute;margin-left:104pt;margin-top:-1pt;width:79pt;height:48pt;z-index:258486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82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" w14:anchorId="15D155E8">
                <v:textbox inset="2.16pt,1.44pt,0,1.44pt">
                  <w:txbxContent>
                    <w:p w:rsidR="00DB1734" w:rsidP="0005636F" w:rsidRDefault="00DB1734" w14:paraId="49D7F0D9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487296" behindDoc="0" locked="0" layoutInCell="1" allowOverlap="1" wp14:editId="65A75B42" wp14:anchorId="1F96577F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7028" name="Rectangle 702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2D9BEACC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28" style="position:absolute;margin-left:104pt;margin-top:-1pt;width:79pt;height:48pt;z-index:258487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82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" w14:anchorId="1F96577F">
                <v:textbox inset="2.16pt,1.44pt,0,1.44pt">
                  <w:txbxContent>
                    <w:p w:rsidR="00DB1734" w:rsidP="0005636F" w:rsidRDefault="00DB1734" w14:paraId="2D9BEACC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488320" behindDoc="0" locked="0" layoutInCell="1" allowOverlap="1" wp14:editId="165A1C5E" wp14:anchorId="6064CEB0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7029" name="Rectangle 702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68658A3B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29" style="position:absolute;margin-left:104pt;margin-top:-1pt;width:79pt;height:48pt;z-index:258488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82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" w14:anchorId="6064CEB0">
                <v:textbox inset="2.16pt,1.44pt,0,1.44pt">
                  <w:txbxContent>
                    <w:p w:rsidR="00DB1734" w:rsidP="0005636F" w:rsidRDefault="00DB1734" w14:paraId="68658A3B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489344" behindDoc="0" locked="0" layoutInCell="1" allowOverlap="1" wp14:editId="66DF58C0" wp14:anchorId="19FF013E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7030" name="Rectangle 703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104425CF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30" style="position:absolute;margin-left:104pt;margin-top:-1pt;width:79pt;height:48pt;z-index:258489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83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" w14:anchorId="19FF013E">
                <v:textbox inset="2.16pt,1.44pt,0,1.44pt">
                  <w:txbxContent>
                    <w:p w:rsidR="00DB1734" w:rsidP="0005636F" w:rsidRDefault="00DB1734" w14:paraId="104425CF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490368" behindDoc="0" locked="0" layoutInCell="1" allowOverlap="1" wp14:editId="7A219727" wp14:anchorId="215CA48E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7031" name="Rectangle 703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29C58584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31" style="position:absolute;margin-left:104pt;margin-top:-1pt;width:79pt;height:48pt;z-index:258490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83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" w14:anchorId="215CA48E">
                <v:textbox inset="2.16pt,1.44pt,0,1.44pt">
                  <w:txbxContent>
                    <w:p w:rsidR="00DB1734" w:rsidP="0005636F" w:rsidRDefault="00DB1734" w14:paraId="29C58584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491392" behindDoc="0" locked="0" layoutInCell="1" allowOverlap="1" wp14:editId="13715CC8" wp14:anchorId="75B09C84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7032" name="Rectangle 703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2893E306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32" style="position:absolute;margin-left:104pt;margin-top:-1pt;width:79pt;height:48pt;z-index:258491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83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" w14:anchorId="75B09C84">
                <v:textbox inset="2.16pt,1.44pt,0,1.44pt">
                  <w:txbxContent>
                    <w:p w:rsidR="00DB1734" w:rsidP="0005636F" w:rsidRDefault="00DB1734" w14:paraId="2893E306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492416" behindDoc="0" locked="0" layoutInCell="1" allowOverlap="1" wp14:editId="68B41A43" wp14:anchorId="7F011CA0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7033" name="Rectangle 703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5D6F3875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33" style="position:absolute;margin-left:104pt;margin-top:-1pt;width:79pt;height:48pt;z-index:258492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83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" w14:anchorId="7F011CA0">
                <v:textbox inset="2.16pt,1.44pt,0,1.44pt">
                  <w:txbxContent>
                    <w:p w:rsidR="00DB1734" w:rsidP="0005636F" w:rsidRDefault="00DB1734" w14:paraId="5D6F3875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493440" behindDoc="0" locked="0" layoutInCell="1" allowOverlap="1" wp14:editId="6DFBD02B" wp14:anchorId="60606B28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7034" name="Rectangle 703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3B4BB1C2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34" style="position:absolute;margin-left:104pt;margin-top:-1pt;width:79pt;height:48pt;z-index:258493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83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" w14:anchorId="60606B28">
                <v:textbox inset="2.16pt,1.44pt,0,1.44pt">
                  <w:txbxContent>
                    <w:p w:rsidR="00DB1734" w:rsidP="0005636F" w:rsidRDefault="00DB1734" w14:paraId="3B4BB1C2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494464" behindDoc="0" locked="0" layoutInCell="1" allowOverlap="1" wp14:editId="46C49359" wp14:anchorId="706DFE60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7035" name="Rectangle 703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3090B472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35" style="position:absolute;margin-left:104pt;margin-top:-1pt;width:79pt;height:48pt;z-index:258494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83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" w14:anchorId="706DFE60">
                <v:textbox inset="2.16pt,1.44pt,0,1.44pt">
                  <w:txbxContent>
                    <w:p w:rsidR="00DB1734" w:rsidP="0005636F" w:rsidRDefault="00DB1734" w14:paraId="3090B472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495488" behindDoc="0" locked="0" layoutInCell="1" allowOverlap="1" wp14:editId="353BFD28" wp14:anchorId="7E559B83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7036" name="Rectangle 703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268A91F6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36" style="position:absolute;margin-left:104pt;margin-top:-1pt;width:79pt;height:48pt;z-index:258495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83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" w14:anchorId="7E559B83">
                <v:textbox inset="2.16pt,1.44pt,0,1.44pt">
                  <w:txbxContent>
                    <w:p w:rsidR="00DB1734" w:rsidP="0005636F" w:rsidRDefault="00DB1734" w14:paraId="268A91F6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496512" behindDoc="0" locked="0" layoutInCell="1" allowOverlap="1" wp14:editId="1481BB39" wp14:anchorId="596BB814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7037" name="Rectangle 703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1C04987B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37" style="position:absolute;margin-left:104pt;margin-top:-1pt;width:79pt;height:48pt;z-index:258496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83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" w14:anchorId="596BB814">
                <v:textbox inset="2.16pt,1.44pt,0,1.44pt">
                  <w:txbxContent>
                    <w:p w:rsidR="00DB1734" w:rsidP="0005636F" w:rsidRDefault="00DB1734" w14:paraId="1C04987B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497536" behindDoc="0" locked="0" layoutInCell="1" allowOverlap="1" wp14:editId="00B06151" wp14:anchorId="4FF83905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7038" name="Rectangle 703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61D9D633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38" style="position:absolute;margin-left:104pt;margin-top:-1pt;width:79pt;height:48pt;z-index:258497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83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" w14:anchorId="4FF83905">
                <v:textbox inset="2.16pt,1.44pt,0,1.44pt">
                  <w:txbxContent>
                    <w:p w:rsidR="00DB1734" w:rsidP="0005636F" w:rsidRDefault="00DB1734" w14:paraId="61D9D633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498560" behindDoc="0" locked="0" layoutInCell="1" allowOverlap="1" wp14:editId="4429558E" wp14:anchorId="09921481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7039" name="Rectangle 703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51808331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39" style="position:absolute;margin-left:104pt;margin-top:-1pt;width:79pt;height:48pt;z-index:258498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83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" w14:anchorId="09921481">
                <v:textbox inset="2.16pt,1.44pt,0,1.44pt">
                  <w:txbxContent>
                    <w:p w:rsidR="00DB1734" w:rsidP="0005636F" w:rsidRDefault="00DB1734" w14:paraId="51808331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499584" behindDoc="0" locked="0" layoutInCell="1" allowOverlap="1" wp14:editId="7D14D4EB" wp14:anchorId="00C412E0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7040" name="Rectangle 704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0FD4656C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40" style="position:absolute;margin-left:104pt;margin-top:-1pt;width:79pt;height:48pt;z-index:258499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84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" w14:anchorId="00C412E0">
                <v:textbox inset="2.16pt,1.44pt,0,1.44pt">
                  <w:txbxContent>
                    <w:p w:rsidR="00DB1734" w:rsidP="0005636F" w:rsidRDefault="00DB1734" w14:paraId="0FD4656C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500608" behindDoc="0" locked="0" layoutInCell="1" allowOverlap="1" wp14:editId="62CF74CB" wp14:anchorId="23392865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7041" name="Rectangle 704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54F6C541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41" style="position:absolute;margin-left:104pt;margin-top:-1pt;width:79pt;height:48pt;z-index:258500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84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" w14:anchorId="23392865">
                <v:textbox inset="2.16pt,1.44pt,0,1.44pt">
                  <w:txbxContent>
                    <w:p w:rsidR="00DB1734" w:rsidP="0005636F" w:rsidRDefault="00DB1734" w14:paraId="54F6C541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501632" behindDoc="0" locked="0" layoutInCell="1" allowOverlap="1" wp14:editId="3351269E" wp14:anchorId="4BC0823C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7042" name="Rectangle 704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2EFFA405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42" style="position:absolute;margin-left:104pt;margin-top:-1pt;width:79pt;height:48pt;z-index:258501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84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" w14:anchorId="4BC0823C">
                <v:textbox inset="2.16pt,1.44pt,0,1.44pt">
                  <w:txbxContent>
                    <w:p w:rsidR="00DB1734" w:rsidP="0005636F" w:rsidRDefault="00DB1734" w14:paraId="2EFFA405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502656" behindDoc="0" locked="0" layoutInCell="1" allowOverlap="1" wp14:editId="6F218E3D" wp14:anchorId="4B4347AD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7043" name="Rectangle 704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6E204B2C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43" style="position:absolute;margin-left:104pt;margin-top:-1pt;width:79pt;height:48pt;z-index:258502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84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" w14:anchorId="4B4347AD">
                <v:textbox inset="2.16pt,1.44pt,0,1.44pt">
                  <w:txbxContent>
                    <w:p w:rsidR="00DB1734" w:rsidP="0005636F" w:rsidRDefault="00DB1734" w14:paraId="6E204B2C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503680" behindDoc="0" locked="0" layoutInCell="1" allowOverlap="1" wp14:editId="3167D918" wp14:anchorId="755AA48E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7044" name="Rectangle 704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1C00AF42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44" style="position:absolute;margin-left:104pt;margin-top:-1pt;width:79pt;height:48pt;z-index:258503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84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" w14:anchorId="755AA48E">
                <v:textbox inset="2.16pt,1.44pt,0,1.44pt">
                  <w:txbxContent>
                    <w:p w:rsidR="00DB1734" w:rsidP="0005636F" w:rsidRDefault="00DB1734" w14:paraId="1C00AF42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504704" behindDoc="0" locked="0" layoutInCell="1" allowOverlap="1" wp14:editId="39763C48" wp14:anchorId="78002AC8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7045" name="Rectangle 704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5D7BFEA9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45" style="position:absolute;margin-left:104pt;margin-top:-1pt;width:79pt;height:48pt;z-index:258504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84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" w14:anchorId="78002AC8">
                <v:textbox inset="2.16pt,1.44pt,0,1.44pt">
                  <w:txbxContent>
                    <w:p w:rsidR="00DB1734" w:rsidP="0005636F" w:rsidRDefault="00DB1734" w14:paraId="5D7BFEA9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505728" behindDoc="0" locked="0" layoutInCell="1" allowOverlap="1" wp14:editId="2280CB46" wp14:anchorId="07F3794A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7046" name="Rectangle 704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19E0C42A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46" style="position:absolute;margin-left:104pt;margin-top:-1pt;width:79pt;height:48pt;z-index:258505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84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" w14:anchorId="07F3794A">
                <v:textbox inset="2.16pt,1.44pt,0,1.44pt">
                  <w:txbxContent>
                    <w:p w:rsidR="00DB1734" w:rsidP="0005636F" w:rsidRDefault="00DB1734" w14:paraId="19E0C42A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506752" behindDoc="0" locked="0" layoutInCell="1" allowOverlap="1" wp14:editId="09917CBA" wp14:anchorId="42030988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7047" name="Rectangle 704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421C1A85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47" style="position:absolute;margin-left:104pt;margin-top:-1pt;width:79pt;height:48pt;z-index:258506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84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" w14:anchorId="42030988">
                <v:textbox inset="2.16pt,1.44pt,0,1.44pt">
                  <w:txbxContent>
                    <w:p w:rsidR="00DB1734" w:rsidP="0005636F" w:rsidRDefault="00DB1734" w14:paraId="421C1A85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507776" behindDoc="0" locked="0" layoutInCell="1" allowOverlap="1" wp14:editId="6FD4507A" wp14:anchorId="2D6AA8A3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7048" name="Rectangle 704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5FDFAE5C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48" style="position:absolute;margin-left:104pt;margin-top:-1pt;width:79pt;height:48pt;z-index:258507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84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" w14:anchorId="2D6AA8A3">
                <v:textbox inset="2.16pt,1.44pt,0,1.44pt">
                  <w:txbxContent>
                    <w:p w:rsidR="00DB1734" w:rsidP="0005636F" w:rsidRDefault="00DB1734" w14:paraId="5FDFAE5C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508800" behindDoc="0" locked="0" layoutInCell="1" allowOverlap="1" wp14:editId="528FD0DD" wp14:anchorId="3F203B4D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7049" name="Rectangle 704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248A2B53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49" style="position:absolute;margin-left:104pt;margin-top:-1pt;width:79pt;height:48pt;z-index:258508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84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" w14:anchorId="3F203B4D">
                <v:textbox inset="2.16pt,1.44pt,0,1.44pt">
                  <w:txbxContent>
                    <w:p w:rsidR="00DB1734" w:rsidP="0005636F" w:rsidRDefault="00DB1734" w14:paraId="248A2B53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509824" behindDoc="0" locked="0" layoutInCell="1" allowOverlap="1" wp14:editId="7D6DE107" wp14:anchorId="724C8A98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7050" name="Rectangle 705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77349AD4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50" style="position:absolute;margin-left:104pt;margin-top:-1pt;width:79pt;height:48pt;z-index:258509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85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" w14:anchorId="724C8A98">
                <v:textbox inset="2.16pt,1.44pt,0,1.44pt">
                  <w:txbxContent>
                    <w:p w:rsidR="00DB1734" w:rsidP="0005636F" w:rsidRDefault="00DB1734" w14:paraId="77349AD4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630656" behindDoc="0" locked="0" layoutInCell="1" allowOverlap="1" wp14:editId="7B3E1ADC" wp14:anchorId="7B5EB476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977900" cy="2057400"/>
                <wp:effectExtent l="0" t="0" r="0" b="0"/>
                <wp:wrapNone/>
                <wp:docPr id="7051" name="Rectangle 705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3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713FCBFD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51" style="position:absolute;margin-left:104pt;margin-top:11pt;width:77pt;height:162pt;z-index:258630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85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" w14:anchorId="7B5EB476">
                <v:textbox inset="2.16pt,1.44pt,0,1.44pt">
                  <w:txbxContent>
                    <w:p w:rsidR="00DB1734" w:rsidP="0005636F" w:rsidRDefault="00DB1734" w14:paraId="713FCBFD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631680" behindDoc="0" locked="0" layoutInCell="1" allowOverlap="1" wp14:editId="4EB1B495" wp14:anchorId="18995DD7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052" name="Rectangle 705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0175CF90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52" style="position:absolute;margin-left:104pt;margin-top:11pt;width:79pt;height:162pt;z-index:258631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85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" w14:anchorId="18995DD7">
                <v:textbox inset="2.16pt,1.44pt,0,1.44pt">
                  <w:txbxContent>
                    <w:p w:rsidR="00DB1734" w:rsidP="0005636F" w:rsidRDefault="00DB1734" w14:paraId="0175CF90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632704" behindDoc="0" locked="0" layoutInCell="1" allowOverlap="1" wp14:editId="75D856DC" wp14:anchorId="126989CE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977900" cy="2057400"/>
                <wp:effectExtent l="0" t="0" r="0" b="0"/>
                <wp:wrapNone/>
                <wp:docPr id="7053" name="Rectangle 705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3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1E0E0276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 xml:space="preserve"> 不明 いいえ 不明 いいえ 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53" style="position:absolute;margin-left:104pt;margin-top:11pt;width:77pt;height:162pt;z-index:258632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85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" w14:anchorId="126989CE">
                <v:textbox inset="2.16pt,1.44pt,0,1.44pt">
                  <w:txbxContent>
                    <w:p w:rsidR="00DB1734" w:rsidP="0005636F" w:rsidRDefault="00DB1734" w14:paraId="1E0E0276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 xml:space="preserve"> 不明 いいえ 不明 いいえ 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633728" behindDoc="0" locked="0" layoutInCell="1" allowOverlap="1" wp14:editId="3430AF58" wp14:anchorId="07892A84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977900" cy="2057400"/>
                <wp:effectExtent l="0" t="0" r="0" b="0"/>
                <wp:wrapNone/>
                <wp:docPr id="7054" name="Rectangle 705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4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6AD0A808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54" style="position:absolute;margin-left:104pt;margin-top:11pt;width:77pt;height:162pt;z-index:258633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85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" w14:anchorId="07892A84">
                <v:textbox inset="2.16pt,1.44pt,0,1.44pt">
                  <w:txbxContent>
                    <w:p w:rsidR="00DB1734" w:rsidP="0005636F" w:rsidRDefault="00DB1734" w14:paraId="6AD0A808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634752" behindDoc="0" locked="0" layoutInCell="1" allowOverlap="1" wp14:editId="4B4FBACC" wp14:anchorId="4AC38EF2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055" name="Rectangle 705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4C6F6567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55" style="position:absolute;margin-left:104pt;margin-top:11pt;width:79pt;height:162pt;z-index:258634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85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" w14:anchorId="4AC38EF2">
                <v:textbox inset="2.16pt,1.44pt,0,1.44pt">
                  <w:txbxContent>
                    <w:p w:rsidR="00DB1734" w:rsidP="0005636F" w:rsidRDefault="00DB1734" w14:paraId="4C6F6567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635776" behindDoc="0" locked="0" layoutInCell="1" allowOverlap="1" wp14:editId="2EF80E22" wp14:anchorId="4CBDF8A1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977900" cy="2057400"/>
                <wp:effectExtent l="0" t="0" r="0" b="0"/>
                <wp:wrapNone/>
                <wp:docPr id="7056" name="Rectangle 705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54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443A5C23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56" style="position:absolute;margin-left:104pt;margin-top:11pt;width:77pt;height:162pt;z-index:258635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85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" w14:anchorId="4CBDF8A1">
                <v:textbox inset="2.16pt,1.44pt,0,1.44pt">
                  <w:txbxContent>
                    <w:p w:rsidR="00DB1734" w:rsidP="0005636F" w:rsidRDefault="00DB1734" w14:paraId="443A5C23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636800" behindDoc="0" locked="0" layoutInCell="1" allowOverlap="1" wp14:editId="0D67CAF4" wp14:anchorId="7D42F96D">
                <wp:simplePos x="0" y="0"/>
                <wp:positionH relativeFrom="column">
                  <wp:posOffset>1333500</wp:posOffset>
                </wp:positionH>
                <wp:positionV relativeFrom="paragraph">
                  <wp:posOffset>139700</wp:posOffset>
                </wp:positionV>
                <wp:extent cx="977900" cy="2057400"/>
                <wp:effectExtent l="0" t="0" r="0" b="0"/>
                <wp:wrapNone/>
                <wp:docPr id="7057" name="Rectangle 705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55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6E7890EF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>不明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57" style="position:absolute;margin-left:105pt;margin-top:11pt;width:77pt;height:162pt;z-index:258636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85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" w14:anchorId="7D42F96D">
                <v:textbox inset="2.16pt,1.44pt,0,1.44pt">
                  <w:txbxContent>
                    <w:p w:rsidR="00DB1734" w:rsidP="0005636F" w:rsidRDefault="00DB1734" w14:paraId="6E7890EF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>不明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637824" behindDoc="0" locked="0" layoutInCell="1" allowOverlap="1" wp14:editId="298ED47C" wp14:anchorId="61E1ABF6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058" name="Rectangle 705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66B25EC7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58" style="position:absolute;margin-left:104pt;margin-top:11pt;width:79pt;height:162pt;z-index:258637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85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" w14:anchorId="61E1ABF6">
                <v:textbox inset="2.16pt,1.44pt,0,1.44pt">
                  <w:txbxContent>
                    <w:p w:rsidR="00DB1734" w:rsidP="0005636F" w:rsidRDefault="00DB1734" w14:paraId="66B25EC7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638848" behindDoc="0" locked="0" layoutInCell="1" allowOverlap="1" wp14:editId="5D575A00" wp14:anchorId="677A63E6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977900" cy="2057400"/>
                <wp:effectExtent l="0" t="0" r="0" b="0"/>
                <wp:wrapNone/>
                <wp:docPr id="7059" name="Rectangle 705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3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459730FA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59" style="position:absolute;margin-left:104pt;margin-top:11pt;width:77pt;height:162pt;z-index:258638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85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" w14:anchorId="677A63E6">
                <v:textbox inset="2.16pt,1.44pt,0,1.44pt">
                  <w:txbxContent>
                    <w:p w:rsidR="00DB1734" w:rsidP="0005636F" w:rsidRDefault="00DB1734" w14:paraId="459730FA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639872" behindDoc="0" locked="0" layoutInCell="1" allowOverlap="1" wp14:editId="46CD297B" wp14:anchorId="7B249DF8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977900" cy="2057400"/>
                <wp:effectExtent l="0" t="0" r="0" b="0"/>
                <wp:wrapNone/>
                <wp:docPr id="7060" name="Rectangle 706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4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05BCCD38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60" style="position:absolute;margin-left:104pt;margin-top:11pt;width:77pt;height:162pt;z-index:258639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86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" w14:anchorId="7B249DF8">
                <v:textbox inset="2.16pt,1.44pt,0,1.44pt">
                  <w:txbxContent>
                    <w:p w:rsidR="00DB1734" w:rsidP="0005636F" w:rsidRDefault="00DB1734" w14:paraId="05BCCD38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640896" behindDoc="0" locked="0" layoutInCell="1" allowOverlap="1" wp14:editId="3F7CBFDF" wp14:anchorId="47BD2D39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061" name="Rectangle 706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696E4A20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61" style="position:absolute;margin-left:104pt;margin-top:11pt;width:79pt;height:162pt;z-index:258640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86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" w14:anchorId="47BD2D39">
                <v:textbox inset="2.16pt,1.44pt,0,1.44pt">
                  <w:txbxContent>
                    <w:p w:rsidR="00DB1734" w:rsidP="0005636F" w:rsidRDefault="00DB1734" w14:paraId="696E4A20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641920" behindDoc="0" locked="0" layoutInCell="1" allowOverlap="1" wp14:editId="48B08E68" wp14:anchorId="2FD99186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062" name="Rectangle 706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7BA3F65A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62" style="position:absolute;margin-left:104pt;margin-top:11pt;width:79pt;height:162pt;z-index:258641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86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" w14:anchorId="2FD99186">
                <v:textbox inset="2.16pt,1.44pt,0,1.44pt">
                  <w:txbxContent>
                    <w:p w:rsidR="00DB1734" w:rsidP="0005636F" w:rsidRDefault="00DB1734" w14:paraId="7BA3F65A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642944" behindDoc="0" locked="0" layoutInCell="1" allowOverlap="1" wp14:editId="0A687670" wp14:anchorId="3854059F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063" name="Rectangle 706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0D2E9444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63" style="position:absolute;margin-left:104pt;margin-top:11pt;width:79pt;height:162pt;z-index:258642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86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" w14:anchorId="3854059F">
                <v:textbox inset="2.16pt,1.44pt,0,1.44pt">
                  <w:txbxContent>
                    <w:p w:rsidR="00DB1734" w:rsidP="0005636F" w:rsidRDefault="00DB1734" w14:paraId="0D2E9444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643968" behindDoc="0" locked="0" layoutInCell="1" allowOverlap="1" wp14:editId="2A428FB5" wp14:anchorId="649459B6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064" name="Rectangle 706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039F4108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64" style="position:absolute;margin-left:104pt;margin-top:11pt;width:79pt;height:162pt;z-index:258643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86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" w14:anchorId="649459B6">
                <v:textbox inset="2.16pt,1.44pt,0,1.44pt">
                  <w:txbxContent>
                    <w:p w:rsidR="00DB1734" w:rsidP="0005636F" w:rsidRDefault="00DB1734" w14:paraId="039F4108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644992" behindDoc="0" locked="0" layoutInCell="1" allowOverlap="1" wp14:editId="6857ED34" wp14:anchorId="568FDE81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065" name="Rectangle 706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670B9286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65" style="position:absolute;margin-left:104pt;margin-top:11pt;width:79pt;height:162pt;z-index:258644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86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" w14:anchorId="568FDE81">
                <v:textbox inset="2.16pt,1.44pt,0,1.44pt">
                  <w:txbxContent>
                    <w:p w:rsidR="00DB1734" w:rsidP="0005636F" w:rsidRDefault="00DB1734" w14:paraId="670B9286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646016" behindDoc="0" locked="0" layoutInCell="1" allowOverlap="1" wp14:editId="2D10B473" wp14:anchorId="1033C4C7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066" name="Rectangle 706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3EDCC35A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66" style="position:absolute;margin-left:104pt;margin-top:11pt;width:79pt;height:162pt;z-index:258646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86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" w14:anchorId="1033C4C7">
                <v:textbox inset="2.16pt,1.44pt,0,1.44pt">
                  <w:txbxContent>
                    <w:p w:rsidR="00DB1734" w:rsidP="0005636F" w:rsidRDefault="00DB1734" w14:paraId="3EDCC35A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647040" behindDoc="0" locked="0" layoutInCell="1" allowOverlap="1" wp14:editId="6E907B4F" wp14:anchorId="74E7756B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067" name="Rectangle 706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324C80BA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67" style="position:absolute;margin-left:104pt;margin-top:11pt;width:79pt;height:162pt;z-index:258647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86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" w14:anchorId="74E7756B">
                <v:textbox inset="2.16pt,1.44pt,0,1.44pt">
                  <w:txbxContent>
                    <w:p w:rsidR="00DB1734" w:rsidP="0005636F" w:rsidRDefault="00DB1734" w14:paraId="324C80BA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648064" behindDoc="0" locked="0" layoutInCell="1" allowOverlap="1" wp14:editId="62444025" wp14:anchorId="37D78634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068" name="Rectangle 706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78BE130D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68" style="position:absolute;margin-left:104pt;margin-top:11pt;width:79pt;height:162pt;z-index:258648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86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" w14:anchorId="37D78634">
                <v:textbox inset="2.16pt,1.44pt,0,1.44pt">
                  <w:txbxContent>
                    <w:p w:rsidR="00DB1734" w:rsidP="0005636F" w:rsidRDefault="00DB1734" w14:paraId="78BE130D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649088" behindDoc="0" locked="0" layoutInCell="1" allowOverlap="1" wp14:editId="7ADBFBCF" wp14:anchorId="6F5DC1AD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069" name="Rectangle 706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76218704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69" style="position:absolute;margin-left:104pt;margin-top:11pt;width:79pt;height:162pt;z-index:258649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86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" w14:anchorId="6F5DC1AD">
                <v:textbox inset="2.16pt,1.44pt,0,1.44pt">
                  <w:txbxContent>
                    <w:p w:rsidR="00DB1734" w:rsidP="0005636F" w:rsidRDefault="00DB1734" w14:paraId="76218704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650112" behindDoc="0" locked="0" layoutInCell="1" allowOverlap="1" wp14:editId="287752CD" wp14:anchorId="64583F0A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070" name="Rectangle 707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2D0FBB43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70" style="position:absolute;margin-left:104pt;margin-top:11pt;width:79pt;height:162pt;z-index:258650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87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" w14:anchorId="64583F0A">
                <v:textbox inset="2.16pt,1.44pt,0,1.44pt">
                  <w:txbxContent>
                    <w:p w:rsidR="00DB1734" w:rsidP="0005636F" w:rsidRDefault="00DB1734" w14:paraId="2D0FBB43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651136" behindDoc="0" locked="0" layoutInCell="1" allowOverlap="1" wp14:editId="7C56A04B" wp14:anchorId="04B05918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071" name="Rectangle 707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57D4095A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71" style="position:absolute;margin-left:104pt;margin-top:11pt;width:79pt;height:162pt;z-index:258651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87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" w14:anchorId="04B05918">
                <v:textbox inset="2.16pt,1.44pt,0,1.44pt">
                  <w:txbxContent>
                    <w:p w:rsidR="00DB1734" w:rsidP="0005636F" w:rsidRDefault="00DB1734" w14:paraId="57D4095A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652160" behindDoc="0" locked="0" layoutInCell="1" allowOverlap="1" wp14:editId="7DDC1097" wp14:anchorId="22504E64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072" name="Rectangle 707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1687C690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72" style="position:absolute;margin-left:104pt;margin-top:11pt;width:79pt;height:162pt;z-index:258652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87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" w14:anchorId="22504E64">
                <v:textbox inset="2.16pt,1.44pt,0,1.44pt">
                  <w:txbxContent>
                    <w:p w:rsidR="00DB1734" w:rsidP="0005636F" w:rsidRDefault="00DB1734" w14:paraId="1687C690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653184" behindDoc="0" locked="0" layoutInCell="1" allowOverlap="1" wp14:editId="7A2BC205" wp14:anchorId="7E756EE2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073" name="Rectangle 707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340B6267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73" style="position:absolute;margin-left:104pt;margin-top:11pt;width:79pt;height:162pt;z-index:258653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87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" w14:anchorId="7E756EE2">
                <v:textbox inset="2.16pt,1.44pt,0,1.44pt">
                  <w:txbxContent>
                    <w:p w:rsidR="00DB1734" w:rsidP="0005636F" w:rsidRDefault="00DB1734" w14:paraId="340B6267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654208" behindDoc="0" locked="0" layoutInCell="1" allowOverlap="1" wp14:editId="6F13C6BD" wp14:anchorId="7BBF25A3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074" name="Rectangle 707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071BC812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74" style="position:absolute;margin-left:104pt;margin-top:11pt;width:79pt;height:162pt;z-index:258654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87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" w14:anchorId="7BBF25A3">
                <v:textbox inset="2.16pt,1.44pt,0,1.44pt">
                  <w:txbxContent>
                    <w:p w:rsidR="00DB1734" w:rsidP="0005636F" w:rsidRDefault="00DB1734" w14:paraId="071BC812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655232" behindDoc="0" locked="0" layoutInCell="1" allowOverlap="1" wp14:editId="21905862" wp14:anchorId="64BC297C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075" name="Rectangle 707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06E2D0E8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75" style="position:absolute;margin-left:104pt;margin-top:11pt;width:79pt;height:162pt;z-index:258655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87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" w14:anchorId="64BC297C">
                <v:textbox inset="2.16pt,1.44pt,0,1.44pt">
                  <w:txbxContent>
                    <w:p w:rsidR="00DB1734" w:rsidP="0005636F" w:rsidRDefault="00DB1734" w14:paraId="06E2D0E8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656256" behindDoc="0" locked="0" layoutInCell="1" allowOverlap="1" wp14:editId="1BF2D28C" wp14:anchorId="399B7561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076" name="Rectangle 707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134168F2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76" style="position:absolute;margin-left:104pt;margin-top:11pt;width:79pt;height:162pt;z-index:258656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87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" w14:anchorId="399B7561">
                <v:textbox inset="2.16pt,1.44pt,0,1.44pt">
                  <w:txbxContent>
                    <w:p w:rsidR="00DB1734" w:rsidP="0005636F" w:rsidRDefault="00DB1734" w14:paraId="134168F2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657280" behindDoc="0" locked="0" layoutInCell="1" allowOverlap="1" wp14:editId="5C7B9A29" wp14:anchorId="4D840333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077" name="Rectangle 707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3FBAFC1F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 xml:space="preserve">いいえ 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77" style="position:absolute;margin-left:104pt;margin-top:11pt;width:79pt;height:162pt;z-index:258657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87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" w14:anchorId="4D840333">
                <v:textbox inset="2.16pt,1.44pt,0,1.44pt">
                  <w:txbxContent>
                    <w:p w:rsidR="00DB1734" w:rsidP="0005636F" w:rsidRDefault="00DB1734" w14:paraId="3FBAFC1F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 xml:space="preserve">いいえ 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658304" behindDoc="0" locked="0" layoutInCell="1" allowOverlap="1" wp14:editId="08DFB2AF" wp14:anchorId="0CD6008C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078" name="Rectangle 707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246F271E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>いいえ いいえ 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78" style="position:absolute;margin-left:104pt;margin-top:11pt;width:79pt;height:162pt;z-index:258658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87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" w14:anchorId="0CD6008C">
                <v:textbox inset="2.16pt,1.44pt,0,1.44pt">
                  <w:txbxContent>
                    <w:p w:rsidR="00DB1734" w:rsidP="0005636F" w:rsidRDefault="00DB1734" w14:paraId="246F271E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>いいえ いいえ いいえ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659328" behindDoc="0" locked="0" layoutInCell="1" allowOverlap="1" wp14:editId="2D47EA0F" wp14:anchorId="08D6A36B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079" name="Rectangle 707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44DF1AA1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79" style="position:absolute;margin-left:104pt;margin-top:11pt;width:79pt;height:162pt;z-index:258659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87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" w14:anchorId="08D6A36B">
                <v:textbox inset="2.16pt,1.44pt,0,1.44pt">
                  <w:txbxContent>
                    <w:p w:rsidR="00DB1734" w:rsidP="0005636F" w:rsidRDefault="00DB1734" w14:paraId="44DF1AA1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660352" behindDoc="0" locked="0" layoutInCell="1" allowOverlap="1" wp14:editId="6447084F" wp14:anchorId="3AEAFF0A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080" name="Rectangle 708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23EAA539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80" style="position:absolute;margin-left:104pt;margin-top:11pt;width:79pt;height:162pt;z-index:258660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88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" w14:anchorId="3AEAFF0A">
                <v:textbox inset="2.16pt,1.44pt,0,1.44pt">
                  <w:txbxContent>
                    <w:p w:rsidR="00DB1734" w:rsidP="0005636F" w:rsidRDefault="00DB1734" w14:paraId="23EAA539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661376" behindDoc="0" locked="0" layoutInCell="1" allowOverlap="1" wp14:editId="44B2779A" wp14:anchorId="1416AB33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081" name="Rectangle 708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27EB779F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81" style="position:absolute;margin-left:104pt;margin-top:11pt;width:79pt;height:162pt;z-index:258661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88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" w14:anchorId="1416AB33">
                <v:textbox inset="2.16pt,1.44pt,0,1.44pt">
                  <w:txbxContent>
                    <w:p w:rsidR="00DB1734" w:rsidP="0005636F" w:rsidRDefault="00DB1734" w14:paraId="27EB779F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662400" behindDoc="0" locked="0" layoutInCell="1" allowOverlap="1" wp14:editId="48C208C9" wp14:anchorId="0DA33201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082" name="Rectangle 708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5D3CD784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82" style="position:absolute;margin-left:104pt;margin-top:11pt;width:79pt;height:162pt;z-index:258662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88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" w14:anchorId="0DA33201">
                <v:textbox inset="2.16pt,1.44pt,0,1.44pt">
                  <w:txbxContent>
                    <w:p w:rsidR="00DB1734" w:rsidP="0005636F" w:rsidRDefault="00DB1734" w14:paraId="5D3CD784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663424" behindDoc="0" locked="0" layoutInCell="1" allowOverlap="1" wp14:editId="318F9878" wp14:anchorId="56D7D83E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083" name="Rectangle 708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5AFA94E9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83" style="position:absolute;margin-left:104pt;margin-top:11pt;width:79pt;height:162pt;z-index:258663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88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" w14:anchorId="56D7D83E">
                <v:textbox inset="2.16pt,1.44pt,0,1.44pt">
                  <w:txbxContent>
                    <w:p w:rsidR="00DB1734" w:rsidP="0005636F" w:rsidRDefault="00DB1734" w14:paraId="5AFA94E9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664448" behindDoc="0" locked="0" layoutInCell="1" allowOverlap="1" wp14:editId="5A1C7894" wp14:anchorId="6CD8F42E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7084" name="Rectangle 708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6EBBCCE3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84" style="position:absolute;margin-left:104pt;margin-top:11pt;width:79pt;height:135pt;z-index:258664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88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" w14:anchorId="6CD8F42E">
                <v:textbox inset="2.16pt,1.44pt,0,1.44pt">
                  <w:txbxContent>
                    <w:p w:rsidR="00DB1734" w:rsidP="0005636F" w:rsidRDefault="00DB1734" w14:paraId="6EBBCCE3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665472" behindDoc="0" locked="0" layoutInCell="1" allowOverlap="1" wp14:editId="77F3824E" wp14:anchorId="114AA6F3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7085" name="Rectangle 708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419CE963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85" style="position:absolute;margin-left:104pt;margin-top:11pt;width:79pt;height:135pt;z-index:258665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88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" w14:anchorId="114AA6F3">
                <v:textbox inset="2.16pt,1.44pt,0,1.44pt">
                  <w:txbxContent>
                    <w:p w:rsidR="00DB1734" w:rsidP="0005636F" w:rsidRDefault="00DB1734" w14:paraId="419CE963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666496" behindDoc="0" locked="0" layoutInCell="1" allowOverlap="1" wp14:editId="0D4B2594" wp14:anchorId="53DAD5DB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7086" name="Rectangle 708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4374D41F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86" style="position:absolute;margin-left:104pt;margin-top:11pt;width:79pt;height:135pt;z-index:258666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88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" w14:anchorId="53DAD5DB">
                <v:textbox inset="2.16pt,1.44pt,0,1.44pt">
                  <w:txbxContent>
                    <w:p w:rsidR="00DB1734" w:rsidP="0005636F" w:rsidRDefault="00DB1734" w14:paraId="4374D41F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667520" behindDoc="0" locked="0" layoutInCell="1" allowOverlap="1" wp14:editId="286D9239" wp14:anchorId="16ED4B47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7087" name="Rectangle 708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6A98C43B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87" style="position:absolute;margin-left:104pt;margin-top:11pt;width:79pt;height:135pt;z-index:258667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88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" w14:anchorId="16ED4B47">
                <v:textbox inset="2.16pt,1.44pt,0,1.44pt">
                  <w:txbxContent>
                    <w:p w:rsidR="00DB1734" w:rsidP="0005636F" w:rsidRDefault="00DB1734" w14:paraId="6A98C43B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668544" behindDoc="0" locked="0" layoutInCell="1" allowOverlap="1" wp14:editId="2F7123F5" wp14:anchorId="0E8F6DBA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7088" name="Rectangle 708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62F5684E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88" style="position:absolute;margin-left:104pt;margin-top:11pt;width:79pt;height:135pt;z-index:258668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88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" w14:anchorId="0E8F6DBA">
                <v:textbox inset="2.16pt,1.44pt,0,1.44pt">
                  <w:txbxContent>
                    <w:p w:rsidR="00DB1734" w:rsidP="0005636F" w:rsidRDefault="00DB1734" w14:paraId="62F5684E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669568" behindDoc="0" locked="0" layoutInCell="1" allowOverlap="1" wp14:editId="3674521B" wp14:anchorId="227D2800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7089" name="Rectangle 708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11382248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89" style="position:absolute;margin-left:104pt;margin-top:11pt;width:79pt;height:135pt;z-index:258669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88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" w14:anchorId="227D2800">
                <v:textbox inset="2.16pt,1.44pt,0,1.44pt">
                  <w:txbxContent>
                    <w:p w:rsidR="00DB1734" w:rsidP="0005636F" w:rsidRDefault="00DB1734" w14:paraId="11382248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670592" behindDoc="0" locked="0" layoutInCell="1" allowOverlap="1" wp14:editId="40173CA5" wp14:anchorId="277EA1F0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7090" name="Rectangle 709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465391E6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90" style="position:absolute;margin-left:104pt;margin-top:11pt;width:79pt;height:135pt;z-index:258670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89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" w14:anchorId="277EA1F0">
                <v:textbox inset="2.16pt,1.44pt,0,1.44pt">
                  <w:txbxContent>
                    <w:p w:rsidR="00DB1734" w:rsidP="0005636F" w:rsidRDefault="00DB1734" w14:paraId="465391E6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671616" behindDoc="0" locked="0" layoutInCell="1" allowOverlap="1" wp14:editId="472504BC" wp14:anchorId="567E5238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7091" name="Rectangle 709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1A52767C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91" style="position:absolute;margin-left:104pt;margin-top:11pt;width:79pt;height:135pt;z-index:258671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89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" w14:anchorId="567E5238">
                <v:textbox inset="2.16pt,1.44pt,0,1.44pt">
                  <w:txbxContent>
                    <w:p w:rsidR="00DB1734" w:rsidP="0005636F" w:rsidRDefault="00DB1734" w14:paraId="1A52767C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672640" behindDoc="0" locked="0" layoutInCell="1" allowOverlap="1" wp14:editId="3E5CA5CE" wp14:anchorId="72338AB1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7092" name="Rectangle 709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347181A8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92" style="position:absolute;margin-left:104pt;margin-top:11pt;width:79pt;height:135pt;z-index:258672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89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" w14:anchorId="72338AB1">
                <v:textbox inset="2.16pt,1.44pt,0,1.44pt">
                  <w:txbxContent>
                    <w:p w:rsidR="00DB1734" w:rsidP="0005636F" w:rsidRDefault="00DB1734" w14:paraId="347181A8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673664" behindDoc="0" locked="0" layoutInCell="1" allowOverlap="1" wp14:editId="705712F7" wp14:anchorId="0351B345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7093" name="Rectangle 709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548B7BB3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93" style="position:absolute;margin-left:104pt;margin-top:11pt;width:79pt;height:135pt;z-index:258673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89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" w14:anchorId="0351B345">
                <v:textbox inset="2.16pt,1.44pt,0,1.44pt">
                  <w:txbxContent>
                    <w:p w:rsidR="00DB1734" w:rsidP="0005636F" w:rsidRDefault="00DB1734" w14:paraId="548B7BB3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674688" behindDoc="0" locked="0" layoutInCell="1" allowOverlap="1" wp14:editId="4F13E4EF" wp14:anchorId="577F70B6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7094" name="Rectangle 709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002C85DA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94" style="position:absolute;margin-left:104pt;margin-top:11pt;width:79pt;height:135pt;z-index:258674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89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" w14:anchorId="577F70B6">
                <v:textbox inset="2.16pt,1.44pt,0,1.44pt">
                  <w:txbxContent>
                    <w:p w:rsidR="00DB1734" w:rsidP="0005636F" w:rsidRDefault="00DB1734" w14:paraId="002C85DA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675712" behindDoc="0" locked="0" layoutInCell="1" allowOverlap="1" wp14:editId="1AB986A0" wp14:anchorId="49429777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7095" name="Rectangle 709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7364C386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95" style="position:absolute;margin-left:104pt;margin-top:11pt;width:79pt;height:135pt;z-index:258675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89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" w14:anchorId="49429777">
                <v:textbox inset="2.16pt,1.44pt,0,1.44pt">
                  <w:txbxContent>
                    <w:p w:rsidR="00DB1734" w:rsidP="0005636F" w:rsidRDefault="00DB1734" w14:paraId="7364C386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676736" behindDoc="0" locked="0" layoutInCell="1" allowOverlap="1" wp14:editId="59383809" wp14:anchorId="5A6E6C29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7096" name="Rectangle 709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5A646D17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96" style="position:absolute;margin-left:104pt;margin-top:11pt;width:79pt;height:135pt;z-index:258676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89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" w14:anchorId="5A6E6C29">
                <v:textbox inset="2.16pt,1.44pt,0,1.44pt">
                  <w:txbxContent>
                    <w:p w:rsidR="00DB1734" w:rsidP="0005636F" w:rsidRDefault="00DB1734" w14:paraId="5A646D17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677760" behindDoc="0" locked="0" layoutInCell="1" allowOverlap="1" wp14:editId="62B4926B" wp14:anchorId="5CCA949F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7097" name="Rectangle 709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4F045985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97" style="position:absolute;margin-left:104pt;margin-top:11pt;width:79pt;height:135pt;z-index:258677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89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" w14:anchorId="5CCA949F">
                <v:textbox inset="2.16pt,1.44pt,0,1.44pt">
                  <w:txbxContent>
                    <w:p w:rsidR="00DB1734" w:rsidP="0005636F" w:rsidRDefault="00DB1734" w14:paraId="4F045985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678784" behindDoc="0" locked="0" layoutInCell="1" allowOverlap="1" wp14:editId="7DBF9CE5" wp14:anchorId="4461F9F9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7098" name="Rectangle 709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7CB30337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98" style="position:absolute;margin-left:104pt;margin-top:11pt;width:79pt;height:135pt;z-index:258678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89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" w14:anchorId="4461F9F9">
                <v:textbox inset="2.16pt,1.44pt,0,1.44pt">
                  <w:txbxContent>
                    <w:p w:rsidR="00DB1734" w:rsidP="0005636F" w:rsidRDefault="00DB1734" w14:paraId="7CB30337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679808" behindDoc="0" locked="0" layoutInCell="1" allowOverlap="1" wp14:editId="16CA7F32" wp14:anchorId="3AF2FC6C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19300"/>
                <wp:effectExtent l="0" t="0" r="0" b="0"/>
                <wp:wrapNone/>
                <wp:docPr id="7099" name="Rectangle 709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06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66314FED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99" style="position:absolute;margin-left:104pt;margin-top:11pt;width:79pt;height:159pt;z-index:258679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89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" w14:anchorId="3AF2FC6C">
                <v:textbox inset="2.16pt,1.44pt,0,1.44pt">
                  <w:txbxContent>
                    <w:p w:rsidR="00DB1734" w:rsidP="0005636F" w:rsidRDefault="00DB1734" w14:paraId="66314FED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680832" behindDoc="0" locked="0" layoutInCell="1" allowOverlap="1" wp14:editId="1ACED7B9" wp14:anchorId="717E7156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19300"/>
                <wp:effectExtent l="0" t="0" r="0" b="0"/>
                <wp:wrapNone/>
                <wp:docPr id="7100" name="Rectangle 710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06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3FD10AE4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00" style="position:absolute;margin-left:104pt;margin-top:11pt;width:79pt;height:159pt;z-index:258680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90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" w14:anchorId="717E7156">
                <v:textbox inset="2.16pt,1.44pt,0,1.44pt">
                  <w:txbxContent>
                    <w:p w:rsidR="00DB1734" w:rsidP="0005636F" w:rsidRDefault="00DB1734" w14:paraId="3FD10AE4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681856" behindDoc="0" locked="0" layoutInCell="1" allowOverlap="1" wp14:editId="221FE056" wp14:anchorId="0C3681D8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19300"/>
                <wp:effectExtent l="0" t="0" r="0" b="0"/>
                <wp:wrapNone/>
                <wp:docPr id="7101" name="Rectangle 710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06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5D8EE62F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01" style="position:absolute;margin-left:104pt;margin-top:11pt;width:79pt;height:159pt;z-index:258681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90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" w14:anchorId="0C3681D8">
                <v:textbox inset="2.16pt,1.44pt,0,1.44pt">
                  <w:txbxContent>
                    <w:p w:rsidR="00DB1734" w:rsidP="0005636F" w:rsidRDefault="00DB1734" w14:paraId="5D8EE62F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682880" behindDoc="0" locked="0" layoutInCell="1" allowOverlap="1" wp14:editId="353B2A34" wp14:anchorId="3BEE04CE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19300"/>
                <wp:effectExtent l="0" t="0" r="0" b="0"/>
                <wp:wrapNone/>
                <wp:docPr id="7102" name="Rectangle 710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06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78641D16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02" style="position:absolute;margin-left:104pt;margin-top:11pt;width:79pt;height:159pt;z-index:258682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90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" w14:anchorId="3BEE04CE">
                <v:textbox inset="2.16pt,1.44pt,0,1.44pt">
                  <w:txbxContent>
                    <w:p w:rsidR="00DB1734" w:rsidP="0005636F" w:rsidRDefault="00DB1734" w14:paraId="78641D16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683904" behindDoc="0" locked="0" layoutInCell="1" allowOverlap="1" wp14:editId="5045B350" wp14:anchorId="39CEDECA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19300"/>
                <wp:effectExtent l="0" t="0" r="0" b="0"/>
                <wp:wrapNone/>
                <wp:docPr id="7103" name="Rectangle 710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06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6B2C94DC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03" style="position:absolute;margin-left:104pt;margin-top:11pt;width:79pt;height:159pt;z-index:258683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90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" w14:anchorId="39CEDECA">
                <v:textbox inset="2.16pt,1.44pt,0,1.44pt">
                  <w:txbxContent>
                    <w:p w:rsidR="00DB1734" w:rsidP="0005636F" w:rsidRDefault="00DB1734" w14:paraId="6B2C94DC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684928" behindDoc="0" locked="0" layoutInCell="1" allowOverlap="1" wp14:editId="2E019FC3" wp14:anchorId="1CFCEC4A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19300"/>
                <wp:effectExtent l="0" t="0" r="0" b="0"/>
                <wp:wrapNone/>
                <wp:docPr id="7104" name="Rectangle 710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06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4909C719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04" style="position:absolute;margin-left:104pt;margin-top:11pt;width:79pt;height:159pt;z-index:258684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90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" w14:anchorId="1CFCEC4A">
                <v:textbox inset="2.16pt,1.44pt,0,1.44pt">
                  <w:txbxContent>
                    <w:p w:rsidR="00DB1734" w:rsidP="0005636F" w:rsidRDefault="00DB1734" w14:paraId="4909C719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685952" behindDoc="0" locked="0" layoutInCell="1" allowOverlap="1" wp14:editId="271B300B" wp14:anchorId="0F5ABD41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105" name="Rectangle 710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714E3BAB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05" style="position:absolute;margin-left:104pt;margin-top:11pt;width:79pt;height:162pt;z-index:258685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90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" w14:anchorId="0F5ABD41">
                <v:textbox inset="2.16pt,1.44pt,0,1.44pt">
                  <w:txbxContent>
                    <w:p w:rsidR="00DB1734" w:rsidP="0005636F" w:rsidRDefault="00DB1734" w14:paraId="714E3BAB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686976" behindDoc="0" locked="0" layoutInCell="1" allowOverlap="1" wp14:editId="2D1F35E6" wp14:anchorId="590EF022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106" name="Rectangle 710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71471009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06" style="position:absolute;margin-left:104pt;margin-top:11pt;width:79pt;height:162pt;z-index:258686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90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" w14:anchorId="590EF022">
                <v:textbox inset="2.16pt,1.44pt,0,1.44pt">
                  <w:txbxContent>
                    <w:p w:rsidR="00DB1734" w:rsidP="0005636F" w:rsidRDefault="00DB1734" w14:paraId="71471009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688000" behindDoc="0" locked="0" layoutInCell="1" allowOverlap="1" wp14:editId="016A5B98" wp14:anchorId="21638176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107" name="Rectangle 710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683AF7DF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 xml:space="preserve">いいえ 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07" style="position:absolute;margin-left:104pt;margin-top:11pt;width:79pt;height:162pt;z-index:258688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90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" w14:anchorId="21638176">
                <v:textbox inset="2.16pt,1.44pt,0,1.44pt">
                  <w:txbxContent>
                    <w:p w:rsidR="00DB1734" w:rsidP="0005636F" w:rsidRDefault="00DB1734" w14:paraId="683AF7DF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 xml:space="preserve">いいえ 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689024" behindDoc="0" locked="0" layoutInCell="1" allowOverlap="1" wp14:editId="435E31C0" wp14:anchorId="684893E2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7108" name="Rectangle 710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042D982B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>いいえ いいえ 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08" style="position:absolute;margin-left:104pt;margin-top:11pt;width:79pt;height:135pt;z-index:258689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90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" w14:anchorId="684893E2">
                <v:textbox inset="2.16pt,1.44pt,0,1.44pt">
                  <w:txbxContent>
                    <w:p w:rsidR="00DB1734" w:rsidP="0005636F" w:rsidRDefault="00DB1734" w14:paraId="042D982B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>いいえ いいえ いいえ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690048" behindDoc="0" locked="0" layoutInCell="1" allowOverlap="1" wp14:editId="232363DE" wp14:anchorId="0FA7603B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7109" name="Rectangle 710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2195B91C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09" style="position:absolute;margin-left:104pt;margin-top:11pt;width:79pt;height:135pt;z-index:258690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90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" w14:anchorId="0FA7603B">
                <v:textbox inset="2.16pt,1.44pt,0,1.44pt">
                  <w:txbxContent>
                    <w:p w:rsidR="00DB1734" w:rsidP="0005636F" w:rsidRDefault="00DB1734" w14:paraId="2195B91C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691072" behindDoc="0" locked="0" layoutInCell="1" allowOverlap="1" wp14:editId="658DA117" wp14:anchorId="1FBB0A7A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7110" name="Rectangle 711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6402261A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10" style="position:absolute;margin-left:104pt;margin-top:11pt;width:79pt;height:135pt;z-index:258691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91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" w14:anchorId="1FBB0A7A">
                <v:textbox inset="2.16pt,1.44pt,0,1.44pt">
                  <w:txbxContent>
                    <w:p w:rsidR="00DB1734" w:rsidP="0005636F" w:rsidRDefault="00DB1734" w14:paraId="6402261A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692096" behindDoc="0" locked="0" layoutInCell="1" allowOverlap="1" wp14:editId="4AD3413C" wp14:anchorId="0569E718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111" name="Rectangle 711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6344CFAE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11" style="position:absolute;margin-left:104pt;margin-top:11pt;width:79pt;height:162pt;z-index:258692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91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" w14:anchorId="0569E718">
                <v:textbox inset="2.16pt,1.44pt,0,1.44pt">
                  <w:txbxContent>
                    <w:p w:rsidR="00DB1734" w:rsidP="0005636F" w:rsidRDefault="00DB1734" w14:paraId="6344CFAE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693120" behindDoc="0" locked="0" layoutInCell="1" allowOverlap="1" wp14:editId="66943A7A" wp14:anchorId="257A7982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112" name="Rectangle 711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70AFE812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12" style="position:absolute;margin-left:104pt;margin-top:11pt;width:79pt;height:162pt;z-index:258693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91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" w14:anchorId="257A7982">
                <v:textbox inset="2.16pt,1.44pt,0,1.44pt">
                  <w:txbxContent>
                    <w:p w:rsidR="00DB1734" w:rsidP="0005636F" w:rsidRDefault="00DB1734" w14:paraId="70AFE812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694144" behindDoc="0" locked="0" layoutInCell="1" allowOverlap="1" wp14:editId="596A37F6" wp14:anchorId="5F945ABF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113" name="Rectangle 711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3197A043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13" style="position:absolute;margin-left:104pt;margin-top:11pt;width:79pt;height:60pt;z-index:258694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91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" w14:anchorId="5F945ABF">
                <v:textbox inset="2.16pt,1.44pt,0,1.44pt">
                  <w:txbxContent>
                    <w:p w:rsidR="00DB1734" w:rsidP="0005636F" w:rsidRDefault="00DB1734" w14:paraId="3197A043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695168" behindDoc="0" locked="0" layoutInCell="1" allowOverlap="1" wp14:editId="0922A0D4" wp14:anchorId="5AF1CBC1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114" name="Rectangle 711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16B4698E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14" style="position:absolute;margin-left:104pt;margin-top:11pt;width:79pt;height:60pt;z-index:258695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91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" w14:anchorId="5AF1CBC1">
                <v:textbox inset="2.16pt,1.44pt,0,1.44pt">
                  <w:txbxContent>
                    <w:p w:rsidR="00DB1734" w:rsidP="0005636F" w:rsidRDefault="00DB1734" w14:paraId="16B4698E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696192" behindDoc="0" locked="0" layoutInCell="1" allowOverlap="1" wp14:editId="3274F3C8" wp14:anchorId="1080A635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115" name="Rectangle 711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5D1FBFA1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15" style="position:absolute;margin-left:104pt;margin-top:11pt;width:79pt;height:60pt;z-index:258696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91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" w14:anchorId="1080A635">
                <v:textbox inset="2.16pt,1.44pt,0,1.44pt">
                  <w:txbxContent>
                    <w:p w:rsidR="00DB1734" w:rsidP="0005636F" w:rsidRDefault="00DB1734" w14:paraId="5D1FBFA1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697216" behindDoc="0" locked="0" layoutInCell="1" allowOverlap="1" wp14:editId="1339FB2C" wp14:anchorId="4BB8FFCB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116" name="Rectangle 711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07EC9F24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16" style="position:absolute;margin-left:104pt;margin-top:11pt;width:79pt;height:60pt;z-index:258697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91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" w14:anchorId="4BB8FFCB">
                <v:textbox inset="2.16pt,1.44pt,0,1.44pt">
                  <w:txbxContent>
                    <w:p w:rsidR="00DB1734" w:rsidP="0005636F" w:rsidRDefault="00DB1734" w14:paraId="07EC9F24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698240" behindDoc="0" locked="0" layoutInCell="1" allowOverlap="1" wp14:editId="79237D87" wp14:anchorId="32657418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117" name="Rectangle 711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2DD4ECB6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17" style="position:absolute;margin-left:104pt;margin-top:11pt;width:79pt;height:60pt;z-index:258698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91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" w14:anchorId="32657418">
                <v:textbox inset="2.16pt,1.44pt,0,1.44pt">
                  <w:txbxContent>
                    <w:p w:rsidR="00DB1734" w:rsidP="0005636F" w:rsidRDefault="00DB1734" w14:paraId="2DD4ECB6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699264" behindDoc="0" locked="0" layoutInCell="1" allowOverlap="1" wp14:editId="78C02EAB" wp14:anchorId="6193A8D0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118" name="Rectangle 711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30663090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18" style="position:absolute;margin-left:104pt;margin-top:11pt;width:79pt;height:60pt;z-index:258699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91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" w14:anchorId="6193A8D0">
                <v:textbox inset="2.16pt,1.44pt,0,1.44pt">
                  <w:txbxContent>
                    <w:p w:rsidR="00DB1734" w:rsidP="0005636F" w:rsidRDefault="00DB1734" w14:paraId="30663090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700288" behindDoc="0" locked="0" layoutInCell="1" allowOverlap="1" wp14:editId="337CC55A" wp14:anchorId="7FCB40AA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119" name="Rectangle 711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550A2A89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19" style="position:absolute;margin-left:104pt;margin-top:11pt;width:79pt;height:60pt;z-index:258700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91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" w14:anchorId="7FCB40AA">
                <v:textbox inset="2.16pt,1.44pt,0,1.44pt">
                  <w:txbxContent>
                    <w:p w:rsidR="00DB1734" w:rsidP="0005636F" w:rsidRDefault="00DB1734" w14:paraId="550A2A89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701312" behindDoc="0" locked="0" layoutInCell="1" allowOverlap="1" wp14:editId="5E68EC46" wp14:anchorId="54ABD075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120" name="Rectangle 712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0A02E2AE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20" style="position:absolute;margin-left:104pt;margin-top:11pt;width:79pt;height:60pt;z-index:258701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92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" w14:anchorId="54ABD075">
                <v:textbox inset="2.16pt,1.44pt,0,1.44pt">
                  <w:txbxContent>
                    <w:p w:rsidR="00DB1734" w:rsidP="0005636F" w:rsidRDefault="00DB1734" w14:paraId="0A02E2AE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702336" behindDoc="0" locked="0" layoutInCell="1" allowOverlap="1" wp14:editId="14864AD4" wp14:anchorId="7A3D161D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121" name="Rectangle 712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53FE1144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21" style="position:absolute;margin-left:104pt;margin-top:11pt;width:79pt;height:60pt;z-index:258702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92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" w14:anchorId="7A3D161D">
                <v:textbox inset="2.16pt,1.44pt,0,1.44pt">
                  <w:txbxContent>
                    <w:p w:rsidR="00DB1734" w:rsidP="0005636F" w:rsidRDefault="00DB1734" w14:paraId="53FE1144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703360" behindDoc="0" locked="0" layoutInCell="1" allowOverlap="1" wp14:editId="0B9F6BA8" wp14:anchorId="7EF156E4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122" name="Rectangle 712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1530AC99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22" style="position:absolute;margin-left:104pt;margin-top:11pt;width:79pt;height:60pt;z-index:258703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92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" w14:anchorId="7EF156E4">
                <v:textbox inset="2.16pt,1.44pt,0,1.44pt">
                  <w:txbxContent>
                    <w:p w:rsidR="00DB1734" w:rsidP="0005636F" w:rsidRDefault="00DB1734" w14:paraId="1530AC99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704384" behindDoc="0" locked="0" layoutInCell="1" allowOverlap="1" wp14:editId="3F272612" wp14:anchorId="7DF1C533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123" name="Rectangle 712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2A4435A7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23" style="position:absolute;margin-left:104pt;margin-top:11pt;width:79pt;height:60pt;z-index:258704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92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" w14:anchorId="7DF1C533">
                <v:textbox inset="2.16pt,1.44pt,0,1.44pt">
                  <w:txbxContent>
                    <w:p w:rsidR="00DB1734" w:rsidP="0005636F" w:rsidRDefault="00DB1734" w14:paraId="2A4435A7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705408" behindDoc="0" locked="0" layoutInCell="1" allowOverlap="1" wp14:editId="1457184B" wp14:anchorId="5BEC53C8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124" name="Rectangle 712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2B10DE13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24" style="position:absolute;margin-left:104pt;margin-top:11pt;width:79pt;height:60pt;z-index:258705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92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" w14:anchorId="5BEC53C8">
                <v:textbox inset="2.16pt,1.44pt,0,1.44pt">
                  <w:txbxContent>
                    <w:p w:rsidR="00DB1734" w:rsidP="0005636F" w:rsidRDefault="00DB1734" w14:paraId="2B10DE13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706432" behindDoc="0" locked="0" layoutInCell="1" allowOverlap="1" wp14:editId="301E35A7" wp14:anchorId="6C4BB9A7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125" name="Rectangle 712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28F79382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25" style="position:absolute;margin-left:104pt;margin-top:11pt;width:79pt;height:60pt;z-index:258706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92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" w14:anchorId="6C4BB9A7">
                <v:textbox inset="2.16pt,1.44pt,0,1.44pt">
                  <w:txbxContent>
                    <w:p w:rsidR="00DB1734" w:rsidP="0005636F" w:rsidRDefault="00DB1734" w14:paraId="28F79382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707456" behindDoc="0" locked="0" layoutInCell="1" allowOverlap="1" wp14:editId="3551DD0A" wp14:anchorId="11FD166C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126" name="Rectangle 712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6110ACF3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26" style="position:absolute;margin-left:104pt;margin-top:11pt;width:79pt;height:60pt;z-index:258707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92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" w14:anchorId="11FD166C">
                <v:textbox inset="2.16pt,1.44pt,0,1.44pt">
                  <w:txbxContent>
                    <w:p w:rsidR="00DB1734" w:rsidP="0005636F" w:rsidRDefault="00DB1734" w14:paraId="6110ACF3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708480" behindDoc="0" locked="0" layoutInCell="1" allowOverlap="1" wp14:editId="40541521" wp14:anchorId="20999E21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127" name="Rectangle 712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2863AB11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27" style="position:absolute;margin-left:104pt;margin-top:11pt;width:79pt;height:60pt;z-index:258708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92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" w14:anchorId="20999E21">
                <v:textbox inset="2.16pt,1.44pt,0,1.44pt">
                  <w:txbxContent>
                    <w:p w:rsidR="00DB1734" w:rsidP="0005636F" w:rsidRDefault="00DB1734" w14:paraId="2863AB11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709504" behindDoc="0" locked="0" layoutInCell="1" allowOverlap="1" wp14:editId="568CC434" wp14:anchorId="74BB7537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128" name="Rectangle 712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185846FE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28" style="position:absolute;margin-left:104pt;margin-top:11pt;width:79pt;height:60pt;z-index:258709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92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" w14:anchorId="74BB7537">
                <v:textbox inset="2.16pt,1.44pt,0,1.44pt">
                  <w:txbxContent>
                    <w:p w:rsidR="00DB1734" w:rsidP="0005636F" w:rsidRDefault="00DB1734" w14:paraId="185846FE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710528" behindDoc="0" locked="0" layoutInCell="1" allowOverlap="1" wp14:editId="1F00D232" wp14:anchorId="714FD73A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129" name="Rectangle 712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089AA3A6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29" style="position:absolute;margin-left:104pt;margin-top:11pt;width:79pt;height:60pt;z-index:258710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92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" w14:anchorId="714FD73A">
                <v:textbox inset="2.16pt,1.44pt,0,1.44pt">
                  <w:txbxContent>
                    <w:p w:rsidR="00DB1734" w:rsidP="0005636F" w:rsidRDefault="00DB1734" w14:paraId="089AA3A6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711552" behindDoc="0" locked="0" layoutInCell="1" allowOverlap="1" wp14:editId="123F0AF1" wp14:anchorId="7D8C8108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130" name="Rectangle 713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165E1592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30" style="position:absolute;margin-left:104pt;margin-top:11pt;width:79pt;height:60pt;z-index:258711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93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" w14:anchorId="7D8C8108">
                <v:textbox inset="2.16pt,1.44pt,0,1.44pt">
                  <w:txbxContent>
                    <w:p w:rsidR="00DB1734" w:rsidP="0005636F" w:rsidRDefault="00DB1734" w14:paraId="165E1592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712576" behindDoc="0" locked="0" layoutInCell="1" allowOverlap="1" wp14:editId="102C1426" wp14:anchorId="17937CEB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131" name="Rectangle 713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49809531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31" style="position:absolute;margin-left:104pt;margin-top:11pt;width:79pt;height:60pt;z-index:258712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93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" w14:anchorId="17937CEB">
                <v:textbox inset="2.16pt,1.44pt,0,1.44pt">
                  <w:txbxContent>
                    <w:p w:rsidR="00DB1734" w:rsidP="0005636F" w:rsidRDefault="00DB1734" w14:paraId="49809531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713600" behindDoc="0" locked="0" layoutInCell="1" allowOverlap="1" wp14:editId="540A4D80" wp14:anchorId="060DA1F1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132" name="Rectangle 713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42748FB2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32" style="position:absolute;margin-left:104pt;margin-top:11pt;width:79pt;height:60pt;z-index:258713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93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" w14:anchorId="060DA1F1">
                <v:textbox inset="2.16pt,1.44pt,0,1.44pt">
                  <w:txbxContent>
                    <w:p w:rsidR="00DB1734" w:rsidP="0005636F" w:rsidRDefault="00DB1734" w14:paraId="42748FB2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714624" behindDoc="0" locked="0" layoutInCell="1" allowOverlap="1" wp14:editId="43D31623" wp14:anchorId="2A4C151F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133" name="Rectangle 713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412F6A47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33" style="position:absolute;margin-left:104pt;margin-top:11pt;width:79pt;height:60pt;z-index:258714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93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" w14:anchorId="2A4C151F">
                <v:textbox inset="2.16pt,1.44pt,0,1.44pt">
                  <w:txbxContent>
                    <w:p w:rsidR="00DB1734" w:rsidP="0005636F" w:rsidRDefault="00DB1734" w14:paraId="412F6A47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715648" behindDoc="0" locked="0" layoutInCell="1" allowOverlap="1" wp14:editId="201CEFD5" wp14:anchorId="14050852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134" name="Rectangle 713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3610AC01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34" style="position:absolute;margin-left:104pt;margin-top:11pt;width:79pt;height:60pt;z-index:258715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93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" w14:anchorId="14050852">
                <v:textbox inset="2.16pt,1.44pt,0,1.44pt">
                  <w:txbxContent>
                    <w:p w:rsidR="00DB1734" w:rsidP="0005636F" w:rsidRDefault="00DB1734" w14:paraId="3610AC01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716672" behindDoc="0" locked="0" layoutInCell="1" allowOverlap="1" wp14:editId="004C15DA" wp14:anchorId="11298125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135" name="Rectangle 713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73706218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35" style="position:absolute;margin-left:104pt;margin-top:11pt;width:79pt;height:60pt;z-index:258716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93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" w14:anchorId="11298125">
                <v:textbox inset="2.16pt,1.44pt,0,1.44pt">
                  <w:txbxContent>
                    <w:p w:rsidR="00DB1734" w:rsidP="0005636F" w:rsidRDefault="00DB1734" w14:paraId="73706218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717696" behindDoc="0" locked="0" layoutInCell="1" allowOverlap="1" wp14:editId="4940763E" wp14:anchorId="01EF0286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136" name="Rectangle 713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1E2AF2D5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36" style="position:absolute;margin-left:104pt;margin-top:11pt;width:79pt;height:60pt;z-index:258717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93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" w14:anchorId="01EF0286">
                <v:textbox inset="2.16pt,1.44pt,0,1.44pt">
                  <w:txbxContent>
                    <w:p w:rsidR="00DB1734" w:rsidP="0005636F" w:rsidRDefault="00DB1734" w14:paraId="1E2AF2D5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718720" behindDoc="0" locked="0" layoutInCell="1" allowOverlap="1" wp14:editId="61D5F5D1" wp14:anchorId="49050D24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137" name="Rectangle 713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0D839C5D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 xml:space="preserve">いいえ 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37" style="position:absolute;margin-left:104pt;margin-top:11pt;width:79pt;height:60pt;z-index:258718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93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" w14:anchorId="49050D24">
                <v:textbox inset="2.16pt,1.44pt,0,1.44pt">
                  <w:txbxContent>
                    <w:p w:rsidR="00DB1734" w:rsidP="0005636F" w:rsidRDefault="00DB1734" w14:paraId="0D839C5D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 xml:space="preserve">いいえ 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719744" behindDoc="0" locked="0" layoutInCell="1" allowOverlap="1" wp14:editId="1E7E1E73" wp14:anchorId="684447A9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138" name="Rectangle 713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1060E712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>いいえ いいえ 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38" style="position:absolute;margin-left:104pt;margin-top:11pt;width:79pt;height:60pt;z-index:258719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93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" w14:anchorId="684447A9">
                <v:textbox inset="2.16pt,1.44pt,0,1.44pt">
                  <w:txbxContent>
                    <w:p w:rsidR="00DB1734" w:rsidP="0005636F" w:rsidRDefault="00DB1734" w14:paraId="1060E712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>いいえ いいえ いいえ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720768" behindDoc="0" locked="0" layoutInCell="1" allowOverlap="1" wp14:editId="580BB438" wp14:anchorId="6762E583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139" name="Rectangle 713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783BDA31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39" style="position:absolute;margin-left:104pt;margin-top:11pt;width:79pt;height:48pt;z-index:258720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93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" w14:anchorId="6762E583">
                <v:textbox inset="2.16pt,1.44pt,0,1.44pt">
                  <w:txbxContent>
                    <w:p w:rsidR="00DB1734" w:rsidP="0005636F" w:rsidRDefault="00DB1734" w14:paraId="783BDA31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721792" behindDoc="0" locked="0" layoutInCell="1" allowOverlap="1" wp14:editId="2DF929DF" wp14:anchorId="540DBC2F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140" name="Rectangle 714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31C7AD40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40" style="position:absolute;margin-left:104pt;margin-top:11pt;width:79pt;height:48pt;z-index:258721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94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" w14:anchorId="540DBC2F">
                <v:textbox inset="2.16pt,1.44pt,0,1.44pt">
                  <w:txbxContent>
                    <w:p w:rsidR="00DB1734" w:rsidP="0005636F" w:rsidRDefault="00DB1734" w14:paraId="31C7AD40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722816" behindDoc="0" locked="0" layoutInCell="1" allowOverlap="1" wp14:editId="7A53D4E0" wp14:anchorId="4AC81ED6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141" name="Rectangle 714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5AE1C180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41" style="position:absolute;margin-left:104pt;margin-top:11pt;width:79pt;height:48pt;z-index:258722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94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" w14:anchorId="4AC81ED6">
                <v:textbox inset="2.16pt,1.44pt,0,1.44pt">
                  <w:txbxContent>
                    <w:p w:rsidR="00DB1734" w:rsidP="0005636F" w:rsidRDefault="00DB1734" w14:paraId="5AE1C180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723840" behindDoc="0" locked="0" layoutInCell="1" allowOverlap="1" wp14:editId="7EA44F33" wp14:anchorId="7D1A8D1B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142" name="Rectangle 714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3DFA9D26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42" style="position:absolute;margin-left:104pt;margin-top:11pt;width:79pt;height:48pt;z-index:258723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94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" w14:anchorId="7D1A8D1B">
                <v:textbox inset="2.16pt,1.44pt,0,1.44pt">
                  <w:txbxContent>
                    <w:p w:rsidR="00DB1734" w:rsidP="0005636F" w:rsidRDefault="00DB1734" w14:paraId="3DFA9D26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724864" behindDoc="0" locked="0" layoutInCell="1" allowOverlap="1" wp14:editId="2D6A144E" wp14:anchorId="007F4441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143" name="Rectangle 714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00DC9607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43" style="position:absolute;margin-left:104pt;margin-top:11pt;width:79pt;height:48pt;z-index:258724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94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" w14:anchorId="007F4441">
                <v:textbox inset="2.16pt,1.44pt,0,1.44pt">
                  <w:txbxContent>
                    <w:p w:rsidR="00DB1734" w:rsidP="0005636F" w:rsidRDefault="00DB1734" w14:paraId="00DC9607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725888" behindDoc="0" locked="0" layoutInCell="1" allowOverlap="1" wp14:editId="7D1A0AEC" wp14:anchorId="5999D1FF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144" name="Rectangle 714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6ADDFE9A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44" style="position:absolute;margin-left:104pt;margin-top:11pt;width:79pt;height:48pt;z-index:258725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94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" w14:anchorId="5999D1FF">
                <v:textbox inset="2.16pt,1.44pt,0,1.44pt">
                  <w:txbxContent>
                    <w:p w:rsidR="00DB1734" w:rsidP="0005636F" w:rsidRDefault="00DB1734" w14:paraId="6ADDFE9A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726912" behindDoc="0" locked="0" layoutInCell="1" allowOverlap="1" wp14:editId="11C652FA" wp14:anchorId="6B21FBD0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145" name="Rectangle 714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1C595ABC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45" style="position:absolute;margin-left:104pt;margin-top:11pt;width:79pt;height:48pt;z-index:258726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94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" w14:anchorId="6B21FBD0">
                <v:textbox inset="2.16pt,1.44pt,0,1.44pt">
                  <w:txbxContent>
                    <w:p w:rsidR="00DB1734" w:rsidP="0005636F" w:rsidRDefault="00DB1734" w14:paraId="1C595ABC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727936" behindDoc="0" locked="0" layoutInCell="1" allowOverlap="1" wp14:editId="7B386001" wp14:anchorId="0069F067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146" name="Rectangle 714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6B57F7D9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46" style="position:absolute;margin-left:104pt;margin-top:11pt;width:79pt;height:48pt;z-index:258727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94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" w14:anchorId="0069F067">
                <v:textbox inset="2.16pt,1.44pt,0,1.44pt">
                  <w:txbxContent>
                    <w:p w:rsidR="00DB1734" w:rsidP="0005636F" w:rsidRDefault="00DB1734" w14:paraId="6B57F7D9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728960" behindDoc="0" locked="0" layoutInCell="1" allowOverlap="1" wp14:editId="5E3E2500" wp14:anchorId="3CC7F63C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147" name="Rectangle 714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3B603205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47" style="position:absolute;margin-left:104pt;margin-top:11pt;width:79pt;height:48pt;z-index:258728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94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" w14:anchorId="3CC7F63C">
                <v:textbox inset="2.16pt,1.44pt,0,1.44pt">
                  <w:txbxContent>
                    <w:p w:rsidR="00DB1734" w:rsidP="0005636F" w:rsidRDefault="00DB1734" w14:paraId="3B603205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729984" behindDoc="0" locked="0" layoutInCell="1" allowOverlap="1" wp14:editId="54D32D20" wp14:anchorId="111E5C9A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148" name="Rectangle 714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636F0A86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48" style="position:absolute;margin-left:104pt;margin-top:11pt;width:79pt;height:48pt;z-index:258729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94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" w14:anchorId="111E5C9A">
                <v:textbox inset="2.16pt,1.44pt,0,1.44pt">
                  <w:txbxContent>
                    <w:p w:rsidR="00DB1734" w:rsidP="0005636F" w:rsidRDefault="00DB1734" w14:paraId="636F0A86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731008" behindDoc="0" locked="0" layoutInCell="1" allowOverlap="1" wp14:editId="2717E9DB" wp14:anchorId="447712C5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149" name="Rectangle 714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5D9FBD1B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49" style="position:absolute;margin-left:104pt;margin-top:11pt;width:79pt;height:48pt;z-index:258731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94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" w14:anchorId="447712C5">
                <v:textbox inset="2.16pt,1.44pt,0,1.44pt">
                  <w:txbxContent>
                    <w:p w:rsidR="00DB1734" w:rsidP="0005636F" w:rsidRDefault="00DB1734" w14:paraId="5D9FBD1B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732032" behindDoc="0" locked="0" layoutInCell="1" allowOverlap="1" wp14:editId="712B12DF" wp14:anchorId="5B734BAD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150" name="Rectangle 715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67FBB3CD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50" style="position:absolute;margin-left:104pt;margin-top:11pt;width:79pt;height:48pt;z-index:258732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95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" w14:anchorId="5B734BAD">
                <v:textbox inset="2.16pt,1.44pt,0,1.44pt">
                  <w:txbxContent>
                    <w:p w:rsidR="00DB1734" w:rsidP="0005636F" w:rsidRDefault="00DB1734" w14:paraId="67FBB3CD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733056" behindDoc="0" locked="0" layoutInCell="1" allowOverlap="1" wp14:editId="7287C0F7" wp14:anchorId="1C7FEBDA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151" name="Rectangle 715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77B29479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51" style="position:absolute;margin-left:104pt;margin-top:11pt;width:79pt;height:48pt;z-index:258733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95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" w14:anchorId="1C7FEBDA">
                <v:textbox inset="2.16pt,1.44pt,0,1.44pt">
                  <w:txbxContent>
                    <w:p w:rsidR="00DB1734" w:rsidP="0005636F" w:rsidRDefault="00DB1734" w14:paraId="77B29479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734080" behindDoc="0" locked="0" layoutInCell="1" allowOverlap="1" wp14:editId="4CDEA842" wp14:anchorId="5D02BB77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152" name="Rectangle 715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4EF4B22A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52" style="position:absolute;margin-left:104pt;margin-top:11pt;width:79pt;height:48pt;z-index:258734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95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" w14:anchorId="5D02BB77">
                <v:textbox inset="2.16pt,1.44pt,0,1.44pt">
                  <w:txbxContent>
                    <w:p w:rsidR="00DB1734" w:rsidP="0005636F" w:rsidRDefault="00DB1734" w14:paraId="4EF4B22A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735104" behindDoc="0" locked="0" layoutInCell="1" allowOverlap="1" wp14:editId="6A283422" wp14:anchorId="14E9D8A0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153" name="Rectangle 715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3BF2E4EB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53" style="position:absolute;margin-left:104pt;margin-top:11pt;width:79pt;height:48pt;z-index:258735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95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" w14:anchorId="14E9D8A0">
                <v:textbox inset="2.16pt,1.44pt,0,1.44pt">
                  <w:txbxContent>
                    <w:p w:rsidR="00DB1734" w:rsidP="0005636F" w:rsidRDefault="00DB1734" w14:paraId="3BF2E4EB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736128" behindDoc="0" locked="0" layoutInCell="1" allowOverlap="1" wp14:editId="745F0393" wp14:anchorId="2364FD88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154" name="Rectangle 715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1DD7FD44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54" style="position:absolute;margin-left:104pt;margin-top:11pt;width:79pt;height:48pt;z-index:258736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95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" w14:anchorId="2364FD88">
                <v:textbox inset="2.16pt,1.44pt,0,1.44pt">
                  <w:txbxContent>
                    <w:p w:rsidR="00DB1734" w:rsidP="0005636F" w:rsidRDefault="00DB1734" w14:paraId="1DD7FD44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737152" behindDoc="0" locked="0" layoutInCell="1" allowOverlap="1" wp14:editId="685F2D28" wp14:anchorId="7C190EF1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155" name="Rectangle 715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024190DE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55" style="position:absolute;margin-left:104pt;margin-top:11pt;width:79pt;height:48pt;z-index:258737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95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" w14:anchorId="7C190EF1">
                <v:textbox inset="2.16pt,1.44pt,0,1.44pt">
                  <w:txbxContent>
                    <w:p w:rsidR="00DB1734" w:rsidP="0005636F" w:rsidRDefault="00DB1734" w14:paraId="024190DE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738176" behindDoc="0" locked="0" layoutInCell="1" allowOverlap="1" wp14:editId="0B9725E8" wp14:anchorId="2654503E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156" name="Rectangle 715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68483459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56" style="position:absolute;margin-left:104pt;margin-top:11pt;width:79pt;height:48pt;z-index:258738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95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" w14:anchorId="2654503E">
                <v:textbox inset="2.16pt,1.44pt,0,1.44pt">
                  <w:txbxContent>
                    <w:p w:rsidR="00DB1734" w:rsidP="0005636F" w:rsidRDefault="00DB1734" w14:paraId="68483459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739200" behindDoc="0" locked="0" layoutInCell="1" allowOverlap="1" wp14:editId="50827DFF" wp14:anchorId="4095DE6B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157" name="Rectangle 715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54DC6A59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57" style="position:absolute;margin-left:104pt;margin-top:11pt;width:79pt;height:48pt;z-index:258739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95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" w14:anchorId="4095DE6B">
                <v:textbox inset="2.16pt,1.44pt,0,1.44pt">
                  <w:txbxContent>
                    <w:p w:rsidR="00DB1734" w:rsidP="0005636F" w:rsidRDefault="00DB1734" w14:paraId="54DC6A59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740224" behindDoc="0" locked="0" layoutInCell="1" allowOverlap="1" wp14:editId="5FB51B68" wp14:anchorId="39287249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158" name="Rectangle 715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4BD687D0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58" style="position:absolute;margin-left:104pt;margin-top:11pt;width:79pt;height:48pt;z-index:258740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95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" w14:anchorId="39287249">
                <v:textbox inset="2.16pt,1.44pt,0,1.44pt">
                  <w:txbxContent>
                    <w:p w:rsidR="00DB1734" w:rsidP="0005636F" w:rsidRDefault="00DB1734" w14:paraId="4BD687D0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741248" behindDoc="0" locked="0" layoutInCell="1" allowOverlap="1" wp14:editId="2DCED785" wp14:anchorId="41E94A29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159" name="Rectangle 715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2C3D4B33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59" style="position:absolute;margin-left:104pt;margin-top:11pt;width:79pt;height:48pt;z-index:258741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95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" w14:anchorId="41E94A29">
                <v:textbox inset="2.16pt,1.44pt,0,1.44pt">
                  <w:txbxContent>
                    <w:p w:rsidR="00DB1734" w:rsidP="0005636F" w:rsidRDefault="00DB1734" w14:paraId="2C3D4B33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742272" behindDoc="0" locked="0" layoutInCell="1" allowOverlap="1" wp14:editId="659CEBEE" wp14:anchorId="732ECDDF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160" name="Rectangle 716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6AF3DF68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60" style="position:absolute;margin-left:104pt;margin-top:11pt;width:79pt;height:60pt;z-index:258742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96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" w14:anchorId="732ECDDF">
                <v:textbox inset="2.16pt,1.44pt,0,1.44pt">
                  <w:txbxContent>
                    <w:p w:rsidR="00DB1734" w:rsidP="0005636F" w:rsidRDefault="00DB1734" w14:paraId="6AF3DF68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743296" behindDoc="0" locked="0" layoutInCell="1" allowOverlap="1" wp14:editId="28E3B18A" wp14:anchorId="5013F67B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161" name="Rectangle 716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1693C6F5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61" style="position:absolute;margin-left:104pt;margin-top:11pt;width:79pt;height:60pt;z-index:258743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96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" w14:anchorId="5013F67B">
                <v:textbox inset="2.16pt,1.44pt,0,1.44pt">
                  <w:txbxContent>
                    <w:p w:rsidR="00DB1734" w:rsidP="0005636F" w:rsidRDefault="00DB1734" w14:paraId="1693C6F5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744320" behindDoc="0" locked="0" layoutInCell="1" allowOverlap="1" wp14:editId="30EC0803" wp14:anchorId="421EC157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162" name="Rectangle 716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611CC02B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62" style="position:absolute;margin-left:104pt;margin-top:11pt;width:79pt;height:60pt;z-index:258744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96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" w14:anchorId="421EC157">
                <v:textbox inset="2.16pt,1.44pt,0,1.44pt">
                  <w:txbxContent>
                    <w:p w:rsidR="00DB1734" w:rsidP="0005636F" w:rsidRDefault="00DB1734" w14:paraId="611CC02B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745344" behindDoc="0" locked="0" layoutInCell="1" allowOverlap="1" wp14:editId="0C4AD758" wp14:anchorId="69FC3A06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163" name="Rectangle 716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0CC2A3EC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63" style="position:absolute;margin-left:104pt;margin-top:11pt;width:79pt;height:48pt;z-index:258745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96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" w14:anchorId="69FC3A06">
                <v:textbox inset="2.16pt,1.44pt,0,1.44pt">
                  <w:txbxContent>
                    <w:p w:rsidR="00DB1734" w:rsidP="0005636F" w:rsidRDefault="00DB1734" w14:paraId="0CC2A3EC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746368" behindDoc="0" locked="0" layoutInCell="1" allowOverlap="1" wp14:editId="19E3820A" wp14:anchorId="2E33F24F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164" name="Rectangle 716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74E91261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64" style="position:absolute;margin-left:104pt;margin-top:11pt;width:79pt;height:48pt;z-index:258746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96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" w14:anchorId="2E33F24F">
                <v:textbox inset="2.16pt,1.44pt,0,1.44pt">
                  <w:txbxContent>
                    <w:p w:rsidR="00DB1734" w:rsidP="0005636F" w:rsidRDefault="00DB1734" w14:paraId="74E91261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747392" behindDoc="0" locked="0" layoutInCell="1" allowOverlap="1" wp14:editId="55A582FA" wp14:anchorId="48007C18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165" name="Rectangle 716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51CCB51E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65" style="position:absolute;margin-left:104pt;margin-top:11pt;width:79pt;height:48pt;z-index:258747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96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" w14:anchorId="48007C18">
                <v:textbox inset="2.16pt,1.44pt,0,1.44pt">
                  <w:txbxContent>
                    <w:p w:rsidR="00DB1734" w:rsidP="0005636F" w:rsidRDefault="00DB1734" w14:paraId="51CCB51E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748416" behindDoc="0" locked="0" layoutInCell="1" allowOverlap="1" wp14:editId="651FE5B3" wp14:anchorId="499E9DFE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166" name="Rectangle 716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681DEDA2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66" style="position:absolute;margin-left:104pt;margin-top:11pt;width:79pt;height:60pt;z-index:258748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96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" w14:anchorId="499E9DFE">
                <v:textbox inset="2.16pt,1.44pt,0,1.44pt">
                  <w:txbxContent>
                    <w:p w:rsidR="00DB1734" w:rsidP="0005636F" w:rsidRDefault="00DB1734" w14:paraId="681DEDA2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749440" behindDoc="0" locked="0" layoutInCell="1" allowOverlap="1" wp14:editId="2ACDCD37" wp14:anchorId="13BBE85C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167" name="Rectangle 716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29C43475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67" style="position:absolute;margin-left:104pt;margin-top:11pt;width:79pt;height:60pt;z-index:258749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96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" w14:anchorId="13BBE85C">
                <v:textbox inset="2.16pt,1.44pt,0,1.44pt">
                  <w:txbxContent>
                    <w:p w:rsidR="00DB1734" w:rsidP="0005636F" w:rsidRDefault="00DB1734" w14:paraId="29C43475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w:t>財務概要なし</w:t>
      </w:r>
    </w:p>
    <w:tbl>
      <w:tblPr>
        <w:tblStyle w:val="TableGrid"/>
        <w:tblW w:w="0" w:type="auto"/>
        <w:tblBorders>
          <w:top w:val="single" w:color="BFBFBF" w:themeColor="background1" w:themeShade="BF" w:sz="8" w:space="0"/>
          <w:left w:val="single" w:color="BFBFBF" w:themeColor="background1" w:themeShade="BF" w:sz="8" w:space="0"/>
          <w:bottom w:val="single" w:color="BFBFBF" w:themeColor="background1" w:themeShade="BF" w:sz="8" w:space="0"/>
          <w:right w:val="single" w:color="BFBFBF" w:themeColor="background1" w:themeShade="BF" w:sz="8" w:space="0"/>
          <w:insideH w:val="single" w:color="BFBFBF" w:themeColor="background1" w:themeShade="BF" w:sz="8" w:space="0"/>
          <w:insideV w:val="single" w:color="BFBFBF" w:themeColor="background1" w:themeShade="BF" w:sz="8" w:space="0"/>
        </w:tblBorders>
        <w:tblLook w:val="04A0" w:firstRow="1" w:lastRow="0" w:firstColumn="1" w:lastColumn="0" w:noHBand="0" w:noVBand="1"/>
      </w:tblPr>
      <w:tblGrid>
        <w:gridCol w:w="4320"/>
        <w:gridCol w:w="2156"/>
        <w:gridCol w:w="2157"/>
        <w:gridCol w:w="2157"/>
      </w:tblGrid>
      <w:tr w:rsidRPr="00DB1734" w:rsidR="00DB1734" w:rsidTr="00DB1734" w14:paraId="3E2B1443" w14:textId="77777777">
        <w:trPr>
          <w:trHeight w:val="576"/>
        </w:trPr>
        <w:tc>
          <w:tcPr>
            <w:tcW w:w="4320" w:type="dxa"/>
            <w:tcBorders>
              <w:top w:val="nil"/>
              <w:left w:val="nil"/>
              <w:bottom w:val="single" w:color="BFBFBF" w:themeColor="background1" w:themeShade="BF" w:sz="8" w:space="0"/>
              <w:right w:val="nil"/>
            </w:tcBorders>
            <w:vAlign w:val="center"/>
          </w:tcPr>
          <w:p w:rsidRPr="00DB1734" w:rsidR="00DB1734" w:rsidP="00DB1734" w:rsidRDefault="00DB1734" w14:paraId="033B653D" w14:textId="77777777">
            <w:pPr>
              <w:bidi w:val="false"/>
              <w:jc w:val="center"/>
              <w:rPr>
                <w:rFonts w:ascii="Century Gothic" w:hAnsi="Century Gothic" w:eastAsia="Times New Roman" w:cs="Times New Roman"/>
                <w:noProof/>
                <w:color w:val="000000"/>
                <w:sz w:val="24"/>
                <w:szCs w:val="24"/>
              </w:rPr>
            </w:pPr>
          </w:p>
        </w:tc>
        <w:tc>
          <w:tcPr>
            <w:tcW w:w="2156" w:type="dxa"/>
            <w:tcBorders>
              <w:top w:val="nil"/>
              <w:left w:val="nil"/>
              <w:bottom w:val="single" w:color="BFBFBF" w:themeColor="background1" w:themeShade="BF" w:sz="8" w:space="0"/>
              <w:right w:val="nil"/>
            </w:tcBorders>
            <w:vAlign w:val="center"/>
          </w:tcPr>
          <w:p w:rsidRPr="00DB1734" w:rsidR="00DB1734" w:rsidP="00DB1734" w:rsidRDefault="00DB1734" w14:paraId="18A775D5" w14:textId="77777777">
            <w:pPr>
              <w:bidi w:val="false"/>
              <w:jc w:val="center"/>
              <w:rPr>
                <w:rFonts w:ascii="Century Gothic" w:hAnsi="Century Gothic" w:eastAsia="Times New Roman" w:cs="Times New Roman"/>
                <w:noProof/>
                <w:color w:val="000000"/>
                <w:sz w:val="24"/>
                <w:szCs w:val="24"/>
              </w:rPr>
            </w:pPr>
            <w:r>
              <w:rPr>
                <w:rFonts w:ascii="Century Gothic" w:hAnsi="Century Gothic" w:eastAsia="Times New Roman" w:cs="Times New Roman"/>
                <w:noProof/>
                <w:color w:val="000000"/>
                <w:sz w:val="24"/>
                <w:szCs w:val="24"/>
                <w:lang w:eastAsia="Japanese"/>
                <w:eastAsianLayout/>
              </w:rPr>
              <w:t>総費用</w:t>
            </w:r>
          </w:p>
        </w:tc>
        <w:tc>
          <w:tcPr>
            <w:tcW w:w="2157" w:type="dxa"/>
            <w:tcBorders>
              <w:top w:val="nil"/>
              <w:left w:val="nil"/>
              <w:bottom w:val="single" w:color="BFBFBF" w:themeColor="background1" w:themeShade="BF" w:sz="8" w:space="0"/>
              <w:right w:val="nil"/>
            </w:tcBorders>
            <w:vAlign w:val="center"/>
          </w:tcPr>
          <w:p w:rsidRPr="00DB1734" w:rsidR="00DB1734" w:rsidP="00DB1734" w:rsidRDefault="00DB1734" w14:paraId="6B602759" w14:textId="77777777">
            <w:pPr>
              <w:bidi w:val="false"/>
              <w:jc w:val="center"/>
              <w:rPr>
                <w:rFonts w:ascii="Century Gothic" w:hAnsi="Century Gothic" w:eastAsia="Times New Roman" w:cs="Times New Roman"/>
                <w:noProof/>
                <w:color w:val="000000"/>
                <w:sz w:val="24"/>
                <w:szCs w:val="24"/>
              </w:rPr>
            </w:pPr>
            <w:r>
              <w:rPr>
                <w:rFonts w:ascii="Century Gothic" w:hAnsi="Century Gothic" w:eastAsia="Times New Roman" w:cs="Times New Roman"/>
                <w:noProof/>
                <w:color w:val="000000"/>
                <w:sz w:val="24"/>
                <w:szCs w:val="24"/>
                <w:lang w:eastAsia="Japanese"/>
                <w:eastAsianLayout/>
              </w:rPr>
              <w:t>総資本金</w:t>
            </w:r>
          </w:p>
        </w:tc>
        <w:tc>
          <w:tcPr>
            <w:tcW w:w="2157" w:type="dxa"/>
            <w:tcBorders>
              <w:top w:val="nil"/>
              <w:left w:val="nil"/>
              <w:bottom w:val="single" w:color="BFBFBF" w:themeColor="background1" w:themeShade="BF" w:sz="8" w:space="0"/>
              <w:right w:val="nil"/>
            </w:tcBorders>
            <w:vAlign w:val="center"/>
          </w:tcPr>
          <w:p w:rsidRPr="00DB1734" w:rsidR="00DB1734" w:rsidP="00DB1734" w:rsidRDefault="00DB1734" w14:paraId="62D2704D" w14:textId="77777777">
            <w:pPr>
              <w:bidi w:val="false"/>
              <w:jc w:val="center"/>
              <w:rPr>
                <w:rFonts w:ascii="Century Gothic" w:hAnsi="Century Gothic" w:eastAsia="Times New Roman" w:cs="Times New Roman"/>
                <w:noProof/>
                <w:color w:val="000000"/>
                <w:sz w:val="24"/>
                <w:szCs w:val="24"/>
              </w:rPr>
            </w:pPr>
            <w:r>
              <w:rPr>
                <w:rFonts w:ascii="Century Gothic" w:hAnsi="Century Gothic" w:eastAsia="Times New Roman" w:cs="Times New Roman"/>
                <w:noProof/>
                <w:color w:val="000000"/>
                <w:sz w:val="24"/>
                <w:szCs w:val="24"/>
                <w:lang w:eastAsia="Japanese"/>
                <w:eastAsianLayout/>
              </w:rPr>
              <w:t>全体の合計</w:t>
            </w:r>
          </w:p>
        </w:tc>
      </w:tr>
      <w:tr w:rsidRPr="00DB1734" w:rsidR="00DB1734" w:rsidTr="00043D7E" w14:paraId="078F9E02" w14:textId="77777777">
        <w:trPr>
          <w:trHeight w:val="1152"/>
        </w:trPr>
        <w:tc>
          <w:tcPr>
            <w:tcW w:w="4320" w:type="dxa"/>
            <w:tcBorders>
              <w:top w:val="single" w:color="BFBFBF" w:themeColor="background1" w:themeShade="BF" w:sz="8" w:space="0"/>
            </w:tcBorders>
            <w:shd w:val="clear" w:color="auto" w:fill="D5DCE4" w:themeFill="text2" w:themeFillTint="33"/>
            <w:vAlign w:val="center"/>
          </w:tcPr>
          <w:p w:rsidRPr="00DB1734" w:rsidR="00DB1734" w:rsidP="00DB1734" w:rsidRDefault="00DB1734" w14:paraId="15B52376" w14:textId="77777777">
            <w:pPr>
              <w:bidi w:val="false"/>
              <w:ind w:left="170"/>
              <w:rPr>
                <w:rFonts w:ascii="Century Gothic" w:hAnsi="Century Gothic" w:eastAsia="Times New Roman" w:cs="Times New Roman"/>
                <w:noProof/>
                <w:color w:val="000000"/>
                <w:sz w:val="24"/>
                <w:szCs w:val="24"/>
              </w:rPr>
            </w:pPr>
            <w:r>
              <w:rPr>
                <w:rFonts w:ascii="Century Gothic" w:hAnsi="Century Gothic" w:eastAsia="Times New Roman" w:cs="Times New Roman"/>
                <w:noProof/>
                <w:color w:val="000000"/>
                <w:sz w:val="24"/>
                <w:szCs w:val="24"/>
                <w:lang w:eastAsia="Japanese"/>
                <w:eastAsianLayout/>
              </w:rPr>
              <w:t>予算コスト</w:t>
            </w:r>
          </w:p>
        </w:tc>
        <w:tc>
          <w:tcPr>
            <w:tcW w:w="2156" w:type="dxa"/>
            <w:tcBorders>
              <w:top w:val="single" w:color="BFBFBF" w:themeColor="background1" w:themeShade="BF" w:sz="8" w:space="0"/>
            </w:tcBorders>
            <w:shd w:val="clear" w:color="auto" w:fill="F2F2F2" w:themeFill="background1" w:themeFillShade="F2"/>
            <w:vAlign w:val="center"/>
          </w:tcPr>
          <w:p w:rsidRPr="00DB1734" w:rsidR="00DB1734" w:rsidP="00DB1734" w:rsidRDefault="00DB1734" w14:paraId="611E2687" w14:textId="77777777">
            <w:pPr>
              <w:bidi w:val="false"/>
              <w:jc w:val="center"/>
              <w:rPr>
                <w:rFonts w:ascii="Century Gothic" w:hAnsi="Century Gothic" w:eastAsia="Times New Roman" w:cs="Times New Roman"/>
                <w:noProof/>
                <w:color w:val="000000"/>
                <w:sz w:val="24"/>
                <w:szCs w:val="24"/>
              </w:rPr>
            </w:pPr>
          </w:p>
        </w:tc>
        <w:tc>
          <w:tcPr>
            <w:tcW w:w="2157" w:type="dxa"/>
            <w:tcBorders>
              <w:top w:val="single" w:color="BFBFBF" w:themeColor="background1" w:themeShade="BF" w:sz="8" w:space="0"/>
            </w:tcBorders>
            <w:shd w:val="clear" w:color="auto" w:fill="EAEEF3"/>
            <w:vAlign w:val="center"/>
          </w:tcPr>
          <w:p w:rsidRPr="00DB1734" w:rsidR="00DB1734" w:rsidP="00DB1734" w:rsidRDefault="00DB1734" w14:paraId="5CB8FFE1" w14:textId="77777777">
            <w:pPr>
              <w:bidi w:val="false"/>
              <w:jc w:val="center"/>
              <w:rPr>
                <w:rFonts w:ascii="Century Gothic" w:hAnsi="Century Gothic" w:eastAsia="Times New Roman" w:cs="Times New Roman"/>
                <w:noProof/>
                <w:color w:val="000000"/>
                <w:sz w:val="24"/>
                <w:szCs w:val="24"/>
              </w:rPr>
            </w:pPr>
          </w:p>
        </w:tc>
        <w:tc>
          <w:tcPr>
            <w:tcW w:w="2157" w:type="dxa"/>
            <w:tcBorders>
              <w:top w:val="single" w:color="BFBFBF" w:themeColor="background1" w:themeShade="BF" w:sz="8" w:space="0"/>
            </w:tcBorders>
            <w:vAlign w:val="center"/>
          </w:tcPr>
          <w:p w:rsidRPr="00DB1734" w:rsidR="00DB1734" w:rsidP="00DB1734" w:rsidRDefault="00DB1734" w14:paraId="403D37B9" w14:textId="77777777">
            <w:pPr>
              <w:bidi w:val="false"/>
              <w:jc w:val="center"/>
              <w:rPr>
                <w:rFonts w:ascii="Century Gothic" w:hAnsi="Century Gothic" w:eastAsia="Times New Roman" w:cs="Times New Roman"/>
                <w:noProof/>
                <w:color w:val="000000"/>
                <w:sz w:val="24"/>
                <w:szCs w:val="24"/>
              </w:rPr>
            </w:pPr>
          </w:p>
        </w:tc>
      </w:tr>
      <w:tr w:rsidRPr="00DB1734" w:rsidR="00DB1734" w:rsidTr="00043D7E" w14:paraId="1ED0F130" w14:textId="77777777">
        <w:trPr>
          <w:trHeight w:val="1152"/>
        </w:trPr>
        <w:tc>
          <w:tcPr>
            <w:tcW w:w="4320" w:type="dxa"/>
            <w:shd w:val="clear" w:color="auto" w:fill="D5DCE4" w:themeFill="text2" w:themeFillTint="33"/>
            <w:vAlign w:val="center"/>
          </w:tcPr>
          <w:p w:rsidRPr="00DB1734" w:rsidR="00DB1734" w:rsidP="00DB1734" w:rsidRDefault="00DB1734" w14:paraId="2BAD787D" w14:textId="77777777">
            <w:pPr>
              <w:bidi w:val="false"/>
              <w:ind w:left="170"/>
              <w:rPr>
                <w:rFonts w:ascii="Century Gothic" w:hAnsi="Century Gothic" w:eastAsia="Times New Roman" w:cs="Times New Roman"/>
                <w:noProof/>
                <w:color w:val="000000"/>
                <w:sz w:val="24"/>
                <w:szCs w:val="24"/>
              </w:rPr>
            </w:pPr>
            <w:r>
              <w:rPr>
                <w:rFonts w:ascii="Century Gothic" w:hAnsi="Century Gothic" w:eastAsia="Times New Roman" w:cs="Times New Roman"/>
                <w:noProof/>
                <w:color w:val="000000"/>
                <w:sz w:val="24"/>
                <w:szCs w:val="24"/>
                <w:lang w:eastAsia="Japanese"/>
                <w:eastAsianLayout/>
              </w:rPr>
              <w:t>完了時の見積もり (EAC)</w:t>
            </w:r>
          </w:p>
        </w:tc>
        <w:tc>
          <w:tcPr>
            <w:tcW w:w="2156" w:type="dxa"/>
            <w:shd w:val="clear" w:color="auto" w:fill="F2F2F2" w:themeFill="background1" w:themeFillShade="F2"/>
            <w:vAlign w:val="center"/>
          </w:tcPr>
          <w:p w:rsidRPr="00DB1734" w:rsidR="00DB1734" w:rsidP="00DB1734" w:rsidRDefault="00DB1734" w14:paraId="38F40B02" w14:textId="77777777">
            <w:pPr>
              <w:bidi w:val="false"/>
              <w:jc w:val="center"/>
              <w:rPr>
                <w:rFonts w:ascii="Century Gothic" w:hAnsi="Century Gothic" w:eastAsia="Times New Roman" w:cs="Times New Roman"/>
                <w:noProof/>
                <w:color w:val="000000"/>
                <w:sz w:val="24"/>
                <w:szCs w:val="24"/>
              </w:rPr>
            </w:pPr>
          </w:p>
        </w:tc>
        <w:tc>
          <w:tcPr>
            <w:tcW w:w="2157" w:type="dxa"/>
            <w:shd w:val="clear" w:color="auto" w:fill="EAEEF3"/>
            <w:vAlign w:val="center"/>
          </w:tcPr>
          <w:p w:rsidRPr="00DB1734" w:rsidR="00DB1734" w:rsidP="00DB1734" w:rsidRDefault="00DB1734" w14:paraId="05571D07" w14:textId="77777777">
            <w:pPr>
              <w:bidi w:val="false"/>
              <w:jc w:val="center"/>
              <w:rPr>
                <w:rFonts w:ascii="Century Gothic" w:hAnsi="Century Gothic" w:eastAsia="Times New Roman" w:cs="Times New Roman"/>
                <w:noProof/>
                <w:color w:val="000000"/>
                <w:sz w:val="24"/>
                <w:szCs w:val="24"/>
              </w:rPr>
            </w:pPr>
          </w:p>
        </w:tc>
        <w:tc>
          <w:tcPr>
            <w:tcW w:w="2157" w:type="dxa"/>
            <w:vAlign w:val="center"/>
          </w:tcPr>
          <w:p w:rsidRPr="00DB1734" w:rsidR="00DB1734" w:rsidP="00DB1734" w:rsidRDefault="00DB1734" w14:paraId="7A014C16" w14:textId="77777777">
            <w:pPr>
              <w:bidi w:val="false"/>
              <w:jc w:val="center"/>
              <w:rPr>
                <w:rFonts w:ascii="Century Gothic" w:hAnsi="Century Gothic" w:eastAsia="Times New Roman" w:cs="Times New Roman"/>
                <w:noProof/>
                <w:color w:val="000000"/>
                <w:sz w:val="24"/>
                <w:szCs w:val="24"/>
              </w:rPr>
            </w:pPr>
          </w:p>
        </w:tc>
      </w:tr>
      <w:tr w:rsidRPr="00DB1734" w:rsidR="00DB1734" w:rsidTr="00043D7E" w14:paraId="49D3D76F" w14:textId="77777777">
        <w:trPr>
          <w:trHeight w:val="1152"/>
        </w:trPr>
        <w:tc>
          <w:tcPr>
            <w:tcW w:w="4320" w:type="dxa"/>
            <w:shd w:val="clear" w:color="auto" w:fill="D5DCE4" w:themeFill="text2" w:themeFillTint="33"/>
            <w:vAlign w:val="center"/>
          </w:tcPr>
          <w:p w:rsidRPr="00DB1734" w:rsidR="00DB1734" w:rsidP="00DB1734" w:rsidRDefault="00DB1734" w14:paraId="50C18864" w14:textId="77777777">
            <w:pPr>
              <w:bidi w:val="false"/>
              <w:ind w:left="170"/>
              <w:rPr>
                <w:rFonts w:ascii="Century Gothic" w:hAnsi="Century Gothic" w:eastAsia="Times New Roman" w:cs="Times New Roman"/>
                <w:noProof/>
                <w:color w:val="000000"/>
                <w:sz w:val="24"/>
                <w:szCs w:val="24"/>
              </w:rPr>
            </w:pPr>
            <w:r>
              <w:rPr>
                <w:rFonts w:ascii="Century Gothic" w:hAnsi="Century Gothic" w:eastAsia="Times New Roman" w:cs="Times New Roman"/>
                <w:noProof/>
                <w:color w:val="000000"/>
                <w:sz w:val="24"/>
                <w:szCs w:val="24"/>
                <w:lang w:eastAsia="Japanese"/>
                <w:eastAsianLayout/>
              </w:rPr>
              <w:t>現在までの実績コスト</w:t>
            </w:r>
          </w:p>
        </w:tc>
        <w:tc>
          <w:tcPr>
            <w:tcW w:w="2156" w:type="dxa"/>
            <w:shd w:val="clear" w:color="auto" w:fill="F2F2F2" w:themeFill="background1" w:themeFillShade="F2"/>
            <w:vAlign w:val="center"/>
          </w:tcPr>
          <w:p w:rsidRPr="00DB1734" w:rsidR="00DB1734" w:rsidP="00DB1734" w:rsidRDefault="00DB1734" w14:paraId="2B9A48E2" w14:textId="77777777">
            <w:pPr>
              <w:bidi w:val="false"/>
              <w:jc w:val="center"/>
              <w:rPr>
                <w:rFonts w:ascii="Century Gothic" w:hAnsi="Century Gothic" w:eastAsia="Times New Roman" w:cs="Times New Roman"/>
                <w:noProof/>
                <w:color w:val="000000"/>
                <w:sz w:val="24"/>
                <w:szCs w:val="24"/>
              </w:rPr>
            </w:pPr>
          </w:p>
        </w:tc>
        <w:tc>
          <w:tcPr>
            <w:tcW w:w="2157" w:type="dxa"/>
            <w:shd w:val="clear" w:color="auto" w:fill="EAEEF3"/>
            <w:vAlign w:val="center"/>
          </w:tcPr>
          <w:p w:rsidRPr="00DB1734" w:rsidR="00DB1734" w:rsidP="00DB1734" w:rsidRDefault="00DB1734" w14:paraId="58EAD6CC" w14:textId="77777777">
            <w:pPr>
              <w:bidi w:val="false"/>
              <w:jc w:val="center"/>
              <w:rPr>
                <w:rFonts w:ascii="Century Gothic" w:hAnsi="Century Gothic" w:eastAsia="Times New Roman" w:cs="Times New Roman"/>
                <w:noProof/>
                <w:color w:val="000000"/>
                <w:sz w:val="24"/>
                <w:szCs w:val="24"/>
              </w:rPr>
            </w:pPr>
          </w:p>
        </w:tc>
        <w:tc>
          <w:tcPr>
            <w:tcW w:w="2157" w:type="dxa"/>
            <w:vAlign w:val="center"/>
          </w:tcPr>
          <w:p w:rsidRPr="00DB1734" w:rsidR="00DB1734" w:rsidP="00DB1734" w:rsidRDefault="00DB1734" w14:paraId="443F4200" w14:textId="77777777">
            <w:pPr>
              <w:bidi w:val="false"/>
              <w:jc w:val="center"/>
              <w:rPr>
                <w:rFonts w:ascii="Century Gothic" w:hAnsi="Century Gothic" w:eastAsia="Times New Roman" w:cs="Times New Roman"/>
                <w:noProof/>
                <w:color w:val="000000"/>
                <w:sz w:val="24"/>
                <w:szCs w:val="24"/>
              </w:rPr>
            </w:pPr>
          </w:p>
        </w:tc>
      </w:tr>
    </w:tbl>
    <w:p w:rsidR="00DB1734" w:rsidP="001952BD" w:rsidRDefault="00DB1734" w14:paraId="5EFCAA91" w14:textId="77777777">
      <w:pPr>
        <w:bidi w:val="false"/>
        <w:spacing w:line="360" w:lineRule="auto"/>
        <w:rPr>
          <w:rFonts w:ascii="Century Gothic" w:hAnsi="Century Gothic" w:eastAsia="Times New Roman" w:cs="Times New Roman"/>
          <w:noProof/>
          <w:color w:val="000000"/>
          <w:sz w:val="28"/>
          <w:szCs w:val="28"/>
        </w:rPr>
      </w:pPr>
    </w:p>
    <w:p w:rsidRPr="00DB1734" w:rsidR="00DB1734" w:rsidP="00DB1734" w:rsidRDefault="00DB1734" w14:paraId="1E287670" w14:textId="77777777">
      <w:pPr>
        <w:bidi w:val="false"/>
        <w:spacing w:line="276" w:lineRule="auto"/>
        <w:rPr>
          <w:rFonts w:ascii="Century Gothic" w:hAnsi="Century Gothic"/>
          <w:color w:val="000000" w:themeColor="text1"/>
        </w:rPr>
      </w:pPr>
      <w:r w:rsidRPr="00F91EB4">
        <w:rPr>
          <w:rFonts w:ascii="Century Gothic" w:hAnsi="Century Gothic"/>
          <w:color w:val="000000" w:themeColor="text1"/>
          <w:lang w:eastAsia="Japanese"/>
          <w:eastAsianLayout/>
        </w:rPr>
        <w:t>コメント</w:t>
      </w:r>
    </w:p>
    <w:tbl>
      <w:tblPr>
        <w:tblW w:w="11126" w:type="dxa"/>
        <w:tblInd w:w="-5" w:type="dxa"/>
        <w:tblLook w:val="04A0" w:firstRow="1" w:lastRow="0" w:firstColumn="1" w:lastColumn="0" w:noHBand="0" w:noVBand="1"/>
      </w:tblPr>
      <w:tblGrid>
        <w:gridCol w:w="10890"/>
        <w:gridCol w:w="236"/>
      </w:tblGrid>
      <w:tr w:rsidRPr="007D202B" w:rsidR="00DB1734" w:rsidTr="00043D7E" w14:paraId="6C57828E" w14:textId="77777777">
        <w:trPr>
          <w:trHeight w:val="7632"/>
        </w:trPr>
        <w:tc>
          <w:tcPr>
            <w:tcW w:w="10890" w:type="dxa"/>
            <w:tcBorders>
              <w:top w:val="single" w:color="BFBFBF" w:sz="4" w:space="0"/>
              <w:left w:val="single" w:color="BFBFBF" w:sz="4" w:space="0"/>
              <w:bottom w:val="single" w:color="BFBFBF" w:themeColor="background1" w:themeShade="BF" w:sz="24" w:space="0"/>
              <w:right w:val="single" w:color="BFBFBF" w:sz="4" w:space="0"/>
            </w:tcBorders>
            <w:shd w:val="clear" w:color="auto" w:fill="auto"/>
            <w:vAlign w:val="center"/>
            <w:hideMark/>
          </w:tcPr>
          <w:p w:rsidRPr="007D202B" w:rsidR="00DB1734" w:rsidP="00DB1734" w:rsidRDefault="00DB1734" w14:paraId="11546089" w14:textId="77777777">
            <w:pPr>
              <w:bidi w:val="false"/>
              <w:rPr>
                <w:rFonts w:ascii="Century Gothic" w:hAnsi="Century Gothic" w:eastAsia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Pr="007D202B" w:rsidR="00DB1734" w:rsidP="00DB1734" w:rsidRDefault="00DB1734" w14:paraId="6D0823EF" w14:textId="77777777">
            <w:pPr>
              <w:bidi w:val="false"/>
              <w:ind w:firstLine="180" w:firstLineChars="100"/>
              <w:rPr>
                <w:rFonts w:ascii="Century Gothic" w:hAnsi="Century Gothic" w:eastAsia="Times New Roman" w:cs="Times New Roman"/>
                <w:color w:val="000000"/>
                <w:sz w:val="18"/>
                <w:szCs w:val="18"/>
              </w:rPr>
            </w:pPr>
          </w:p>
        </w:tc>
      </w:tr>
    </w:tbl>
    <w:p w:rsidR="00DB1734" w:rsidP="001952BD" w:rsidRDefault="00DB1734" w14:paraId="74386FCD" w14:textId="77777777">
      <w:pPr>
        <w:bidi w:val="false"/>
        <w:spacing w:line="360" w:lineRule="auto"/>
        <w:rPr>
          <w:rFonts w:ascii="Century Gothic" w:hAnsi="Century Gothic" w:eastAsia="Times New Roman" w:cs="Times New Roman"/>
          <w:noProof/>
          <w:color w:val="000000"/>
          <w:sz w:val="28"/>
          <w:szCs w:val="28"/>
        </w:rPr>
      </w:pPr>
    </w:p>
    <w:p w:rsidR="00DB1734" w:rsidP="001952BD" w:rsidRDefault="00DB1734" w14:paraId="3426132B" w14:textId="77777777">
      <w:pPr>
        <w:bidi w:val="false"/>
        <w:spacing w:line="360" w:lineRule="auto"/>
        <w:rPr>
          <w:rFonts w:ascii="Century Gothic" w:hAnsi="Century Gothic" w:eastAsia="Times New Roman" w:cs="Times New Roman"/>
          <w:color w:val="000000"/>
          <w:sz w:val="28"/>
          <w:szCs w:val="28"/>
        </w:rPr>
      </w:pPr>
    </w:p>
    <w:p w:rsidR="00043D7E" w:rsidP="001952BD" w:rsidRDefault="00043D7E" w14:paraId="33BA30AA" w14:textId="77777777">
      <w:pPr>
        <w:bidi w:val="false"/>
        <w:spacing w:line="360" w:lineRule="auto"/>
        <w:rPr>
          <w:rFonts w:ascii="Century Gothic" w:hAnsi="Century Gothic" w:eastAsia="Times New Roman" w:cs="Times New Roman"/>
          <w:color w:val="000000"/>
          <w:sz w:val="28"/>
          <w:szCs w:val="28"/>
        </w:rPr>
        <w:sectPr w:rsidR="00043D7E" w:rsidSect="0005636F">
          <w:pgSz w:w="12240" w:h="15840"/>
          <w:pgMar w:top="864" w:right="864" w:bottom="576" w:left="576" w:header="0" w:footer="0" w:gutter="0"/>
          <w:cols w:space="720"/>
          <w:docGrid w:linePitch="360"/>
        </w:sectPr>
      </w:pPr>
    </w:p>
    <w:p w:rsidRPr="00F91EB4" w:rsidR="00790912" w:rsidP="00790912" w:rsidRDefault="00790912" w14:paraId="08E9ADA6" w14:textId="77777777">
      <w:pPr>
        <w:bidi w:val="false"/>
        <w:spacing w:line="360" w:lineRule="auto"/>
        <w:rPr>
          <w:rFonts w:ascii="Century Gothic" w:hAnsi="Century Gothic" w:eastAsia="Times New Roman" w:cs="Times New Roman"/>
          <w:color w:val="000000"/>
          <w:sz w:val="28"/>
          <w:szCs w:val="28"/>
        </w:rPr>
      </w:pP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w:lastRenderedPageBreak/>
        <mc:AlternateContent>
          <mc:Choice Requires="wps">
            <w:drawing>
              <wp:anchor distT="0" distB="0" distL="114300" distR="114300" simplePos="0" relativeHeight="258751488" behindDoc="0" locked="0" layoutInCell="1" allowOverlap="1" wp14:editId="11E3DD54" wp14:anchorId="34468EDF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7264" name="Rectangle 726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69628CAA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264" style="position:absolute;margin-left:210pt;margin-top:-1pt;width:79pt;height:49pt;z-index:258751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96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" w14:anchorId="34468EDF">
                <v:textbox inset="2.16pt,1.44pt,0,1.44pt">
                  <w:txbxContent>
                    <w:p w:rsidR="00790912" w:rsidP="00790912" w:rsidRDefault="00790912" w14:paraId="69628CAA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752512" behindDoc="0" locked="0" layoutInCell="1" allowOverlap="1" wp14:editId="5C07FA6E" wp14:anchorId="6DAE8A99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7265" name="Rectangle 726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1F178FFC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265" style="position:absolute;margin-left:210pt;margin-top:-1pt;width:79pt;height:49pt;z-index:258752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96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" w14:anchorId="6DAE8A99">
                <v:textbox inset="2.16pt,1.44pt,0,1.44pt">
                  <w:txbxContent>
                    <w:p w:rsidR="00790912" w:rsidP="00790912" w:rsidRDefault="00790912" w14:paraId="1F178FFC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753536" behindDoc="0" locked="0" layoutInCell="1" allowOverlap="1" wp14:editId="7B693397" wp14:anchorId="391F28B3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7266" name="Rectangle 726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7C1EB751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266" style="position:absolute;margin-left:210pt;margin-top:-1pt;width:79pt;height:49pt;z-index:258753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97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" w14:anchorId="391F28B3">
                <v:textbox inset="2.16pt,1.44pt,0,1.44pt">
                  <w:txbxContent>
                    <w:p w:rsidR="00790912" w:rsidP="00790912" w:rsidRDefault="00790912" w14:paraId="7C1EB751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754560" behindDoc="0" locked="0" layoutInCell="1" allowOverlap="1" wp14:editId="5C6BED1C" wp14:anchorId="0DED1C86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7267" name="Rectangle 726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5A74A3DB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267" style="position:absolute;margin-left:210pt;margin-top:-1pt;width:79pt;height:49pt;z-index:258754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97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" w14:anchorId="0DED1C86">
                <v:textbox inset="2.16pt,1.44pt,0,1.44pt">
                  <w:txbxContent>
                    <w:p w:rsidR="00790912" w:rsidP="00790912" w:rsidRDefault="00790912" w14:paraId="5A74A3DB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755584" behindDoc="0" locked="0" layoutInCell="1" allowOverlap="1" wp14:editId="0DD5E690" wp14:anchorId="3374405C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7268" name="Rectangle 726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01B54C95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268" style="position:absolute;margin-left:210pt;margin-top:-1pt;width:79pt;height:49pt;z-index:258755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97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" w14:anchorId="3374405C">
                <v:textbox inset="2.16pt,1.44pt,0,1.44pt">
                  <w:txbxContent>
                    <w:p w:rsidR="00790912" w:rsidP="00790912" w:rsidRDefault="00790912" w14:paraId="01B54C95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756608" behindDoc="0" locked="0" layoutInCell="1" allowOverlap="1" wp14:editId="6DA3A6AA" wp14:anchorId="61FACD52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7269" name="Rectangle 726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0FA1145F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269" style="position:absolute;margin-left:210pt;margin-top:-1pt;width:79pt;height:49pt;z-index:258756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97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" w14:anchorId="61FACD52">
                <v:textbox inset="2.16pt,1.44pt,0,1.44pt">
                  <w:txbxContent>
                    <w:p w:rsidR="00790912" w:rsidP="00790912" w:rsidRDefault="00790912" w14:paraId="0FA1145F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757632" behindDoc="0" locked="0" layoutInCell="1" allowOverlap="1" wp14:editId="6FE7D1A1" wp14:anchorId="3A3DCCD5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7270" name="Rectangle 727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134764D7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270" style="position:absolute;margin-left:210pt;margin-top:-1pt;width:79pt;height:49pt;z-index:258757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97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" w14:anchorId="3A3DCCD5">
                <v:textbox inset="2.16pt,1.44pt,0,1.44pt">
                  <w:txbxContent>
                    <w:p w:rsidR="00790912" w:rsidP="00790912" w:rsidRDefault="00790912" w14:paraId="134764D7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758656" behindDoc="0" locked="0" layoutInCell="1" allowOverlap="1" wp14:editId="6BBCB0BB" wp14:anchorId="2B620DEB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7271" name="Rectangle 727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1AD5F62E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271" style="position:absolute;margin-left:210pt;margin-top:-1pt;width:79pt;height:49pt;z-index:258758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97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" w14:anchorId="2B620DEB">
                <v:textbox inset="2.16pt,1.44pt,0,1.44pt">
                  <w:txbxContent>
                    <w:p w:rsidR="00790912" w:rsidP="00790912" w:rsidRDefault="00790912" w14:paraId="1AD5F62E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759680" behindDoc="0" locked="0" layoutInCell="1" allowOverlap="1" wp14:editId="451E8C99" wp14:anchorId="40D4F743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7272" name="Rectangle 727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6F5AFEB5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272" style="position:absolute;margin-left:210pt;margin-top:-1pt;width:79pt;height:49pt;z-index:258759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97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" w14:anchorId="40D4F743">
                <v:textbox inset="2.16pt,1.44pt,0,1.44pt">
                  <w:txbxContent>
                    <w:p w:rsidR="00790912" w:rsidP="00790912" w:rsidRDefault="00790912" w14:paraId="6F5AFEB5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760704" behindDoc="0" locked="0" layoutInCell="1" allowOverlap="1" wp14:editId="0B7FE91C" wp14:anchorId="40049975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7273" name="Rectangle 727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07F7E08D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273" style="position:absolute;margin-left:210pt;margin-top:-1pt;width:79pt;height:49pt;z-index:258760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97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" w14:anchorId="40049975">
                <v:textbox inset="2.16pt,1.44pt,0,1.44pt">
                  <w:txbxContent>
                    <w:p w:rsidR="00790912" w:rsidP="00790912" w:rsidRDefault="00790912" w14:paraId="07F7E08D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761728" behindDoc="0" locked="0" layoutInCell="1" allowOverlap="1" wp14:editId="414F21BE" wp14:anchorId="451E9536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7274" name="Rectangle 727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60300E72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274" style="position:absolute;margin-left:210pt;margin-top:-1pt;width:79pt;height:49pt;z-index:258761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97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" w14:anchorId="451E9536">
                <v:textbox inset="2.16pt,1.44pt,0,1.44pt">
                  <w:txbxContent>
                    <w:p w:rsidR="00790912" w:rsidP="00790912" w:rsidRDefault="00790912" w14:paraId="60300E72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762752" behindDoc="0" locked="0" layoutInCell="1" allowOverlap="1" wp14:editId="6BF1CD6E" wp14:anchorId="13CE49CC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7275" name="Rectangle 727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598CB442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275" style="position:absolute;margin-left:210pt;margin-top:-1pt;width:79pt;height:49pt;z-index:258762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97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" w14:anchorId="13CE49CC">
                <v:textbox inset="2.16pt,1.44pt,0,1.44pt">
                  <w:txbxContent>
                    <w:p w:rsidR="00790912" w:rsidP="00790912" w:rsidRDefault="00790912" w14:paraId="598CB442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763776" behindDoc="0" locked="0" layoutInCell="1" allowOverlap="1" wp14:editId="0B9B127F" wp14:anchorId="3662E940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7276" name="Rectangle 727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4ED740BA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276" style="position:absolute;margin-left:210pt;margin-top:-1pt;width:79pt;height:49pt;z-index:258763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98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" w14:anchorId="3662E940">
                <v:textbox inset="2.16pt,1.44pt,0,1.44pt">
                  <w:txbxContent>
                    <w:p w:rsidR="00790912" w:rsidP="00790912" w:rsidRDefault="00790912" w14:paraId="4ED740BA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764800" behindDoc="0" locked="0" layoutInCell="1" allowOverlap="1" wp14:editId="32DD052F" wp14:anchorId="5721483C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7277" name="Rectangle 727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162BDC7B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277" style="position:absolute;margin-left:210pt;margin-top:-1pt;width:79pt;height:49pt;z-index:258764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98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" w14:anchorId="5721483C">
                <v:textbox inset="2.16pt,1.44pt,0,1.44pt">
                  <w:txbxContent>
                    <w:p w:rsidR="00790912" w:rsidP="00790912" w:rsidRDefault="00790912" w14:paraId="162BDC7B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765824" behindDoc="0" locked="0" layoutInCell="1" allowOverlap="1" wp14:editId="380C36C4" wp14:anchorId="641C9851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7278" name="Rectangle 727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06747C97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278" style="position:absolute;margin-left:210pt;margin-top:-1pt;width:79pt;height:49pt;z-index:258765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98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" w14:anchorId="641C9851">
                <v:textbox inset="2.16pt,1.44pt,0,1.44pt">
                  <w:txbxContent>
                    <w:p w:rsidR="00790912" w:rsidP="00790912" w:rsidRDefault="00790912" w14:paraId="06747C97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766848" behindDoc="0" locked="0" layoutInCell="1" allowOverlap="1" wp14:editId="09F9D915" wp14:anchorId="479DC0CA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7279" name="Rectangle 727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4B2EC5A0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279" style="position:absolute;margin-left:210pt;margin-top:-1pt;width:79pt;height:49pt;z-index:258766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98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" w14:anchorId="479DC0CA">
                <v:textbox inset="2.16pt,1.44pt,0,1.44pt">
                  <w:txbxContent>
                    <w:p w:rsidR="00790912" w:rsidP="00790912" w:rsidRDefault="00790912" w14:paraId="4B2EC5A0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767872" behindDoc="0" locked="0" layoutInCell="1" allowOverlap="1" wp14:editId="7ACAFA97" wp14:anchorId="5109A9FC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7280" name="Rectangle 728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7C5E233F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280" style="position:absolute;margin-left:210pt;margin-top:-1pt;width:79pt;height:49pt;z-index:258767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98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" w14:anchorId="5109A9FC">
                <v:textbox inset="2.16pt,1.44pt,0,1.44pt">
                  <w:txbxContent>
                    <w:p w:rsidR="00790912" w:rsidP="00790912" w:rsidRDefault="00790912" w14:paraId="7C5E233F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768896" behindDoc="0" locked="0" layoutInCell="1" allowOverlap="1" wp14:editId="0A3E7F21" wp14:anchorId="57FC6F16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7281" name="Rectangle 728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0B75983E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281" style="position:absolute;margin-left:210pt;margin-top:-1pt;width:79pt;height:49pt;z-index:258768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98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" w14:anchorId="57FC6F16">
                <v:textbox inset="2.16pt,1.44pt,0,1.44pt">
                  <w:txbxContent>
                    <w:p w:rsidR="00790912" w:rsidP="00790912" w:rsidRDefault="00790912" w14:paraId="0B75983E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769920" behindDoc="0" locked="0" layoutInCell="1" allowOverlap="1" wp14:editId="7F1C6BED" wp14:anchorId="1A9FCA31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7282" name="Rectangle 728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7177EB12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282" style="position:absolute;margin-left:210pt;margin-top:-1pt;width:79pt;height:49pt;z-index:258769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98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" w14:anchorId="1A9FCA31">
                <v:textbox inset="2.16pt,1.44pt,0,1.44pt">
                  <w:txbxContent>
                    <w:p w:rsidR="00790912" w:rsidP="00790912" w:rsidRDefault="00790912" w14:paraId="7177EB12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770944" behindDoc="0" locked="0" layoutInCell="1" allowOverlap="1" wp14:editId="49D95296" wp14:anchorId="006550CC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7283" name="Rectangle 728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3690F2FC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283" style="position:absolute;margin-left:210pt;margin-top:-1pt;width:79pt;height:49pt;z-index:258770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98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" w14:anchorId="006550CC">
                <v:textbox inset="2.16pt,1.44pt,0,1.44pt">
                  <w:txbxContent>
                    <w:p w:rsidR="00790912" w:rsidP="00790912" w:rsidRDefault="00790912" w14:paraId="3690F2FC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771968" behindDoc="0" locked="0" layoutInCell="1" allowOverlap="1" wp14:editId="53920068" wp14:anchorId="31423257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7284" name="Rectangle 728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6647E986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 xml:space="preserve">いいえ いいえ いいえ 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284" style="position:absolute;margin-left:210pt;margin-top:-1pt;width:79pt;height:49pt;z-index:258771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98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" w14:anchorId="31423257">
                <v:textbox inset="2.16pt,1.44pt,0,1.44pt">
                  <w:txbxContent>
                    <w:p w:rsidR="00790912" w:rsidP="00790912" w:rsidRDefault="00790912" w14:paraId="6647E986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 xml:space="preserve">いいえ いいえ いいえ 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772992" behindDoc="0" locked="0" layoutInCell="1" allowOverlap="1" wp14:editId="15A04C69" wp14:anchorId="23267697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7285" name="Rectangle 728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1BABA484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285" style="position:absolute;margin-left:210pt;margin-top:-1pt;width:79pt;height:49pt;z-index:258772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98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" w14:anchorId="23267697">
                <v:textbox inset="2.16pt,1.44pt,0,1.44pt">
                  <w:txbxContent>
                    <w:p w:rsidR="00790912" w:rsidP="00790912" w:rsidRDefault="00790912" w14:paraId="1BABA484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774016" behindDoc="0" locked="0" layoutInCell="1" allowOverlap="1" wp14:editId="33E7C490" wp14:anchorId="41A00B8C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7286" name="Rectangle 728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1A760D6C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286" style="position:absolute;margin-left:210pt;margin-top:-1pt;width:79pt;height:49pt;z-index:258774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99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" w14:anchorId="41A00B8C">
                <v:textbox inset="2.16pt,1.44pt,0,1.44pt">
                  <w:txbxContent>
                    <w:p w:rsidR="00790912" w:rsidP="00790912" w:rsidRDefault="00790912" w14:paraId="1A760D6C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775040" behindDoc="0" locked="0" layoutInCell="1" allowOverlap="1" wp14:editId="2C225D81" wp14:anchorId="5D6CA5D2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7287" name="Rectangle 728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6210890B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287" style="position:absolute;margin-left:210pt;margin-top:-1pt;width:79pt;height:49pt;z-index:258775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99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" w14:anchorId="5D6CA5D2">
                <v:textbox inset="2.16pt,1.44pt,0,1.44pt">
                  <w:txbxContent>
                    <w:p w:rsidR="00790912" w:rsidP="00790912" w:rsidRDefault="00790912" w14:paraId="6210890B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800640" behindDoc="0" locked="0" layoutInCell="1" allowOverlap="1" wp14:editId="23BB384D" wp14:anchorId="3D69ED23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977900" cy="2057400"/>
                <wp:effectExtent l="0" t="0" r="0" b="0"/>
                <wp:wrapNone/>
                <wp:docPr id="7288" name="Rectangle 728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3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030984CC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288" style="position:absolute;margin-left:210pt;margin-top:11pt;width:77pt;height:162pt;z-index:258800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99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" w14:anchorId="3D69ED23">
                <v:textbox inset="2.16pt,1.44pt,0,1.44pt">
                  <w:txbxContent>
                    <w:p w:rsidR="00790912" w:rsidP="00790912" w:rsidRDefault="00790912" w14:paraId="030984CC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801664" behindDoc="0" locked="0" layoutInCell="1" allowOverlap="1" wp14:editId="1B178587" wp14:anchorId="606B9A9E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289" name="Rectangle 728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4842E0FB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289" style="position:absolute;margin-left:210pt;margin-top:11pt;width:79pt;height:162pt;z-index:258801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99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" w14:anchorId="606B9A9E">
                <v:textbox inset="2.16pt,1.44pt,0,1.44pt">
                  <w:txbxContent>
                    <w:p w:rsidR="00790912" w:rsidP="00790912" w:rsidRDefault="00790912" w14:paraId="4842E0FB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802688" behindDoc="0" locked="0" layoutInCell="1" allowOverlap="1" wp14:editId="3A639CD6" wp14:anchorId="706A559F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977900" cy="2057400"/>
                <wp:effectExtent l="0" t="0" r="0" b="0"/>
                <wp:wrapNone/>
                <wp:docPr id="7290" name="Rectangle 729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3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3602F1F2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290" style="position:absolute;margin-left:210pt;margin-top:11pt;width:77pt;height:162pt;z-index:258802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99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" w14:anchorId="706A559F">
                <v:textbox inset="2.16pt,1.44pt,0,1.44pt">
                  <w:txbxContent>
                    <w:p w:rsidR="00790912" w:rsidP="00790912" w:rsidRDefault="00790912" w14:paraId="3602F1F2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803712" behindDoc="0" locked="0" layoutInCell="1" allowOverlap="1" wp14:editId="6D72ACE2" wp14:anchorId="1A84A31F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977900" cy="2057400"/>
                <wp:effectExtent l="0" t="0" r="0" b="0"/>
                <wp:wrapNone/>
                <wp:docPr id="7291" name="Rectangle 729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4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2AE75023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291" style="position:absolute;margin-left:210pt;margin-top:11pt;width:77pt;height:162pt;z-index:258803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99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" w14:anchorId="1A84A31F">
                <v:textbox inset="2.16pt,1.44pt,0,1.44pt">
                  <w:txbxContent>
                    <w:p w:rsidR="00790912" w:rsidP="00790912" w:rsidRDefault="00790912" w14:paraId="2AE75023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804736" behindDoc="0" locked="0" layoutInCell="1" allowOverlap="1" wp14:editId="58E7D8CF" wp14:anchorId="635F4506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292" name="Rectangle 729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45E441E8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292" style="position:absolute;margin-left:210pt;margin-top:11pt;width:79pt;height:162pt;z-index:258804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99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" w14:anchorId="635F4506">
                <v:textbox inset="2.16pt,1.44pt,0,1.44pt">
                  <w:txbxContent>
                    <w:p w:rsidR="00790912" w:rsidP="00790912" w:rsidRDefault="00790912" w14:paraId="45E441E8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805760" behindDoc="0" locked="0" layoutInCell="1" allowOverlap="1" wp14:editId="217E5F6E" wp14:anchorId="5175710A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977900" cy="2057400"/>
                <wp:effectExtent l="0" t="0" r="0" b="0"/>
                <wp:wrapNone/>
                <wp:docPr id="7293" name="Rectangle 729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54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6D4B655B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293" style="position:absolute;margin-left:210pt;margin-top:11pt;width:77pt;height:162pt;z-index:258805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99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" w14:anchorId="5175710A">
                <v:textbox inset="2.16pt,1.44pt,0,1.44pt">
                  <w:txbxContent>
                    <w:p w:rsidR="00790912" w:rsidP="00790912" w:rsidRDefault="00790912" w14:paraId="6D4B655B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806784" behindDoc="0" locked="0" layoutInCell="1" allowOverlap="1" wp14:editId="47267528" wp14:anchorId="081FCDCA">
                <wp:simplePos x="0" y="0"/>
                <wp:positionH relativeFrom="column">
                  <wp:posOffset>2679700</wp:posOffset>
                </wp:positionH>
                <wp:positionV relativeFrom="paragraph">
                  <wp:posOffset>139700</wp:posOffset>
                </wp:positionV>
                <wp:extent cx="977900" cy="2057400"/>
                <wp:effectExtent l="0" t="0" r="0" b="0"/>
                <wp:wrapNone/>
                <wp:docPr id="7294" name="Rectangle 729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55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3D407A15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294" style="position:absolute;margin-left:211pt;margin-top:11pt;width:77pt;height:162pt;z-index:258806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99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" w14:anchorId="081FCDCA">
                <v:textbox inset="2.16pt,1.44pt,0,1.44pt">
                  <w:txbxContent>
                    <w:p w:rsidR="00790912" w:rsidP="00790912" w:rsidRDefault="00790912" w14:paraId="3D407A15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807808" behindDoc="0" locked="0" layoutInCell="1" allowOverlap="1" wp14:editId="485191CC" wp14:anchorId="296950E8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295" name="Rectangle 729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0937D1B0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295" style="position:absolute;margin-left:210pt;margin-top:11pt;width:79pt;height:162pt;z-index:258807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99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" w14:anchorId="296950E8">
                <v:textbox inset="2.16pt,1.44pt,0,1.44pt">
                  <w:txbxContent>
                    <w:p w:rsidR="00790912" w:rsidP="00790912" w:rsidRDefault="00790912" w14:paraId="0937D1B0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808832" behindDoc="0" locked="0" layoutInCell="1" allowOverlap="1" wp14:editId="1BABCB8C" wp14:anchorId="7C531DD1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977900" cy="2057400"/>
                <wp:effectExtent l="0" t="0" r="0" b="0"/>
                <wp:wrapNone/>
                <wp:docPr id="7296" name="Rectangle 729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3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27042B63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296" style="position:absolute;margin-left:210pt;margin-top:11pt;width:77pt;height:162pt;z-index:258808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00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" w14:anchorId="7C531DD1">
                <v:textbox inset="2.16pt,1.44pt,0,1.44pt">
                  <w:txbxContent>
                    <w:p w:rsidR="00790912" w:rsidP="00790912" w:rsidRDefault="00790912" w14:paraId="27042B63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809856" behindDoc="0" locked="0" layoutInCell="1" allowOverlap="1" wp14:editId="79F6CD65" wp14:anchorId="28AC6DA3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977900" cy="2057400"/>
                <wp:effectExtent l="0" t="0" r="0" b="0"/>
                <wp:wrapNone/>
                <wp:docPr id="7297" name="Rectangle 729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4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59675B75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297" style="position:absolute;margin-left:210pt;margin-top:11pt;width:77pt;height:162pt;z-index:258809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00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" w14:anchorId="28AC6DA3">
                <v:textbox inset="2.16pt,1.44pt,0,1.44pt">
                  <w:txbxContent>
                    <w:p w:rsidR="00790912" w:rsidP="00790912" w:rsidRDefault="00790912" w14:paraId="59675B75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810880" behindDoc="0" locked="0" layoutInCell="1" allowOverlap="1" wp14:editId="0A09CF2B" wp14:anchorId="0C328AF7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298" name="Rectangle 729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5F43F4C6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>いいえ 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298" style="position:absolute;margin-left:210pt;margin-top:11pt;width:79pt;height:162pt;z-index:258810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00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" w14:anchorId="0C328AF7">
                <v:textbox inset="2.16pt,1.44pt,0,1.44pt">
                  <w:txbxContent>
                    <w:p w:rsidR="00790912" w:rsidP="00790912" w:rsidRDefault="00790912" w14:paraId="5F43F4C6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>いいえ いいえ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811904" behindDoc="0" locked="0" layoutInCell="1" allowOverlap="1" wp14:editId="5B9BCB23" wp14:anchorId="355D6942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299" name="Rectangle 729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4FC49A9D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 xml:space="preserve">いいえ 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299" style="position:absolute;margin-left:210pt;margin-top:11pt;width:79pt;height:162pt;z-index:258811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00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" w14:anchorId="355D6942">
                <v:textbox inset="2.16pt,1.44pt,0,1.44pt">
                  <w:txbxContent>
                    <w:p w:rsidR="00790912" w:rsidP="00790912" w:rsidRDefault="00790912" w14:paraId="4FC49A9D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 xml:space="preserve">いいえ 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812928" behindDoc="0" locked="0" layoutInCell="1" allowOverlap="1" wp14:editId="09B23A87" wp14:anchorId="02CCE678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300" name="Rectangle 730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0B0A692C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00" style="position:absolute;margin-left:210pt;margin-top:11pt;width:79pt;height:162pt;z-index:258812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00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" w14:anchorId="02CCE678">
                <v:textbox inset="2.16pt,1.44pt,0,1.44pt">
                  <w:txbxContent>
                    <w:p w:rsidR="00790912" w:rsidP="00790912" w:rsidRDefault="00790912" w14:paraId="0B0A692C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813952" behindDoc="0" locked="0" layoutInCell="1" allowOverlap="1" wp14:editId="4EF0D0B8" wp14:anchorId="157BF19D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301" name="Rectangle 730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7E9B400E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01" style="position:absolute;margin-left:210pt;margin-top:11pt;width:79pt;height:162pt;z-index:258813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00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" w14:anchorId="157BF19D">
                <v:textbox inset="2.16pt,1.44pt,0,1.44pt">
                  <w:txbxContent>
                    <w:p w:rsidR="00790912" w:rsidP="00790912" w:rsidRDefault="00790912" w14:paraId="7E9B400E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814976" behindDoc="0" locked="0" layoutInCell="1" allowOverlap="1" wp14:editId="6BF658FD" wp14:anchorId="0783F262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302" name="Rectangle 730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72BD05A5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02" style="position:absolute;margin-left:210pt;margin-top:11pt;width:79pt;height:162pt;z-index:258814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00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" w14:anchorId="0783F262">
                <v:textbox inset="2.16pt,1.44pt,0,1.44pt">
                  <w:txbxContent>
                    <w:p w:rsidR="00790912" w:rsidP="00790912" w:rsidRDefault="00790912" w14:paraId="72BD05A5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816000" behindDoc="0" locked="0" layoutInCell="1" allowOverlap="1" wp14:editId="54C69A44" wp14:anchorId="64C0D55F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303" name="Rectangle 730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6E82C75D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03" style="position:absolute;margin-left:210pt;margin-top:11pt;width:79pt;height:162pt;z-index:258816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00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" w14:anchorId="64C0D55F">
                <v:textbox inset="2.16pt,1.44pt,0,1.44pt">
                  <w:txbxContent>
                    <w:p w:rsidR="00790912" w:rsidP="00790912" w:rsidRDefault="00790912" w14:paraId="6E82C75D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817024" behindDoc="0" locked="0" layoutInCell="1" allowOverlap="1" wp14:editId="76187595" wp14:anchorId="62190D19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304" name="Rectangle 730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3A3A99D5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04" style="position:absolute;margin-left:210pt;margin-top:11pt;width:79pt;height:162pt;z-index:258817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00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" w14:anchorId="62190D19">
                <v:textbox inset="2.16pt,1.44pt,0,1.44pt">
                  <w:txbxContent>
                    <w:p w:rsidR="00790912" w:rsidP="00790912" w:rsidRDefault="00790912" w14:paraId="3A3A99D5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818048" behindDoc="0" locked="0" layoutInCell="1" allowOverlap="1" wp14:editId="4968FF47" wp14:anchorId="2363DED9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305" name="Rectangle 730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4174092E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05" style="position:absolute;margin-left:210pt;margin-top:11pt;width:79pt;height:162pt;z-index:258818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00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" w14:anchorId="2363DED9">
                <v:textbox inset="2.16pt,1.44pt,0,1.44pt">
                  <w:txbxContent>
                    <w:p w:rsidR="00790912" w:rsidP="00790912" w:rsidRDefault="00790912" w14:paraId="4174092E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819072" behindDoc="0" locked="0" layoutInCell="1" allowOverlap="1" wp14:editId="56426BCB" wp14:anchorId="5C161577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306" name="Rectangle 730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2502CCBE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06" style="position:absolute;margin-left:210pt;margin-top:11pt;width:79pt;height:162pt;z-index:258819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01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" w14:anchorId="5C161577">
                <v:textbox inset="2.16pt,1.44pt,0,1.44pt">
                  <w:txbxContent>
                    <w:p w:rsidR="00790912" w:rsidP="00790912" w:rsidRDefault="00790912" w14:paraId="2502CCBE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820096" behindDoc="0" locked="0" layoutInCell="1" allowOverlap="1" wp14:editId="7E35C08C" wp14:anchorId="4D2E245C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307" name="Rectangle 730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6B7090E4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07" style="position:absolute;margin-left:210pt;margin-top:11pt;width:79pt;height:162pt;z-index:258820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01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" w14:anchorId="4D2E245C">
                <v:textbox inset="2.16pt,1.44pt,0,1.44pt">
                  <w:txbxContent>
                    <w:p w:rsidR="00790912" w:rsidP="00790912" w:rsidRDefault="00790912" w14:paraId="6B7090E4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821120" behindDoc="0" locked="0" layoutInCell="1" allowOverlap="1" wp14:editId="0A663213" wp14:anchorId="6F28C6F9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308" name="Rectangle 730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5F49CA6A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08" style="position:absolute;margin-left:210pt;margin-top:11pt;width:79pt;height:162pt;z-index:258821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01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" w14:anchorId="6F28C6F9">
                <v:textbox inset="2.16pt,1.44pt,0,1.44pt">
                  <w:txbxContent>
                    <w:p w:rsidR="00790912" w:rsidP="00790912" w:rsidRDefault="00790912" w14:paraId="5F49CA6A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822144" behindDoc="0" locked="0" layoutInCell="1" allowOverlap="1" wp14:editId="2B42E6CE" wp14:anchorId="0D9BC0DF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309" name="Rectangle 730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39F428F6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09" style="position:absolute;margin-left:210pt;margin-top:11pt;width:79pt;height:162pt;z-index:258822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01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" w14:anchorId="0D9BC0DF">
                <v:textbox inset="2.16pt,1.44pt,0,1.44pt">
                  <w:txbxContent>
                    <w:p w:rsidR="00790912" w:rsidP="00790912" w:rsidRDefault="00790912" w14:paraId="39F428F6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823168" behindDoc="0" locked="0" layoutInCell="1" allowOverlap="1" wp14:editId="6C626FE1" wp14:anchorId="409D44BA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310" name="Rectangle 731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7661933E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10" style="position:absolute;margin-left:210pt;margin-top:11pt;width:79pt;height:162pt;z-index:258823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01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" w14:anchorId="409D44BA">
                <v:textbox inset="2.16pt,1.44pt,0,1.44pt">
                  <w:txbxContent>
                    <w:p w:rsidR="00790912" w:rsidP="00790912" w:rsidRDefault="00790912" w14:paraId="7661933E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824192" behindDoc="0" locked="0" layoutInCell="1" allowOverlap="1" wp14:editId="7F4D9FC7" wp14:anchorId="176B028D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311" name="Rectangle 731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6AAE9AE6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11" style="position:absolute;margin-left:210pt;margin-top:11pt;width:79pt;height:162pt;z-index:258824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01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" w14:anchorId="176B028D">
                <v:textbox inset="2.16pt,1.44pt,0,1.44pt">
                  <w:txbxContent>
                    <w:p w:rsidR="00790912" w:rsidP="00790912" w:rsidRDefault="00790912" w14:paraId="6AAE9AE6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825216" behindDoc="0" locked="0" layoutInCell="1" allowOverlap="1" wp14:editId="39570DA3" wp14:anchorId="5FF79D36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312" name="Rectangle 731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14B34D7E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12" style="position:absolute;margin-left:210pt;margin-top:11pt;width:79pt;height:162pt;z-index:258825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01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" w14:anchorId="5FF79D36">
                <v:textbox inset="2.16pt,1.44pt,0,1.44pt">
                  <w:txbxContent>
                    <w:p w:rsidR="00790912" w:rsidP="00790912" w:rsidRDefault="00790912" w14:paraId="14B34D7E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826240" behindDoc="0" locked="0" layoutInCell="1" allowOverlap="1" wp14:editId="7EBC77BE" wp14:anchorId="5BB30B11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313" name="Rectangle 731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3A4DD36A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13" style="position:absolute;margin-left:210pt;margin-top:11pt;width:79pt;height:162pt;z-index:258826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01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" w14:anchorId="5BB30B11">
                <v:textbox inset="2.16pt,1.44pt,0,1.44pt">
                  <w:txbxContent>
                    <w:p w:rsidR="00790912" w:rsidP="00790912" w:rsidRDefault="00790912" w14:paraId="3A4DD36A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827264" behindDoc="0" locked="0" layoutInCell="1" allowOverlap="1" wp14:editId="111339AF" wp14:anchorId="1F4ABBCC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314" name="Rectangle 731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5E09E4E5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14" style="position:absolute;margin-left:210pt;margin-top:11pt;width:79pt;height:162pt;z-index:258827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01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" w14:anchorId="1F4ABBCC">
                <v:textbox inset="2.16pt,1.44pt,0,1.44pt">
                  <w:txbxContent>
                    <w:p w:rsidR="00790912" w:rsidP="00790912" w:rsidRDefault="00790912" w14:paraId="5E09E4E5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828288" behindDoc="0" locked="0" layoutInCell="1" allowOverlap="1" wp14:editId="6059B536" wp14:anchorId="2998A75F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315" name="Rectangle 731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3D53E8EE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15" style="position:absolute;margin-left:210pt;margin-top:11pt;width:79pt;height:162pt;z-index:258828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01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" w14:anchorId="2998A75F">
                <v:textbox inset="2.16pt,1.44pt,0,1.44pt">
                  <w:txbxContent>
                    <w:p w:rsidR="00790912" w:rsidP="00790912" w:rsidRDefault="00790912" w14:paraId="3D53E8EE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829312" behindDoc="0" locked="0" layoutInCell="1" allowOverlap="1" wp14:editId="7BA3CC3F" wp14:anchorId="6C89C051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316" name="Rectangle 731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5DC4B6CF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16" style="position:absolute;margin-left:210pt;margin-top:11pt;width:79pt;height:162pt;z-index:258829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02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" w14:anchorId="6C89C051">
                <v:textbox inset="2.16pt,1.44pt,0,1.44pt">
                  <w:txbxContent>
                    <w:p w:rsidR="00790912" w:rsidP="00790912" w:rsidRDefault="00790912" w14:paraId="5DC4B6CF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830336" behindDoc="0" locked="0" layoutInCell="1" allowOverlap="1" wp14:editId="7CE0F557" wp14:anchorId="55DF9195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317" name="Rectangle 731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25F3E03D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17" style="position:absolute;margin-left:210pt;margin-top:11pt;width:79pt;height:162pt;z-index:258830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02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" w14:anchorId="55DF9195">
                <v:textbox inset="2.16pt,1.44pt,0,1.44pt">
                  <w:txbxContent>
                    <w:p w:rsidR="00790912" w:rsidP="00790912" w:rsidRDefault="00790912" w14:paraId="25F3E03D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831360" behindDoc="0" locked="0" layoutInCell="1" allowOverlap="1" wp14:editId="3BE32B42" wp14:anchorId="5D31003E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318" name="Rectangle 731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2D31A7D7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18" style="position:absolute;margin-left:210pt;margin-top:11pt;width:79pt;height:162pt;z-index:258831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02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" w14:anchorId="5D31003E">
                <v:textbox inset="2.16pt,1.44pt,0,1.44pt">
                  <w:txbxContent>
                    <w:p w:rsidR="00790912" w:rsidP="00790912" w:rsidRDefault="00790912" w14:paraId="2D31A7D7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832384" behindDoc="0" locked="0" layoutInCell="1" allowOverlap="1" wp14:editId="20B5D0D6" wp14:anchorId="14FF4990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319" name="Rectangle 731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6501E841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 xml:space="preserve"> いいえ 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19" style="position:absolute;margin-left:210pt;margin-top:11pt;width:79pt;height:162pt;z-index:258832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02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" w14:anchorId="14FF4990">
                <v:textbox inset="2.16pt,1.44pt,0,1.44pt">
                  <w:txbxContent>
                    <w:p w:rsidR="00790912" w:rsidP="00790912" w:rsidRDefault="00790912" w14:paraId="6501E841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 xml:space="preserve"> いいえ 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833408" behindDoc="0" locked="0" layoutInCell="1" allowOverlap="1" wp14:editId="3C53CF92" wp14:anchorId="7A196C11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320" name="Rectangle 732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1C224FB4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20" style="position:absolute;margin-left:210pt;margin-top:11pt;width:79pt;height:162pt;z-index:258833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02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" w14:anchorId="7A196C11">
                <v:textbox inset="2.16pt,1.44pt,0,1.44pt">
                  <w:txbxContent>
                    <w:p w:rsidR="00790912" w:rsidP="00790912" w:rsidRDefault="00790912" w14:paraId="1C224FB4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834432" behindDoc="0" locked="0" layoutInCell="1" allowOverlap="1" wp14:editId="4E561368" wp14:anchorId="764EF691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7321" name="Rectangle 732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38D87405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21" style="position:absolute;margin-left:210pt;margin-top:11pt;width:79pt;height:135pt;z-index:258834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02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" w14:anchorId="764EF691">
                <v:textbox inset="2.16pt,1.44pt,0,1.44pt">
                  <w:txbxContent>
                    <w:p w:rsidR="00790912" w:rsidP="00790912" w:rsidRDefault="00790912" w14:paraId="38D87405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835456" behindDoc="0" locked="0" layoutInCell="1" allowOverlap="1" wp14:editId="6A9CC041" wp14:anchorId="57336B00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7322" name="Rectangle 732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6D02431E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22" style="position:absolute;margin-left:210pt;margin-top:11pt;width:79pt;height:135pt;z-index:258835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02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" w14:anchorId="57336B00">
                <v:textbox inset="2.16pt,1.44pt,0,1.44pt">
                  <w:txbxContent>
                    <w:p w:rsidR="00790912" w:rsidP="00790912" w:rsidRDefault="00790912" w14:paraId="6D02431E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836480" behindDoc="0" locked="0" layoutInCell="1" allowOverlap="1" wp14:editId="7FFC5BDB" wp14:anchorId="1A8874FA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7323" name="Rectangle 732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4724C4F8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23" style="position:absolute;margin-left:210pt;margin-top:11pt;width:79pt;height:135pt;z-index:258836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02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" w14:anchorId="1A8874FA">
                <v:textbox inset="2.16pt,1.44pt,0,1.44pt">
                  <w:txbxContent>
                    <w:p w:rsidR="00790912" w:rsidP="00790912" w:rsidRDefault="00790912" w14:paraId="4724C4F8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837504" behindDoc="0" locked="0" layoutInCell="1" allowOverlap="1" wp14:editId="773900D4" wp14:anchorId="0F5CD3E0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7324" name="Rectangle 732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26F4EB43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24" style="position:absolute;margin-left:210pt;margin-top:11pt;width:79pt;height:135pt;z-index:258837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02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" w14:anchorId="0F5CD3E0">
                <v:textbox inset="2.16pt,1.44pt,0,1.44pt">
                  <w:txbxContent>
                    <w:p w:rsidR="00790912" w:rsidP="00790912" w:rsidRDefault="00790912" w14:paraId="26F4EB43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838528" behindDoc="0" locked="0" layoutInCell="1" allowOverlap="1" wp14:editId="4E4F7E93" wp14:anchorId="60E1B7A7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7325" name="Rectangle 732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141F37DC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25" style="position:absolute;margin-left:210pt;margin-top:11pt;width:79pt;height:135pt;z-index:258838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02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" w14:anchorId="60E1B7A7">
                <v:textbox inset="2.16pt,1.44pt,0,1.44pt">
                  <w:txbxContent>
                    <w:p w:rsidR="00790912" w:rsidP="00790912" w:rsidRDefault="00790912" w14:paraId="141F37DC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839552" behindDoc="0" locked="0" layoutInCell="1" allowOverlap="1" wp14:editId="5169F4C6" wp14:anchorId="5AB79F5F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7326" name="Rectangle 732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27291B14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26" style="position:absolute;margin-left:210pt;margin-top:11pt;width:79pt;height:135pt;z-index:258839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03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" w14:anchorId="5AB79F5F">
                <v:textbox inset="2.16pt,1.44pt,0,1.44pt">
                  <w:txbxContent>
                    <w:p w:rsidR="00790912" w:rsidP="00790912" w:rsidRDefault="00790912" w14:paraId="27291B14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840576" behindDoc="0" locked="0" layoutInCell="1" allowOverlap="1" wp14:editId="7C390A84" wp14:anchorId="68E03408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7327" name="Rectangle 732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01E2C32C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27" style="position:absolute;margin-left:210pt;margin-top:11pt;width:79pt;height:135pt;z-index:258840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03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" w14:anchorId="68E03408">
                <v:textbox inset="2.16pt,1.44pt,0,1.44pt">
                  <w:txbxContent>
                    <w:p w:rsidR="00790912" w:rsidP="00790912" w:rsidRDefault="00790912" w14:paraId="01E2C32C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841600" behindDoc="0" locked="0" layoutInCell="1" allowOverlap="1" wp14:editId="7065E060" wp14:anchorId="33557492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7328" name="Rectangle 732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31980B48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28" style="position:absolute;margin-left:210pt;margin-top:11pt;width:79pt;height:135pt;z-index:258841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03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" w14:anchorId="33557492">
                <v:textbox inset="2.16pt,1.44pt,0,1.44pt">
                  <w:txbxContent>
                    <w:p w:rsidR="00790912" w:rsidP="00790912" w:rsidRDefault="00790912" w14:paraId="31980B48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842624" behindDoc="0" locked="0" layoutInCell="1" allowOverlap="1" wp14:editId="17BBEE80" wp14:anchorId="0F5DACD4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7329" name="Rectangle 732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59FC67FF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29" style="position:absolute;margin-left:210pt;margin-top:11pt;width:79pt;height:135pt;z-index:258842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03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" w14:anchorId="0F5DACD4">
                <v:textbox inset="2.16pt,1.44pt,0,1.44pt">
                  <w:txbxContent>
                    <w:p w:rsidR="00790912" w:rsidP="00790912" w:rsidRDefault="00790912" w14:paraId="59FC67FF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843648" behindDoc="0" locked="0" layoutInCell="1" allowOverlap="1" wp14:editId="25E9728D" wp14:anchorId="1FB961CB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7330" name="Rectangle 733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6D5FD9A8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30" style="position:absolute;margin-left:210pt;margin-top:11pt;width:79pt;height:135pt;z-index:258843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03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" w14:anchorId="1FB961CB">
                <v:textbox inset="2.16pt,1.44pt,0,1.44pt">
                  <w:txbxContent>
                    <w:p w:rsidR="00790912" w:rsidP="00790912" w:rsidRDefault="00790912" w14:paraId="6D5FD9A8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844672" behindDoc="0" locked="0" layoutInCell="1" allowOverlap="1" wp14:editId="2CA24E0C" wp14:anchorId="07DC61D8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7331" name="Rectangle 733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2B359F46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31" style="position:absolute;margin-left:210pt;margin-top:11pt;width:79pt;height:135pt;z-index:258844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03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" w14:anchorId="07DC61D8">
                <v:textbox inset="2.16pt,1.44pt,0,1.44pt">
                  <w:txbxContent>
                    <w:p w:rsidR="00790912" w:rsidP="00790912" w:rsidRDefault="00790912" w14:paraId="2B359F46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845696" behindDoc="0" locked="0" layoutInCell="1" allowOverlap="1" wp14:editId="2ACE3C32" wp14:anchorId="6998ED23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7332" name="Rectangle 733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0977EE9A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32" style="position:absolute;margin-left:210pt;margin-top:11pt;width:79pt;height:135pt;z-index:258845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03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" w14:anchorId="6998ED23">
                <v:textbox inset="2.16pt,1.44pt,0,1.44pt">
                  <w:txbxContent>
                    <w:p w:rsidR="00790912" w:rsidP="00790912" w:rsidRDefault="00790912" w14:paraId="0977EE9A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846720" behindDoc="0" locked="0" layoutInCell="1" allowOverlap="1" wp14:editId="165007D8" wp14:anchorId="44E813E5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7333" name="Rectangle 733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52E505A3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 xml:space="preserve">いいえ 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33" style="position:absolute;margin-left:210pt;margin-top:11pt;width:79pt;height:135pt;z-index:258846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03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" w14:anchorId="44E813E5">
                <v:textbox inset="2.16pt,1.44pt,0,1.44pt">
                  <w:txbxContent>
                    <w:p w:rsidR="00790912" w:rsidP="00790912" w:rsidRDefault="00790912" w14:paraId="52E505A3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 xml:space="preserve">いいえ 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847744" behindDoc="0" locked="0" layoutInCell="1" allowOverlap="1" wp14:editId="7E925C05" wp14:anchorId="1749A02B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7334" name="Rectangle 733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68322566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34" style="position:absolute;margin-left:210pt;margin-top:11pt;width:79pt;height:135pt;z-index:258847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03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" w14:anchorId="1749A02B">
                <v:textbox inset="2.16pt,1.44pt,0,1.44pt">
                  <w:txbxContent>
                    <w:p w:rsidR="00790912" w:rsidP="00790912" w:rsidRDefault="00790912" w14:paraId="68322566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848768" behindDoc="0" locked="0" layoutInCell="1" allowOverlap="1" wp14:editId="0E81D50D" wp14:anchorId="4FE13A2E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7335" name="Rectangle 733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149BC1E8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35" style="position:absolute;margin-left:210pt;margin-top:11pt;width:79pt;height:135pt;z-index:258848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03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" w14:anchorId="4FE13A2E">
                <v:textbox inset="2.16pt,1.44pt,0,1.44pt">
                  <w:txbxContent>
                    <w:p w:rsidR="00790912" w:rsidP="00790912" w:rsidRDefault="00790912" w14:paraId="149BC1E8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849792" behindDoc="0" locked="0" layoutInCell="1" allowOverlap="1" wp14:editId="436D3605" wp14:anchorId="25D6FB23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19300"/>
                <wp:effectExtent l="0" t="0" r="0" b="0"/>
                <wp:wrapNone/>
                <wp:docPr id="7336" name="Rectangle 733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06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30ABD5BB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36" style="position:absolute;margin-left:210pt;margin-top:11pt;width:79pt;height:159pt;z-index:258849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04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" w14:anchorId="25D6FB23">
                <v:textbox inset="2.16pt,1.44pt,0,1.44pt">
                  <w:txbxContent>
                    <w:p w:rsidR="00790912" w:rsidP="00790912" w:rsidRDefault="00790912" w14:paraId="30ABD5BB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850816" behindDoc="0" locked="0" layoutInCell="1" allowOverlap="1" wp14:editId="510AC6F3" wp14:anchorId="4FBE4285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19300"/>
                <wp:effectExtent l="0" t="0" r="0" b="0"/>
                <wp:wrapNone/>
                <wp:docPr id="7337" name="Rectangle 733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06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0412CE1A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37" style="position:absolute;margin-left:210pt;margin-top:11pt;width:79pt;height:159pt;z-index:258850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04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" w14:anchorId="4FBE4285">
                <v:textbox inset="2.16pt,1.44pt,0,1.44pt">
                  <w:txbxContent>
                    <w:p w:rsidR="00790912" w:rsidP="00790912" w:rsidRDefault="00790912" w14:paraId="0412CE1A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851840" behindDoc="0" locked="0" layoutInCell="1" allowOverlap="1" wp14:editId="1E10FF49" wp14:anchorId="257F41EE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19300"/>
                <wp:effectExtent l="0" t="0" r="0" b="0"/>
                <wp:wrapNone/>
                <wp:docPr id="7338" name="Rectangle 733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06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2F30B36E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38" style="position:absolute;margin-left:210pt;margin-top:11pt;width:79pt;height:159pt;z-index:258851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04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" w14:anchorId="257F41EE">
                <v:textbox inset="2.16pt,1.44pt,0,1.44pt">
                  <w:txbxContent>
                    <w:p w:rsidR="00790912" w:rsidP="00790912" w:rsidRDefault="00790912" w14:paraId="2F30B36E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852864" behindDoc="0" locked="0" layoutInCell="1" allowOverlap="1" wp14:editId="5F70C0F8" wp14:anchorId="0D1E535D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19300"/>
                <wp:effectExtent l="0" t="0" r="0" b="0"/>
                <wp:wrapNone/>
                <wp:docPr id="7339" name="Rectangle 733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06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5E285264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39" style="position:absolute;margin-left:210pt;margin-top:11pt;width:79pt;height:159pt;z-index:258852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04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" w14:anchorId="0D1E535D">
                <v:textbox inset="2.16pt,1.44pt,0,1.44pt">
                  <w:txbxContent>
                    <w:p w:rsidR="00790912" w:rsidP="00790912" w:rsidRDefault="00790912" w14:paraId="5E285264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853888" behindDoc="0" locked="0" layoutInCell="1" allowOverlap="1" wp14:editId="57988809" wp14:anchorId="03A7CE0D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19300"/>
                <wp:effectExtent l="0" t="0" r="0" b="0"/>
                <wp:wrapNone/>
                <wp:docPr id="7340" name="Rectangle 734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06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7B2E295A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40" style="position:absolute;margin-left:210pt;margin-top:11pt;width:79pt;height:159pt;z-index:258853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04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" w14:anchorId="03A7CE0D">
                <v:textbox inset="2.16pt,1.44pt,0,1.44pt">
                  <w:txbxContent>
                    <w:p w:rsidR="00790912" w:rsidP="00790912" w:rsidRDefault="00790912" w14:paraId="7B2E295A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854912" behindDoc="0" locked="0" layoutInCell="1" allowOverlap="1" wp14:editId="68C212A4" wp14:anchorId="11A7ADC5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19300"/>
                <wp:effectExtent l="0" t="0" r="0" b="0"/>
                <wp:wrapNone/>
                <wp:docPr id="7341" name="Rectangle 734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06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43F04F5B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41" style="position:absolute;margin-left:210pt;margin-top:11pt;width:79pt;height:159pt;z-index:258854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04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" w14:anchorId="11A7ADC5">
                <v:textbox inset="2.16pt,1.44pt,0,1.44pt">
                  <w:txbxContent>
                    <w:p w:rsidR="00790912" w:rsidP="00790912" w:rsidRDefault="00790912" w14:paraId="43F04F5B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855936" behindDoc="0" locked="0" layoutInCell="1" allowOverlap="1" wp14:editId="7CEF25A2" wp14:anchorId="785200A1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342" name="Rectangle 734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136E50CB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42" style="position:absolute;margin-left:210pt;margin-top:11pt;width:79pt;height:162pt;z-index:258855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04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" w14:anchorId="785200A1">
                <v:textbox inset="2.16pt,1.44pt,0,1.44pt">
                  <w:txbxContent>
                    <w:p w:rsidR="00790912" w:rsidP="00790912" w:rsidRDefault="00790912" w14:paraId="136E50CB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856960" behindDoc="0" locked="0" layoutInCell="1" allowOverlap="1" wp14:editId="3FF11194" wp14:anchorId="7D83AF82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343" name="Rectangle 734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436DEAB9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43" style="position:absolute;margin-left:210pt;margin-top:11pt;width:79pt;height:162pt;z-index:258856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04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" w14:anchorId="7D83AF82">
                <v:textbox inset="2.16pt,1.44pt,0,1.44pt">
                  <w:txbxContent>
                    <w:p w:rsidR="00790912" w:rsidP="00790912" w:rsidRDefault="00790912" w14:paraId="436DEAB9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857984" behindDoc="0" locked="0" layoutInCell="1" allowOverlap="1" wp14:editId="03625686" wp14:anchorId="1E3C1E47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344" name="Rectangle 734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2C5EF704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44" style="position:absolute;margin-left:210pt;margin-top:11pt;width:79pt;height:162pt;z-index:258857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04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" w14:anchorId="1E3C1E47">
                <v:textbox inset="2.16pt,1.44pt,0,1.44pt">
                  <w:txbxContent>
                    <w:p w:rsidR="00790912" w:rsidP="00790912" w:rsidRDefault="00790912" w14:paraId="2C5EF704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859008" behindDoc="0" locked="0" layoutInCell="1" allowOverlap="1" wp14:editId="3F5EFE34" wp14:anchorId="6E9E0627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7345" name="Rectangle 734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261AF168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45" style="position:absolute;margin-left:210pt;margin-top:11pt;width:79pt;height:135pt;z-index:258859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04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" w14:anchorId="6E9E0627">
                <v:textbox inset="2.16pt,1.44pt,0,1.44pt">
                  <w:txbxContent>
                    <w:p w:rsidR="00790912" w:rsidP="00790912" w:rsidRDefault="00790912" w14:paraId="261AF168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860032" behindDoc="0" locked="0" layoutInCell="1" allowOverlap="1" wp14:editId="67105A1F" wp14:anchorId="3A4AEA6E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7346" name="Rectangle 734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4AB0F550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46" style="position:absolute;margin-left:210pt;margin-top:11pt;width:79pt;height:135pt;z-index:258860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05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" w14:anchorId="3A4AEA6E">
                <v:textbox inset="2.16pt,1.44pt,0,1.44pt">
                  <w:txbxContent>
                    <w:p w:rsidR="00790912" w:rsidP="00790912" w:rsidRDefault="00790912" w14:paraId="4AB0F550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861056" behindDoc="0" locked="0" layoutInCell="1" allowOverlap="1" wp14:editId="2FF5A871" wp14:anchorId="795E4122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7347" name="Rectangle 734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3900FCA0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47" style="position:absolute;margin-left:210pt;margin-top:11pt;width:79pt;height:135pt;z-index:258861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05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" w14:anchorId="795E4122">
                <v:textbox inset="2.16pt,1.44pt,0,1.44pt">
                  <w:txbxContent>
                    <w:p w:rsidR="00790912" w:rsidP="00790912" w:rsidRDefault="00790912" w14:paraId="3900FCA0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862080" behindDoc="0" locked="0" layoutInCell="1" allowOverlap="1" wp14:editId="3D998C80" wp14:anchorId="7E4BD0E3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348" name="Rectangle 734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6B2FD803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48" style="position:absolute;margin-left:210pt;margin-top:11pt;width:79pt;height:162pt;z-index:258862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05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" w14:anchorId="7E4BD0E3">
                <v:textbox inset="2.16pt,1.44pt,0,1.44pt">
                  <w:txbxContent>
                    <w:p w:rsidR="00790912" w:rsidP="00790912" w:rsidRDefault="00790912" w14:paraId="6B2FD803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863104" behindDoc="0" locked="0" layoutInCell="1" allowOverlap="1" wp14:editId="64CC2FCB" wp14:anchorId="46AFE40A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349" name="Rectangle 734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0E1E9023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49" style="position:absolute;margin-left:210pt;margin-top:11pt;width:79pt;height:162pt;z-index:258863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05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" w14:anchorId="46AFE40A">
                <v:textbox inset="2.16pt,1.44pt,0,1.44pt">
                  <w:txbxContent>
                    <w:p w:rsidR="00790912" w:rsidP="00790912" w:rsidRDefault="00790912" w14:paraId="0E1E9023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864128" behindDoc="0" locked="0" layoutInCell="1" allowOverlap="1" wp14:editId="5C84687D" wp14:anchorId="085268A0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350" name="Rectangle 735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33DF206D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50" style="position:absolute;margin-left:210pt;margin-top:11pt;width:79pt;height:60pt;z-index:258864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05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" w14:anchorId="085268A0">
                <v:textbox inset="2.16pt,1.44pt,0,1.44pt">
                  <w:txbxContent>
                    <w:p w:rsidR="00790912" w:rsidP="00790912" w:rsidRDefault="00790912" w14:paraId="33DF206D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865152" behindDoc="0" locked="0" layoutInCell="1" allowOverlap="1" wp14:editId="226B31ED" wp14:anchorId="5EA95D3F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351" name="Rectangle 735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1DCCB582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51" style="position:absolute;margin-left:210pt;margin-top:11pt;width:79pt;height:60pt;z-index:258865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05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" w14:anchorId="5EA95D3F">
                <v:textbox inset="2.16pt,1.44pt,0,1.44pt">
                  <w:txbxContent>
                    <w:p w:rsidR="00790912" w:rsidP="00790912" w:rsidRDefault="00790912" w14:paraId="1DCCB582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866176" behindDoc="0" locked="0" layoutInCell="1" allowOverlap="1" wp14:editId="5C160DD9" wp14:anchorId="05670421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352" name="Rectangle 735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53600C03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52" style="position:absolute;margin-left:210pt;margin-top:11pt;width:79pt;height:60pt;z-index:258866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05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" w14:anchorId="05670421">
                <v:textbox inset="2.16pt,1.44pt,0,1.44pt">
                  <w:txbxContent>
                    <w:p w:rsidR="00790912" w:rsidP="00790912" w:rsidRDefault="00790912" w14:paraId="53600C03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867200" behindDoc="0" locked="0" layoutInCell="1" allowOverlap="1" wp14:editId="02224942" wp14:anchorId="551E2FF2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353" name="Rectangle 735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3DF6C896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53" style="position:absolute;margin-left:210pt;margin-top:11pt;width:79pt;height:60pt;z-index:258867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05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" w14:anchorId="551E2FF2">
                <v:textbox inset="2.16pt,1.44pt,0,1.44pt">
                  <w:txbxContent>
                    <w:p w:rsidR="00790912" w:rsidP="00790912" w:rsidRDefault="00790912" w14:paraId="3DF6C896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868224" behindDoc="0" locked="0" layoutInCell="1" allowOverlap="1" wp14:editId="419B93A9" wp14:anchorId="7861237E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354" name="Rectangle 735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46703370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54" style="position:absolute;margin-left:210pt;margin-top:11pt;width:79pt;height:60pt;z-index:258868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05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" w14:anchorId="7861237E">
                <v:textbox inset="2.16pt,1.44pt,0,1.44pt">
                  <w:txbxContent>
                    <w:p w:rsidR="00790912" w:rsidP="00790912" w:rsidRDefault="00790912" w14:paraId="46703370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869248" behindDoc="0" locked="0" layoutInCell="1" allowOverlap="1" wp14:editId="2B643518" wp14:anchorId="087C80C2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355" name="Rectangle 735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0C25CC6A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55" style="position:absolute;margin-left:210pt;margin-top:11pt;width:79pt;height:60pt;z-index:258869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05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" w14:anchorId="087C80C2">
                <v:textbox inset="2.16pt,1.44pt,0,1.44pt">
                  <w:txbxContent>
                    <w:p w:rsidR="00790912" w:rsidP="00790912" w:rsidRDefault="00790912" w14:paraId="0C25CC6A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870272" behindDoc="0" locked="0" layoutInCell="1" allowOverlap="1" wp14:editId="785D8C0D" wp14:anchorId="3E55B069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356" name="Rectangle 735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5B575B8D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56" style="position:absolute;margin-left:210pt;margin-top:11pt;width:79pt;height:60pt;z-index:258870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06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" w14:anchorId="3E55B069">
                <v:textbox inset="2.16pt,1.44pt,0,1.44pt">
                  <w:txbxContent>
                    <w:p w:rsidR="00790912" w:rsidP="00790912" w:rsidRDefault="00790912" w14:paraId="5B575B8D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871296" behindDoc="0" locked="0" layoutInCell="1" allowOverlap="1" wp14:editId="2A794CF4" wp14:anchorId="37D2BBBF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357" name="Rectangle 735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1BAE4227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57" style="position:absolute;margin-left:210pt;margin-top:11pt;width:79pt;height:60pt;z-index:258871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06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" w14:anchorId="37D2BBBF">
                <v:textbox inset="2.16pt,1.44pt,0,1.44pt">
                  <w:txbxContent>
                    <w:p w:rsidR="00790912" w:rsidP="00790912" w:rsidRDefault="00790912" w14:paraId="1BAE4227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872320" behindDoc="0" locked="0" layoutInCell="1" allowOverlap="1" wp14:editId="6A41A436" wp14:anchorId="0A89F9D2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358" name="Rectangle 735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5320F054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58" style="position:absolute;margin-left:210pt;margin-top:11pt;width:79pt;height:60pt;z-index:258872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06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" w14:anchorId="0A89F9D2">
                <v:textbox inset="2.16pt,1.44pt,0,1.44pt">
                  <w:txbxContent>
                    <w:p w:rsidR="00790912" w:rsidP="00790912" w:rsidRDefault="00790912" w14:paraId="5320F054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873344" behindDoc="0" locked="0" layoutInCell="1" allowOverlap="1" wp14:editId="4DEF81BC" wp14:anchorId="73458AEC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359" name="Rectangle 735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5EC58316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59" style="position:absolute;margin-left:210pt;margin-top:11pt;width:79pt;height:60pt;z-index:258873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06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" w14:anchorId="73458AEC">
                <v:textbox inset="2.16pt,1.44pt,0,1.44pt">
                  <w:txbxContent>
                    <w:p w:rsidR="00790912" w:rsidP="00790912" w:rsidRDefault="00790912" w14:paraId="5EC58316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874368" behindDoc="0" locked="0" layoutInCell="1" allowOverlap="1" wp14:editId="5300FD8F" wp14:anchorId="7850E8D4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360" name="Rectangle 736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4CD1AEDF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60" style="position:absolute;margin-left:210pt;margin-top:11pt;width:79pt;height:60pt;z-index:258874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06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" w14:anchorId="7850E8D4">
                <v:textbox inset="2.16pt,1.44pt,0,1.44pt">
                  <w:txbxContent>
                    <w:p w:rsidR="00790912" w:rsidP="00790912" w:rsidRDefault="00790912" w14:paraId="4CD1AEDF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875392" behindDoc="0" locked="0" layoutInCell="1" allowOverlap="1" wp14:editId="35BB9270" wp14:anchorId="680C2A31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361" name="Rectangle 736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48263AA3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61" style="position:absolute;margin-left:210pt;margin-top:11pt;width:79pt;height:60pt;z-index:258875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06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" w14:anchorId="680C2A31">
                <v:textbox inset="2.16pt,1.44pt,0,1.44pt">
                  <w:txbxContent>
                    <w:p w:rsidR="00790912" w:rsidP="00790912" w:rsidRDefault="00790912" w14:paraId="48263AA3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876416" behindDoc="0" locked="0" layoutInCell="1" allowOverlap="1" wp14:editId="70CA6DB3" wp14:anchorId="77ED9718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362" name="Rectangle 736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239D6F69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62" style="position:absolute;margin-left:210pt;margin-top:11pt;width:79pt;height:60pt;z-index:258876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06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" w14:anchorId="77ED9718">
                <v:textbox inset="2.16pt,1.44pt,0,1.44pt">
                  <w:txbxContent>
                    <w:p w:rsidR="00790912" w:rsidP="00790912" w:rsidRDefault="00790912" w14:paraId="239D6F69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877440" behindDoc="0" locked="0" layoutInCell="1" allowOverlap="1" wp14:editId="349E7852" wp14:anchorId="20DF6124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363" name="Rectangle 736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2F70E036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63" style="position:absolute;margin-left:210pt;margin-top:11pt;width:79pt;height:60pt;z-index:258877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06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" w14:anchorId="20DF6124">
                <v:textbox inset="2.16pt,1.44pt,0,1.44pt">
                  <w:txbxContent>
                    <w:p w:rsidR="00790912" w:rsidP="00790912" w:rsidRDefault="00790912" w14:paraId="2F70E036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878464" behindDoc="0" locked="0" layoutInCell="1" allowOverlap="1" wp14:editId="05E17CA3" wp14:anchorId="3E7ABE40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364" name="Rectangle 736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40635F7D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64" style="position:absolute;margin-left:210pt;margin-top:11pt;width:79pt;height:60pt;z-index:258878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06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" w14:anchorId="3E7ABE40">
                <v:textbox inset="2.16pt,1.44pt,0,1.44pt">
                  <w:txbxContent>
                    <w:p w:rsidR="00790912" w:rsidP="00790912" w:rsidRDefault="00790912" w14:paraId="40635F7D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879488" behindDoc="0" locked="0" layoutInCell="1" allowOverlap="1" wp14:editId="164AA4D8" wp14:anchorId="36773575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365" name="Rectangle 736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72E454C3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65" style="position:absolute;margin-left:210pt;margin-top:11pt;width:79pt;height:60pt;z-index:258879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06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" w14:anchorId="36773575">
                <v:textbox inset="2.16pt,1.44pt,0,1.44pt">
                  <w:txbxContent>
                    <w:p w:rsidR="00790912" w:rsidP="00790912" w:rsidRDefault="00790912" w14:paraId="72E454C3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880512" behindDoc="0" locked="0" layoutInCell="1" allowOverlap="1" wp14:editId="252F0AC8" wp14:anchorId="48A2B60E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366" name="Rectangle 736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308427FD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66" style="position:absolute;margin-left:210pt;margin-top:11pt;width:79pt;height:60pt;z-index:258880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07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" w14:anchorId="48A2B60E">
                <v:textbox inset="2.16pt,1.44pt,0,1.44pt">
                  <w:txbxContent>
                    <w:p w:rsidR="00790912" w:rsidP="00790912" w:rsidRDefault="00790912" w14:paraId="308427FD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881536" behindDoc="0" locked="0" layoutInCell="1" allowOverlap="1" wp14:editId="368CE4EC" wp14:anchorId="18BD7060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367" name="Rectangle 736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426B635A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 xml:space="preserve">いいえ 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67" style="position:absolute;margin-left:210pt;margin-top:11pt;width:79pt;height:60pt;z-index:258881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07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" w14:anchorId="18BD7060">
                <v:textbox inset="2.16pt,1.44pt,0,1.44pt">
                  <w:txbxContent>
                    <w:p w:rsidR="00790912" w:rsidP="00790912" w:rsidRDefault="00790912" w14:paraId="426B635A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 xml:space="preserve">いいえ 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882560" behindDoc="0" locked="0" layoutInCell="1" allowOverlap="1" wp14:editId="182B7EEE" wp14:anchorId="5637079A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368" name="Rectangle 736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269F40CC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>いいえ 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68" style="position:absolute;margin-left:210pt;margin-top:11pt;width:79pt;height:60pt;z-index:258882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07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" w14:anchorId="5637079A">
                <v:textbox inset="2.16pt,1.44pt,0,1.44pt">
                  <w:txbxContent>
                    <w:p w:rsidR="00790912" w:rsidP="00790912" w:rsidRDefault="00790912" w14:paraId="269F40CC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>いいえ いいえ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883584" behindDoc="0" locked="0" layoutInCell="1" allowOverlap="1" wp14:editId="45A7B2B9" wp14:anchorId="57B13E16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369" name="Rectangle 736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10A100C6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69" style="position:absolute;margin-left:210pt;margin-top:11pt;width:79pt;height:60pt;z-index:258883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07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" w14:anchorId="57B13E16">
                <v:textbox inset="2.16pt,1.44pt,0,1.44pt">
                  <w:txbxContent>
                    <w:p w:rsidR="00790912" w:rsidP="00790912" w:rsidRDefault="00790912" w14:paraId="10A100C6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884608" behindDoc="0" locked="0" layoutInCell="1" allowOverlap="1" wp14:editId="4E8FC60D" wp14:anchorId="4D805027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370" name="Rectangle 737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2DFE5639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70" style="position:absolute;margin-left:210pt;margin-top:11pt;width:79pt;height:60pt;z-index:258884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07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" w14:anchorId="4D805027">
                <v:textbox inset="2.16pt,1.44pt,0,1.44pt">
                  <w:txbxContent>
                    <w:p w:rsidR="00790912" w:rsidP="00790912" w:rsidRDefault="00790912" w14:paraId="2DFE5639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885632" behindDoc="0" locked="0" layoutInCell="1" allowOverlap="1" wp14:editId="3347B08B" wp14:anchorId="7CADD169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371" name="Rectangle 737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2992D62E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71" style="position:absolute;margin-left:210pt;margin-top:11pt;width:79pt;height:60pt;z-index:258885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07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" w14:anchorId="7CADD169">
                <v:textbox inset="2.16pt,1.44pt,0,1.44pt">
                  <w:txbxContent>
                    <w:p w:rsidR="00790912" w:rsidP="00790912" w:rsidRDefault="00790912" w14:paraId="2992D62E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886656" behindDoc="0" locked="0" layoutInCell="1" allowOverlap="1" wp14:editId="71F0CE20" wp14:anchorId="604C80A9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372" name="Rectangle 737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15B5DFCD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72" style="position:absolute;margin-left:210pt;margin-top:11pt;width:79pt;height:60pt;z-index:258886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07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" w14:anchorId="604C80A9">
                <v:textbox inset="2.16pt,1.44pt,0,1.44pt">
                  <w:txbxContent>
                    <w:p w:rsidR="00790912" w:rsidP="00790912" w:rsidRDefault="00790912" w14:paraId="15B5DFCD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887680" behindDoc="0" locked="0" layoutInCell="1" allowOverlap="1" wp14:editId="02357310" wp14:anchorId="3E208FB2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373" name="Rectangle 737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2289AC70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73" style="position:absolute;margin-left:210pt;margin-top:11pt;width:79pt;height:60pt;z-index:258887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07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" w14:anchorId="3E208FB2">
                <v:textbox inset="2.16pt,1.44pt,0,1.44pt">
                  <w:txbxContent>
                    <w:p w:rsidR="00790912" w:rsidP="00790912" w:rsidRDefault="00790912" w14:paraId="2289AC70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888704" behindDoc="0" locked="0" layoutInCell="1" allowOverlap="1" wp14:editId="2D1C9D91" wp14:anchorId="578BE6A8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374" name="Rectangle 737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6F10C937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74" style="position:absolute;margin-left:210pt;margin-top:11pt;width:79pt;height:60pt;z-index:258888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07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" w14:anchorId="578BE6A8">
                <v:textbox inset="2.16pt,1.44pt,0,1.44pt">
                  <w:txbxContent>
                    <w:p w:rsidR="00790912" w:rsidP="00790912" w:rsidRDefault="00790912" w14:paraId="6F10C937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889728" behindDoc="0" locked="0" layoutInCell="1" allowOverlap="1" wp14:editId="43E98694" wp14:anchorId="3DD588AF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375" name="Rectangle 737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26BAC908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75" style="position:absolute;margin-left:210pt;margin-top:11pt;width:79pt;height:60pt;z-index:258889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07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" w14:anchorId="3DD588AF">
                <v:textbox inset="2.16pt,1.44pt,0,1.44pt">
                  <w:txbxContent>
                    <w:p w:rsidR="00790912" w:rsidP="00790912" w:rsidRDefault="00790912" w14:paraId="26BAC908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890752" behindDoc="0" locked="0" layoutInCell="1" allowOverlap="1" wp14:editId="5D5556CF" wp14:anchorId="70DCAFE8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376" name="Rectangle 737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49E22C07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76" style="position:absolute;margin-left:210pt;margin-top:11pt;width:79pt;height:48pt;z-index:258890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08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" w14:anchorId="70DCAFE8">
                <v:textbox inset="2.16pt,1.44pt,0,1.44pt">
                  <w:txbxContent>
                    <w:p w:rsidR="00790912" w:rsidP="00790912" w:rsidRDefault="00790912" w14:paraId="49E22C07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891776" behindDoc="0" locked="0" layoutInCell="1" allowOverlap="1" wp14:editId="707CCFF5" wp14:anchorId="2DF02309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377" name="Rectangle 737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4E00F66E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77" style="position:absolute;margin-left:210pt;margin-top:11pt;width:79pt;height:48pt;z-index:258891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08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" w14:anchorId="2DF02309">
                <v:textbox inset="2.16pt,1.44pt,0,1.44pt">
                  <w:txbxContent>
                    <w:p w:rsidR="00790912" w:rsidP="00790912" w:rsidRDefault="00790912" w14:paraId="4E00F66E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892800" behindDoc="0" locked="0" layoutInCell="1" allowOverlap="1" wp14:editId="41A4AD18" wp14:anchorId="7F42D2FA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378" name="Rectangle 737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50F56CEF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78" style="position:absolute;margin-left:210pt;margin-top:11pt;width:79pt;height:48pt;z-index:258892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08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" w14:anchorId="7F42D2FA">
                <v:textbox inset="2.16pt,1.44pt,0,1.44pt">
                  <w:txbxContent>
                    <w:p w:rsidR="00790912" w:rsidP="00790912" w:rsidRDefault="00790912" w14:paraId="50F56CEF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893824" behindDoc="0" locked="0" layoutInCell="1" allowOverlap="1" wp14:editId="0F04618B" wp14:anchorId="65913753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379" name="Rectangle 737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09F99F62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79" style="position:absolute;margin-left:210pt;margin-top:11pt;width:79pt;height:48pt;z-index:258893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08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" w14:anchorId="65913753">
                <v:textbox inset="2.16pt,1.44pt,0,1.44pt">
                  <w:txbxContent>
                    <w:p w:rsidR="00790912" w:rsidP="00790912" w:rsidRDefault="00790912" w14:paraId="09F99F62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894848" behindDoc="0" locked="0" layoutInCell="1" allowOverlap="1" wp14:editId="556BD6A5" wp14:anchorId="361EC4AC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380" name="Rectangle 738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44AE2398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80" style="position:absolute;margin-left:210pt;margin-top:11pt;width:79pt;height:48pt;z-index:258894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08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" w14:anchorId="361EC4AC">
                <v:textbox inset="2.16pt,1.44pt,0,1.44pt">
                  <w:txbxContent>
                    <w:p w:rsidR="00790912" w:rsidP="00790912" w:rsidRDefault="00790912" w14:paraId="44AE2398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895872" behindDoc="0" locked="0" layoutInCell="1" allowOverlap="1" wp14:editId="66B35BA6" wp14:anchorId="251661D1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381" name="Rectangle 738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59A252B1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81" style="position:absolute;margin-left:210pt;margin-top:11pt;width:79pt;height:48pt;z-index:258895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08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" w14:anchorId="251661D1">
                <v:textbox inset="2.16pt,1.44pt,0,1.44pt">
                  <w:txbxContent>
                    <w:p w:rsidR="00790912" w:rsidP="00790912" w:rsidRDefault="00790912" w14:paraId="59A252B1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896896" behindDoc="0" locked="0" layoutInCell="1" allowOverlap="1" wp14:editId="09241FE7" wp14:anchorId="09CFEF83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382" name="Rectangle 738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35407CE4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82" style="position:absolute;margin-left:210pt;margin-top:11pt;width:79pt;height:48pt;z-index:258896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08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" w14:anchorId="09CFEF83">
                <v:textbox inset="2.16pt,1.44pt,0,1.44pt">
                  <w:txbxContent>
                    <w:p w:rsidR="00790912" w:rsidP="00790912" w:rsidRDefault="00790912" w14:paraId="35407CE4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897920" behindDoc="0" locked="0" layoutInCell="1" allowOverlap="1" wp14:editId="7A807923" wp14:anchorId="49E893F2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383" name="Rectangle 738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61B327D0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83" style="position:absolute;margin-left:210pt;margin-top:11pt;width:79pt;height:48pt;z-index:258897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08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" w14:anchorId="49E893F2">
                <v:textbox inset="2.16pt,1.44pt,0,1.44pt">
                  <w:txbxContent>
                    <w:p w:rsidR="00790912" w:rsidP="00790912" w:rsidRDefault="00790912" w14:paraId="61B327D0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898944" behindDoc="0" locked="0" layoutInCell="1" allowOverlap="1" wp14:editId="731C286E" wp14:anchorId="2DB425D5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384" name="Rectangle 738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18940B54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84" style="position:absolute;margin-left:210pt;margin-top:11pt;width:79pt;height:48pt;z-index:258898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08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" w14:anchorId="2DB425D5">
                <v:textbox inset="2.16pt,1.44pt,0,1.44pt">
                  <w:txbxContent>
                    <w:p w:rsidR="00790912" w:rsidP="00790912" w:rsidRDefault="00790912" w14:paraId="18940B54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899968" behindDoc="0" locked="0" layoutInCell="1" allowOverlap="1" wp14:editId="542E5B1C" wp14:anchorId="1A47EBD0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385" name="Rectangle 738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052620D3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85" style="position:absolute;margin-left:210pt;margin-top:11pt;width:79pt;height:48pt;z-index:258899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08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" w14:anchorId="1A47EBD0">
                <v:textbox inset="2.16pt,1.44pt,0,1.44pt">
                  <w:txbxContent>
                    <w:p w:rsidR="00790912" w:rsidP="00790912" w:rsidRDefault="00790912" w14:paraId="052620D3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900992" behindDoc="0" locked="0" layoutInCell="1" allowOverlap="1" wp14:editId="301F224E" wp14:anchorId="116A2521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386" name="Rectangle 738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1DE9D009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86" style="position:absolute;margin-left:210pt;margin-top:11pt;width:79pt;height:48pt;z-index:258900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09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" w14:anchorId="116A2521">
                <v:textbox inset="2.16pt,1.44pt,0,1.44pt">
                  <w:txbxContent>
                    <w:p w:rsidR="00790912" w:rsidP="00790912" w:rsidRDefault="00790912" w14:paraId="1DE9D009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902016" behindDoc="0" locked="0" layoutInCell="1" allowOverlap="1" wp14:editId="37116608" wp14:anchorId="3573D078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387" name="Rectangle 738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54D4B795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87" style="position:absolute;margin-left:210pt;margin-top:11pt;width:79pt;height:48pt;z-index:258902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09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" w14:anchorId="3573D078">
                <v:textbox inset="2.16pt,1.44pt,0,1.44pt">
                  <w:txbxContent>
                    <w:p w:rsidR="00790912" w:rsidP="00790912" w:rsidRDefault="00790912" w14:paraId="54D4B795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903040" behindDoc="0" locked="0" layoutInCell="1" allowOverlap="1" wp14:editId="35647327" wp14:anchorId="318423F6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388" name="Rectangle 738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5F2C0F36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88" style="position:absolute;margin-left:210pt;margin-top:11pt;width:79pt;height:48pt;z-index:258903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09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" w14:anchorId="318423F6">
                <v:textbox inset="2.16pt,1.44pt,0,1.44pt">
                  <w:txbxContent>
                    <w:p w:rsidR="00790912" w:rsidP="00790912" w:rsidRDefault="00790912" w14:paraId="5F2C0F36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904064" behindDoc="0" locked="0" layoutInCell="1" allowOverlap="1" wp14:editId="17BE8246" wp14:anchorId="69A27063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389" name="Rectangle 738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00B19C97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89" style="position:absolute;margin-left:210pt;margin-top:11pt;width:79pt;height:48pt;z-index:258904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09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" w14:anchorId="69A27063">
                <v:textbox inset="2.16pt,1.44pt,0,1.44pt">
                  <w:txbxContent>
                    <w:p w:rsidR="00790912" w:rsidP="00790912" w:rsidRDefault="00790912" w14:paraId="00B19C97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905088" behindDoc="0" locked="0" layoutInCell="1" allowOverlap="1" wp14:editId="2E412153" wp14:anchorId="02987806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390" name="Rectangle 739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47343576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90" style="position:absolute;margin-left:210pt;margin-top:11pt;width:79pt;height:48pt;z-index:258905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09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" w14:anchorId="02987806">
                <v:textbox inset="2.16pt,1.44pt,0,1.44pt">
                  <w:txbxContent>
                    <w:p w:rsidR="00790912" w:rsidP="00790912" w:rsidRDefault="00790912" w14:paraId="47343576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906112" behindDoc="0" locked="0" layoutInCell="1" allowOverlap="1" wp14:editId="350F7C9F" wp14:anchorId="13A827E7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391" name="Rectangle 739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7E2038CF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91" style="position:absolute;margin-left:210pt;margin-top:11pt;width:79pt;height:48pt;z-index:258906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09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" w14:anchorId="13A827E7">
                <v:textbox inset="2.16pt,1.44pt,0,1.44pt">
                  <w:txbxContent>
                    <w:p w:rsidR="00790912" w:rsidP="00790912" w:rsidRDefault="00790912" w14:paraId="7E2038CF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907136" behindDoc="0" locked="0" layoutInCell="1" allowOverlap="1" wp14:editId="010206DA" wp14:anchorId="2E2C9FFA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392" name="Rectangle 739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17F852B9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92" style="position:absolute;margin-left:210pt;margin-top:11pt;width:79pt;height:48pt;z-index:258907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09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" w14:anchorId="2E2C9FFA">
                <v:textbox inset="2.16pt,1.44pt,0,1.44pt">
                  <w:txbxContent>
                    <w:p w:rsidR="00790912" w:rsidP="00790912" w:rsidRDefault="00790912" w14:paraId="17F852B9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908160" behindDoc="0" locked="0" layoutInCell="1" allowOverlap="1" wp14:editId="78080643" wp14:anchorId="45CD822E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393" name="Rectangle 739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4D3B4AED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93" style="position:absolute;margin-left:210pt;margin-top:11pt;width:79pt;height:48pt;z-index:258908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09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" w14:anchorId="45CD822E">
                <v:textbox inset="2.16pt,1.44pt,0,1.44pt">
                  <w:txbxContent>
                    <w:p w:rsidR="00790912" w:rsidP="00790912" w:rsidRDefault="00790912" w14:paraId="4D3B4AED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909184" behindDoc="0" locked="0" layoutInCell="1" allowOverlap="1" wp14:editId="7ED74AEF" wp14:anchorId="66E51EB1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394" name="Rectangle 739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4AF5F262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94" style="position:absolute;margin-left:210pt;margin-top:11pt;width:79pt;height:48pt;z-index:258909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09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" w14:anchorId="66E51EB1">
                <v:textbox inset="2.16pt,1.44pt,0,1.44pt">
                  <w:txbxContent>
                    <w:p w:rsidR="00790912" w:rsidP="00790912" w:rsidRDefault="00790912" w14:paraId="4AF5F262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910208" behindDoc="0" locked="0" layoutInCell="1" allowOverlap="1" wp14:editId="7619AC4A" wp14:anchorId="24629C7A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395" name="Rectangle 739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063C931B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95" style="position:absolute;margin-left:210pt;margin-top:11pt;width:79pt;height:48pt;z-index:258910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09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" w14:anchorId="24629C7A">
                <v:textbox inset="2.16pt,1.44pt,0,1.44pt">
                  <w:txbxContent>
                    <w:p w:rsidR="00790912" w:rsidP="00790912" w:rsidRDefault="00790912" w14:paraId="063C931B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911232" behindDoc="0" locked="0" layoutInCell="1" allowOverlap="1" wp14:editId="068FB9A4" wp14:anchorId="51F38705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396" name="Rectangle 739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3A2732F7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96" style="position:absolute;margin-left:210pt;margin-top:11pt;width:79pt;height:48pt;z-index:258911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10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" w14:anchorId="51F38705">
                <v:textbox inset="2.16pt,1.44pt,0,1.44pt">
                  <w:txbxContent>
                    <w:p w:rsidR="00790912" w:rsidP="00790912" w:rsidRDefault="00790912" w14:paraId="3A2732F7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912256" behindDoc="0" locked="0" layoutInCell="1" allowOverlap="1" wp14:editId="4788AE2A" wp14:anchorId="52D16E7E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397" name="Rectangle 739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4814D0DA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 xml:space="preserve">いいえ いいえ 不明 いいえ 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97" style="position:absolute;margin-left:210pt;margin-top:11pt;width:79pt;height:60pt;z-index:258912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10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" w14:anchorId="52D16E7E">
                <v:textbox inset="2.16pt,1.44pt,0,1.44pt">
                  <w:txbxContent>
                    <w:p w:rsidR="00790912" w:rsidP="00790912" w:rsidRDefault="00790912" w14:paraId="4814D0DA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 xml:space="preserve">いいえ いいえ 不明 いいえ 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913280" behindDoc="0" locked="0" layoutInCell="1" allowOverlap="1" wp14:editId="2FC4E32D" wp14:anchorId="618E6BA7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398" name="Rectangle 739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61961371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>いいえ 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98" style="position:absolute;margin-left:210pt;margin-top:11pt;width:79pt;height:60pt;z-index:258913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10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" w14:anchorId="618E6BA7">
                <v:textbox inset="2.16pt,1.44pt,0,1.44pt">
                  <w:txbxContent>
                    <w:p w:rsidR="00790912" w:rsidP="00790912" w:rsidRDefault="00790912" w14:paraId="61961371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>いいえ いいえ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914304" behindDoc="0" locked="0" layoutInCell="1" allowOverlap="1" wp14:editId="0F9CC7E7" wp14:anchorId="2F4BF257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399" name="Rectangle 739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79CE8103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99" style="position:absolute;margin-left:210pt;margin-top:11pt;width:79pt;height:60pt;z-index:258914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10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" w14:anchorId="2F4BF257">
                <v:textbox inset="2.16pt,1.44pt,0,1.44pt">
                  <w:txbxContent>
                    <w:p w:rsidR="00790912" w:rsidP="00790912" w:rsidRDefault="00790912" w14:paraId="79CE8103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915328" behindDoc="0" locked="0" layoutInCell="1" allowOverlap="1" wp14:editId="7D526978" wp14:anchorId="0CADA9A9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400" name="Rectangle 740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452DE1D7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00" style="position:absolute;margin-left:210pt;margin-top:11pt;width:79pt;height:48pt;z-index:258915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10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" w14:anchorId="0CADA9A9">
                <v:textbox inset="2.16pt,1.44pt,0,1.44pt">
                  <w:txbxContent>
                    <w:p w:rsidR="00790912" w:rsidP="00790912" w:rsidRDefault="00790912" w14:paraId="452DE1D7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916352" behindDoc="0" locked="0" layoutInCell="1" allowOverlap="1" wp14:editId="22C2A59D" wp14:anchorId="5DA51FD2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401" name="Rectangle 740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378A0180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01" style="position:absolute;margin-left:210pt;margin-top:11pt;width:79pt;height:48pt;z-index:258916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10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" w14:anchorId="5DA51FD2">
                <v:textbox inset="2.16pt,1.44pt,0,1.44pt">
                  <w:txbxContent>
                    <w:p w:rsidR="00790912" w:rsidP="00790912" w:rsidRDefault="00790912" w14:paraId="378A0180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917376" behindDoc="0" locked="0" layoutInCell="1" allowOverlap="1" wp14:editId="75D700BA" wp14:anchorId="20584836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402" name="Rectangle 740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70B7724C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02" style="position:absolute;margin-left:210pt;margin-top:11pt;width:79pt;height:48pt;z-index:258917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10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" w14:anchorId="20584836">
                <v:textbox inset="2.16pt,1.44pt,0,1.44pt">
                  <w:txbxContent>
                    <w:p w:rsidR="00790912" w:rsidP="00790912" w:rsidRDefault="00790912" w14:paraId="70B7724C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918400" behindDoc="0" locked="0" layoutInCell="1" allowOverlap="1" wp14:editId="4A096AD1" wp14:anchorId="5443D9DA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403" name="Rectangle 740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0C7412C4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03" style="position:absolute;margin-left:210pt;margin-top:11pt;width:79pt;height:60pt;z-index:258918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10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" w14:anchorId="5443D9DA">
                <v:textbox inset="2.16pt,1.44pt,0,1.44pt">
                  <w:txbxContent>
                    <w:p w:rsidR="00790912" w:rsidP="00790912" w:rsidRDefault="00790912" w14:paraId="0C7412C4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919424" behindDoc="0" locked="0" layoutInCell="1" allowOverlap="1" wp14:editId="35F88A73" wp14:anchorId="6653BFF8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404" name="Rectangle 740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1D653DF2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04" style="position:absolute;margin-left:210pt;margin-top:11pt;width:79pt;height:60pt;z-index:258919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10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" w14:anchorId="6653BFF8">
                <v:textbox inset="2.16pt,1.44pt,0,1.44pt">
                  <w:txbxContent>
                    <w:p w:rsidR="00790912" w:rsidP="00790912" w:rsidRDefault="00790912" w14:paraId="1D653DF2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776064" behindDoc="0" locked="0" layoutInCell="1" allowOverlap="1" wp14:editId="3F8CE1B3" wp14:anchorId="1AE43333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7405" name="Rectangle 740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1AE69686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05" style="position:absolute;margin-left:104pt;margin-top:-1pt;width:79pt;height:48pt;z-index:258776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10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" w14:anchorId="1AE43333">
                <v:textbox inset="2.16pt,1.44pt,0,1.44pt">
                  <w:txbxContent>
                    <w:p w:rsidR="00790912" w:rsidP="00790912" w:rsidRDefault="00790912" w14:paraId="1AE69686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777088" behindDoc="0" locked="0" layoutInCell="1" allowOverlap="1" wp14:editId="24B945BA" wp14:anchorId="1ABB7662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7406" name="Rectangle 740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18E8648B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06" style="position:absolute;margin-left:104pt;margin-top:-1pt;width:79pt;height:48pt;z-index:258777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11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" w14:anchorId="1ABB7662">
                <v:textbox inset="2.16pt,1.44pt,0,1.44pt">
                  <w:txbxContent>
                    <w:p w:rsidR="00790912" w:rsidP="00790912" w:rsidRDefault="00790912" w14:paraId="18E8648B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778112" behindDoc="0" locked="0" layoutInCell="1" allowOverlap="1" wp14:editId="174E0ECD" wp14:anchorId="72B4A5EB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7407" name="Rectangle 740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2E278072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07" style="position:absolute;margin-left:104pt;margin-top:-1pt;width:79pt;height:48pt;z-index:258778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11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" w14:anchorId="72B4A5EB">
                <v:textbox inset="2.16pt,1.44pt,0,1.44pt">
                  <w:txbxContent>
                    <w:p w:rsidR="00790912" w:rsidP="00790912" w:rsidRDefault="00790912" w14:paraId="2E278072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779136" behindDoc="0" locked="0" layoutInCell="1" allowOverlap="1" wp14:editId="4C3884C6" wp14:anchorId="289A8DA4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7408" name="Rectangle 740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4DB4799F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08" style="position:absolute;margin-left:104pt;margin-top:-1pt;width:79pt;height:48pt;z-index:258779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11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" w14:anchorId="289A8DA4">
                <v:textbox inset="2.16pt,1.44pt,0,1.44pt">
                  <w:txbxContent>
                    <w:p w:rsidR="00790912" w:rsidP="00790912" w:rsidRDefault="00790912" w14:paraId="4DB4799F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780160" behindDoc="0" locked="0" layoutInCell="1" allowOverlap="1" wp14:editId="58817CFA" wp14:anchorId="2F4A829D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7409" name="Rectangle 740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6EF92D74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09" style="position:absolute;margin-left:104pt;margin-top:-1pt;width:79pt;height:48pt;z-index:258780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11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" w14:anchorId="2F4A829D">
                <v:textbox inset="2.16pt,1.44pt,0,1.44pt">
                  <w:txbxContent>
                    <w:p w:rsidR="00790912" w:rsidP="00790912" w:rsidRDefault="00790912" w14:paraId="6EF92D74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781184" behindDoc="0" locked="0" layoutInCell="1" allowOverlap="1" wp14:editId="104F7C61" wp14:anchorId="7AA468A5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7410" name="Rectangle 741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1F933310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10" style="position:absolute;margin-left:104pt;margin-top:-1pt;width:79pt;height:48pt;z-index:258781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11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" w14:anchorId="7AA468A5">
                <v:textbox inset="2.16pt,1.44pt,0,1.44pt">
                  <w:txbxContent>
                    <w:p w:rsidR="00790912" w:rsidP="00790912" w:rsidRDefault="00790912" w14:paraId="1F933310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782208" behindDoc="0" locked="0" layoutInCell="1" allowOverlap="1" wp14:editId="7EC9F315" wp14:anchorId="54634138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7411" name="Rectangle 741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3638725E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11" style="position:absolute;margin-left:104pt;margin-top:-1pt;width:79pt;height:48pt;z-index:258782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11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" w14:anchorId="54634138">
                <v:textbox inset="2.16pt,1.44pt,0,1.44pt">
                  <w:txbxContent>
                    <w:p w:rsidR="00790912" w:rsidP="00790912" w:rsidRDefault="00790912" w14:paraId="3638725E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783232" behindDoc="0" locked="0" layoutInCell="1" allowOverlap="1" wp14:editId="45F24AF9" wp14:anchorId="247F627E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7412" name="Rectangle 741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3FD451E0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12" style="position:absolute;margin-left:104pt;margin-top:-1pt;width:79pt;height:48pt;z-index:258783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11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" w14:anchorId="247F627E">
                <v:textbox inset="2.16pt,1.44pt,0,1.44pt">
                  <w:txbxContent>
                    <w:p w:rsidR="00790912" w:rsidP="00790912" w:rsidRDefault="00790912" w14:paraId="3FD451E0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784256" behindDoc="0" locked="0" layoutInCell="1" allowOverlap="1" wp14:editId="7062F1AB" wp14:anchorId="7B330C11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7413" name="Rectangle 741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2BB08384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13" style="position:absolute;margin-left:104pt;margin-top:-1pt;width:79pt;height:48pt;z-index:258784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11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" w14:anchorId="7B330C11">
                <v:textbox inset="2.16pt,1.44pt,0,1.44pt">
                  <w:txbxContent>
                    <w:p w:rsidR="00790912" w:rsidP="00790912" w:rsidRDefault="00790912" w14:paraId="2BB08384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785280" behindDoc="0" locked="0" layoutInCell="1" allowOverlap="1" wp14:editId="4889C86C" wp14:anchorId="1EDE12F3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7414" name="Rectangle 741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26A4732A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14" style="position:absolute;margin-left:104pt;margin-top:-1pt;width:79pt;height:48pt;z-index:258785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11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" w14:anchorId="1EDE12F3">
                <v:textbox inset="2.16pt,1.44pt,0,1.44pt">
                  <w:txbxContent>
                    <w:p w:rsidR="00790912" w:rsidP="00790912" w:rsidRDefault="00790912" w14:paraId="26A4732A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786304" behindDoc="0" locked="0" layoutInCell="1" allowOverlap="1" wp14:editId="28AE18BD" wp14:anchorId="68DAB066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7415" name="Rectangle 741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53C7E0EE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15" style="position:absolute;margin-left:104pt;margin-top:-1pt;width:79pt;height:48pt;z-index:258786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11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" w14:anchorId="68DAB066">
                <v:textbox inset="2.16pt,1.44pt,0,1.44pt">
                  <w:txbxContent>
                    <w:p w:rsidR="00790912" w:rsidP="00790912" w:rsidRDefault="00790912" w14:paraId="53C7E0EE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787328" behindDoc="0" locked="0" layoutInCell="1" allowOverlap="1" wp14:editId="75C3B725" wp14:anchorId="39F7E2C7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7416" name="Rectangle 741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26298075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16" style="position:absolute;margin-left:104pt;margin-top:-1pt;width:79pt;height:48pt;z-index:258787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12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" w14:anchorId="39F7E2C7">
                <v:textbox inset="2.16pt,1.44pt,0,1.44pt">
                  <w:txbxContent>
                    <w:p w:rsidR="00790912" w:rsidP="00790912" w:rsidRDefault="00790912" w14:paraId="26298075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788352" behindDoc="0" locked="0" layoutInCell="1" allowOverlap="1" wp14:editId="2C2D7D97" wp14:anchorId="7055F1E3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7417" name="Rectangle 741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11801EBF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17" style="position:absolute;margin-left:104pt;margin-top:-1pt;width:79pt;height:48pt;z-index:258788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12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" w14:anchorId="7055F1E3">
                <v:textbox inset="2.16pt,1.44pt,0,1.44pt">
                  <w:txbxContent>
                    <w:p w:rsidR="00790912" w:rsidP="00790912" w:rsidRDefault="00790912" w14:paraId="11801EBF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789376" behindDoc="0" locked="0" layoutInCell="1" allowOverlap="1" wp14:editId="3E08304F" wp14:anchorId="6837C186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7418" name="Rectangle 741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545BE274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18" style="position:absolute;margin-left:104pt;margin-top:-1pt;width:79pt;height:48pt;z-index:258789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12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" w14:anchorId="6837C186">
                <v:textbox inset="2.16pt,1.44pt,0,1.44pt">
                  <w:txbxContent>
                    <w:p w:rsidR="00790912" w:rsidP="00790912" w:rsidRDefault="00790912" w14:paraId="545BE274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790400" behindDoc="0" locked="0" layoutInCell="1" allowOverlap="1" wp14:editId="2CEEE19E" wp14:anchorId="5B321F7D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7419" name="Rectangle 741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20FCDAB9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19" style="position:absolute;margin-left:104pt;margin-top:-1pt;width:79pt;height:48pt;z-index:258790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12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" w14:anchorId="5B321F7D">
                <v:textbox inset="2.16pt,1.44pt,0,1.44pt">
                  <w:txbxContent>
                    <w:p w:rsidR="00790912" w:rsidP="00790912" w:rsidRDefault="00790912" w14:paraId="20FCDAB9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791424" behindDoc="0" locked="0" layoutInCell="1" allowOverlap="1" wp14:editId="63254B74" wp14:anchorId="635230C1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7420" name="Rectangle 742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3268B079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20" style="position:absolute;margin-left:104pt;margin-top:-1pt;width:79pt;height:48pt;z-index:258791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12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" w14:anchorId="635230C1">
                <v:textbox inset="2.16pt,1.44pt,0,1.44pt">
                  <w:txbxContent>
                    <w:p w:rsidR="00790912" w:rsidP="00790912" w:rsidRDefault="00790912" w14:paraId="3268B079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792448" behindDoc="0" locked="0" layoutInCell="1" allowOverlap="1" wp14:editId="4CDDC412" wp14:anchorId="28CC9E33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7421" name="Rectangle 742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390AEE3C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21" style="position:absolute;margin-left:104pt;margin-top:-1pt;width:79pt;height:48pt;z-index:258792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12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" w14:anchorId="28CC9E33">
                <v:textbox inset="2.16pt,1.44pt,0,1.44pt">
                  <w:txbxContent>
                    <w:p w:rsidR="00790912" w:rsidP="00790912" w:rsidRDefault="00790912" w14:paraId="390AEE3C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793472" behindDoc="0" locked="0" layoutInCell="1" allowOverlap="1" wp14:editId="113BF9CE" wp14:anchorId="72B7D38F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7422" name="Rectangle 742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1DC7B233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22" style="position:absolute;margin-left:104pt;margin-top:-1pt;width:79pt;height:48pt;z-index:258793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12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" w14:anchorId="72B7D38F">
                <v:textbox inset="2.16pt,1.44pt,0,1.44pt">
                  <w:txbxContent>
                    <w:p w:rsidR="00790912" w:rsidP="00790912" w:rsidRDefault="00790912" w14:paraId="1DC7B233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794496" behindDoc="0" locked="0" layoutInCell="1" allowOverlap="1" wp14:editId="0A58B926" wp14:anchorId="44EB1A32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7423" name="Rectangle 742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163CA073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23" style="position:absolute;margin-left:104pt;margin-top:-1pt;width:79pt;height:48pt;z-index:258794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12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" w14:anchorId="44EB1A32">
                <v:textbox inset="2.16pt,1.44pt,0,1.44pt">
                  <w:txbxContent>
                    <w:p w:rsidR="00790912" w:rsidP="00790912" w:rsidRDefault="00790912" w14:paraId="163CA073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795520" behindDoc="0" locked="0" layoutInCell="1" allowOverlap="1" wp14:editId="5289D342" wp14:anchorId="08C39723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7424" name="Rectangle 742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0057A933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24" style="position:absolute;margin-left:104pt;margin-top:-1pt;width:79pt;height:48pt;z-index:258795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12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" w14:anchorId="08C39723">
                <v:textbox inset="2.16pt,1.44pt,0,1.44pt">
                  <w:txbxContent>
                    <w:p w:rsidR="00790912" w:rsidP="00790912" w:rsidRDefault="00790912" w14:paraId="0057A933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796544" behindDoc="0" locked="0" layoutInCell="1" allowOverlap="1" wp14:editId="515A567D" wp14:anchorId="0C7A7800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7425" name="Rectangle 742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0AF41736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25" style="position:absolute;margin-left:104pt;margin-top:-1pt;width:79pt;height:48pt;z-index:258796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12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" w14:anchorId="0C7A7800">
                <v:textbox inset="2.16pt,1.44pt,0,1.44pt">
                  <w:txbxContent>
                    <w:p w:rsidR="00790912" w:rsidP="00790912" w:rsidRDefault="00790912" w14:paraId="0AF41736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797568" behindDoc="0" locked="0" layoutInCell="1" allowOverlap="1" wp14:editId="63E7AF97" wp14:anchorId="11B4E5FC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7426" name="Rectangle 742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00866B34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26" style="position:absolute;margin-left:104pt;margin-top:-1pt;width:79pt;height:48pt;z-index:258797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13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" w14:anchorId="11B4E5FC">
                <v:textbox inset="2.16pt,1.44pt,0,1.44pt">
                  <w:txbxContent>
                    <w:p w:rsidR="00790912" w:rsidP="00790912" w:rsidRDefault="00790912" w14:paraId="00866B34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798592" behindDoc="0" locked="0" layoutInCell="1" allowOverlap="1" wp14:editId="4A05AE8B" wp14:anchorId="4A4812CA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7427" name="Rectangle 742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77F7AEC0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27" style="position:absolute;margin-left:104pt;margin-top:-1pt;width:79pt;height:48pt;z-index:258798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13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" w14:anchorId="4A4812CA">
                <v:textbox inset="2.16pt,1.44pt,0,1.44pt">
                  <w:txbxContent>
                    <w:p w:rsidR="00790912" w:rsidP="00790912" w:rsidRDefault="00790912" w14:paraId="77F7AEC0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799616" behindDoc="0" locked="0" layoutInCell="1" allowOverlap="1" wp14:editId="1643DDDE" wp14:anchorId="5705D832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7428" name="Rectangle 742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090E4E0C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28" style="position:absolute;margin-left:104pt;margin-top:-1pt;width:79pt;height:48pt;z-index:258799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13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" w14:anchorId="5705D832">
                <v:textbox inset="2.16pt,1.44pt,0,1.44pt">
                  <w:txbxContent>
                    <w:p w:rsidR="00790912" w:rsidP="00790912" w:rsidRDefault="00790912" w14:paraId="090E4E0C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920448" behindDoc="0" locked="0" layoutInCell="1" allowOverlap="1" wp14:editId="4845206E" wp14:anchorId="44A3501C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977900" cy="2057400"/>
                <wp:effectExtent l="0" t="0" r="0" b="0"/>
                <wp:wrapNone/>
                <wp:docPr id="7429" name="Rectangle 742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3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74A63E34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29" style="position:absolute;margin-left:104pt;margin-top:11pt;width:77pt;height:162pt;z-index:258920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13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" w14:anchorId="44A3501C">
                <v:textbox inset="2.16pt,1.44pt,0,1.44pt">
                  <w:txbxContent>
                    <w:p w:rsidR="00790912" w:rsidP="00790912" w:rsidRDefault="00790912" w14:paraId="74A63E34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921472" behindDoc="0" locked="0" layoutInCell="1" allowOverlap="1" wp14:editId="793D29C6" wp14:anchorId="1EFA0922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430" name="Rectangle 743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1B15A297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30" style="position:absolute;margin-left:104pt;margin-top:11pt;width:79pt;height:162pt;z-index:258921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13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" w14:anchorId="1EFA0922">
                <v:textbox inset="2.16pt,1.44pt,0,1.44pt">
                  <w:txbxContent>
                    <w:p w:rsidR="00790912" w:rsidP="00790912" w:rsidRDefault="00790912" w14:paraId="1B15A297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922496" behindDoc="0" locked="0" layoutInCell="1" allowOverlap="1" wp14:editId="3FF704FE" wp14:anchorId="3A789B9F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977900" cy="2057400"/>
                <wp:effectExtent l="0" t="0" r="0" b="0"/>
                <wp:wrapNone/>
                <wp:docPr id="7431" name="Rectangle 743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3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52560985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 xml:space="preserve"> 不明 いいえ 不明 いいえ 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31" style="position:absolute;margin-left:104pt;margin-top:11pt;width:77pt;height:162pt;z-index:258922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13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" w14:anchorId="3A789B9F">
                <v:textbox inset="2.16pt,1.44pt,0,1.44pt">
                  <w:txbxContent>
                    <w:p w:rsidR="00790912" w:rsidP="00790912" w:rsidRDefault="00790912" w14:paraId="52560985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 xml:space="preserve"> 不明 いいえ 不明 いいえ 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923520" behindDoc="0" locked="0" layoutInCell="1" allowOverlap="1" wp14:editId="1EF2E78B" wp14:anchorId="02876323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977900" cy="2057400"/>
                <wp:effectExtent l="0" t="0" r="0" b="0"/>
                <wp:wrapNone/>
                <wp:docPr id="7432" name="Rectangle 743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4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37F405A4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32" style="position:absolute;margin-left:104pt;margin-top:11pt;width:77pt;height:162pt;z-index:258923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13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" w14:anchorId="02876323">
                <v:textbox inset="2.16pt,1.44pt,0,1.44pt">
                  <w:txbxContent>
                    <w:p w:rsidR="00790912" w:rsidP="00790912" w:rsidRDefault="00790912" w14:paraId="37F405A4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924544" behindDoc="0" locked="0" layoutInCell="1" allowOverlap="1" wp14:editId="6F38CEC1" wp14:anchorId="67A99151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433" name="Rectangle 743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53FEE524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33" style="position:absolute;margin-left:104pt;margin-top:11pt;width:79pt;height:162pt;z-index:258924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13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" w14:anchorId="67A99151">
                <v:textbox inset="2.16pt,1.44pt,0,1.44pt">
                  <w:txbxContent>
                    <w:p w:rsidR="00790912" w:rsidP="00790912" w:rsidRDefault="00790912" w14:paraId="53FEE524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925568" behindDoc="0" locked="0" layoutInCell="1" allowOverlap="1" wp14:editId="23B5E118" wp14:anchorId="7160A564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977900" cy="2057400"/>
                <wp:effectExtent l="0" t="0" r="0" b="0"/>
                <wp:wrapNone/>
                <wp:docPr id="7434" name="Rectangle 743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54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2573624F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34" style="position:absolute;margin-left:104pt;margin-top:11pt;width:77pt;height:162pt;z-index:258925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13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" w14:anchorId="7160A564">
                <v:textbox inset="2.16pt,1.44pt,0,1.44pt">
                  <w:txbxContent>
                    <w:p w:rsidR="00790912" w:rsidP="00790912" w:rsidRDefault="00790912" w14:paraId="2573624F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926592" behindDoc="0" locked="0" layoutInCell="1" allowOverlap="1" wp14:editId="0EDBAAAE" wp14:anchorId="138921A0">
                <wp:simplePos x="0" y="0"/>
                <wp:positionH relativeFrom="column">
                  <wp:posOffset>1333500</wp:posOffset>
                </wp:positionH>
                <wp:positionV relativeFrom="paragraph">
                  <wp:posOffset>139700</wp:posOffset>
                </wp:positionV>
                <wp:extent cx="977900" cy="2057400"/>
                <wp:effectExtent l="0" t="0" r="0" b="0"/>
                <wp:wrapNone/>
                <wp:docPr id="7435" name="Rectangle 743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55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4FF23B69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>不明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35" style="position:absolute;margin-left:105pt;margin-top:11pt;width:77pt;height:162pt;z-index:258926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13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" w14:anchorId="138921A0">
                <v:textbox inset="2.16pt,1.44pt,0,1.44pt">
                  <w:txbxContent>
                    <w:p w:rsidR="00790912" w:rsidP="00790912" w:rsidRDefault="00790912" w14:paraId="4FF23B69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>不明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927616" behindDoc="0" locked="0" layoutInCell="1" allowOverlap="1" wp14:editId="666D9BAD" wp14:anchorId="1C2F877E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436" name="Rectangle 743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53ED7826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36" style="position:absolute;margin-left:104pt;margin-top:11pt;width:79pt;height:162pt;z-index:258927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14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" w14:anchorId="1C2F877E">
                <v:textbox inset="2.16pt,1.44pt,0,1.44pt">
                  <w:txbxContent>
                    <w:p w:rsidR="00790912" w:rsidP="00790912" w:rsidRDefault="00790912" w14:paraId="53ED7826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928640" behindDoc="0" locked="0" layoutInCell="1" allowOverlap="1" wp14:editId="3A2F63CB" wp14:anchorId="15FA30D0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977900" cy="2057400"/>
                <wp:effectExtent l="0" t="0" r="0" b="0"/>
                <wp:wrapNone/>
                <wp:docPr id="7437" name="Rectangle 743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3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6F758F49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37" style="position:absolute;margin-left:104pt;margin-top:11pt;width:77pt;height:162pt;z-index:258928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14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" w14:anchorId="15FA30D0">
                <v:textbox inset="2.16pt,1.44pt,0,1.44pt">
                  <w:txbxContent>
                    <w:p w:rsidR="00790912" w:rsidP="00790912" w:rsidRDefault="00790912" w14:paraId="6F758F49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929664" behindDoc="0" locked="0" layoutInCell="1" allowOverlap="1" wp14:editId="6EFA9170" wp14:anchorId="4714407B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977900" cy="2057400"/>
                <wp:effectExtent l="0" t="0" r="0" b="0"/>
                <wp:wrapNone/>
                <wp:docPr id="7438" name="Rectangle 743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4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7C922206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38" style="position:absolute;margin-left:104pt;margin-top:11pt;width:77pt;height:162pt;z-index:258929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14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" w14:anchorId="4714407B">
                <v:textbox inset="2.16pt,1.44pt,0,1.44pt">
                  <w:txbxContent>
                    <w:p w:rsidR="00790912" w:rsidP="00790912" w:rsidRDefault="00790912" w14:paraId="7C922206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930688" behindDoc="0" locked="0" layoutInCell="1" allowOverlap="1" wp14:editId="2C09E526" wp14:anchorId="1DAA5EF7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439" name="Rectangle 743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0E0BEDF9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39" style="position:absolute;margin-left:104pt;margin-top:11pt;width:79pt;height:162pt;z-index:258930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14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" w14:anchorId="1DAA5EF7">
                <v:textbox inset="2.16pt,1.44pt,0,1.44pt">
                  <w:txbxContent>
                    <w:p w:rsidR="00790912" w:rsidP="00790912" w:rsidRDefault="00790912" w14:paraId="0E0BEDF9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931712" behindDoc="0" locked="0" layoutInCell="1" allowOverlap="1" wp14:editId="6E9634E5" wp14:anchorId="12A8BE38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440" name="Rectangle 744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0FD37DA1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40" style="position:absolute;margin-left:104pt;margin-top:11pt;width:79pt;height:162pt;z-index:258931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14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" w14:anchorId="12A8BE38">
                <v:textbox inset="2.16pt,1.44pt,0,1.44pt">
                  <w:txbxContent>
                    <w:p w:rsidR="00790912" w:rsidP="00790912" w:rsidRDefault="00790912" w14:paraId="0FD37DA1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932736" behindDoc="0" locked="0" layoutInCell="1" allowOverlap="1" wp14:editId="041B673C" wp14:anchorId="13782B22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441" name="Rectangle 744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4570BC6A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41" style="position:absolute;margin-left:104pt;margin-top:11pt;width:79pt;height:162pt;z-index:258932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14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" w14:anchorId="13782B22">
                <v:textbox inset="2.16pt,1.44pt,0,1.44pt">
                  <w:txbxContent>
                    <w:p w:rsidR="00790912" w:rsidP="00790912" w:rsidRDefault="00790912" w14:paraId="4570BC6A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933760" behindDoc="0" locked="0" layoutInCell="1" allowOverlap="1" wp14:editId="78321692" wp14:anchorId="2A541EE6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442" name="Rectangle 744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3E48FE6A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42" style="position:absolute;margin-left:104pt;margin-top:11pt;width:79pt;height:162pt;z-index:258933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14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" w14:anchorId="2A541EE6">
                <v:textbox inset="2.16pt,1.44pt,0,1.44pt">
                  <w:txbxContent>
                    <w:p w:rsidR="00790912" w:rsidP="00790912" w:rsidRDefault="00790912" w14:paraId="3E48FE6A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934784" behindDoc="0" locked="0" layoutInCell="1" allowOverlap="1" wp14:editId="69097010" wp14:anchorId="3498E802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443" name="Rectangle 744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077588EB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43" style="position:absolute;margin-left:104pt;margin-top:11pt;width:79pt;height:162pt;z-index:258934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14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" w14:anchorId="3498E802">
                <v:textbox inset="2.16pt,1.44pt,0,1.44pt">
                  <w:txbxContent>
                    <w:p w:rsidR="00790912" w:rsidP="00790912" w:rsidRDefault="00790912" w14:paraId="077588EB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935808" behindDoc="0" locked="0" layoutInCell="1" allowOverlap="1" wp14:editId="358CAF89" wp14:anchorId="2A1CFFC3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444" name="Rectangle 744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31DB96AD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44" style="position:absolute;margin-left:104pt;margin-top:11pt;width:79pt;height:162pt;z-index:258935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14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" w14:anchorId="2A1CFFC3">
                <v:textbox inset="2.16pt,1.44pt,0,1.44pt">
                  <w:txbxContent>
                    <w:p w:rsidR="00790912" w:rsidP="00790912" w:rsidRDefault="00790912" w14:paraId="31DB96AD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936832" behindDoc="0" locked="0" layoutInCell="1" allowOverlap="1" wp14:editId="63B4BD74" wp14:anchorId="7136F07C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445" name="Rectangle 744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65C5313F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45" style="position:absolute;margin-left:104pt;margin-top:11pt;width:79pt;height:162pt;z-index:258936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14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" w14:anchorId="7136F07C">
                <v:textbox inset="2.16pt,1.44pt,0,1.44pt">
                  <w:txbxContent>
                    <w:p w:rsidR="00790912" w:rsidP="00790912" w:rsidRDefault="00790912" w14:paraId="65C5313F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937856" behindDoc="0" locked="0" layoutInCell="1" allowOverlap="1" wp14:editId="328B875E" wp14:anchorId="27D50773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446" name="Rectangle 744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5103E0CA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46" style="position:absolute;margin-left:104pt;margin-top:11pt;width:79pt;height:162pt;z-index:258937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15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" w14:anchorId="27D50773">
                <v:textbox inset="2.16pt,1.44pt,0,1.44pt">
                  <w:txbxContent>
                    <w:p w:rsidR="00790912" w:rsidP="00790912" w:rsidRDefault="00790912" w14:paraId="5103E0CA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938880" behindDoc="0" locked="0" layoutInCell="1" allowOverlap="1" wp14:editId="5C3AE9C6" wp14:anchorId="2DD4EAA8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447" name="Rectangle 744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7829465C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47" style="position:absolute;margin-left:104pt;margin-top:11pt;width:79pt;height:162pt;z-index:258938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15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" w14:anchorId="2DD4EAA8">
                <v:textbox inset="2.16pt,1.44pt,0,1.44pt">
                  <w:txbxContent>
                    <w:p w:rsidR="00790912" w:rsidP="00790912" w:rsidRDefault="00790912" w14:paraId="7829465C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939904" behindDoc="0" locked="0" layoutInCell="1" allowOverlap="1" wp14:editId="0AF67E58" wp14:anchorId="5B273A5A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448" name="Rectangle 744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779554D6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48" style="position:absolute;margin-left:104pt;margin-top:11pt;width:79pt;height:162pt;z-index:258939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15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" w14:anchorId="5B273A5A">
                <v:textbox inset="2.16pt,1.44pt,0,1.44pt">
                  <w:txbxContent>
                    <w:p w:rsidR="00790912" w:rsidP="00790912" w:rsidRDefault="00790912" w14:paraId="779554D6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940928" behindDoc="0" locked="0" layoutInCell="1" allowOverlap="1" wp14:editId="61BB239F" wp14:anchorId="2D599BCF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449" name="Rectangle 744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7908E5DD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49" style="position:absolute;margin-left:104pt;margin-top:11pt;width:79pt;height:162pt;z-index:258940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15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" w14:anchorId="2D599BCF">
                <v:textbox inset="2.16pt,1.44pt,0,1.44pt">
                  <w:txbxContent>
                    <w:p w:rsidR="00790912" w:rsidP="00790912" w:rsidRDefault="00790912" w14:paraId="7908E5DD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941952" behindDoc="0" locked="0" layoutInCell="1" allowOverlap="1" wp14:editId="6E0395EC" wp14:anchorId="63527947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450" name="Rectangle 745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46EB6589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50" style="position:absolute;margin-left:104pt;margin-top:11pt;width:79pt;height:162pt;z-index:258941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15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" w14:anchorId="63527947">
                <v:textbox inset="2.16pt,1.44pt,0,1.44pt">
                  <w:txbxContent>
                    <w:p w:rsidR="00790912" w:rsidP="00790912" w:rsidRDefault="00790912" w14:paraId="46EB6589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942976" behindDoc="0" locked="0" layoutInCell="1" allowOverlap="1" wp14:editId="5695FAA5" wp14:anchorId="1A9B659D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451" name="Rectangle 745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3CA66C83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51" style="position:absolute;margin-left:104pt;margin-top:11pt;width:79pt;height:162pt;z-index:258942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15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" w14:anchorId="1A9B659D">
                <v:textbox inset="2.16pt,1.44pt,0,1.44pt">
                  <w:txbxContent>
                    <w:p w:rsidR="00790912" w:rsidP="00790912" w:rsidRDefault="00790912" w14:paraId="3CA66C83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944000" behindDoc="0" locked="0" layoutInCell="1" allowOverlap="1" wp14:editId="49B6BBA5" wp14:anchorId="52BD7823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452" name="Rectangle 745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55374F4D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52" style="position:absolute;margin-left:104pt;margin-top:11pt;width:79pt;height:162pt;z-index:258944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15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" w14:anchorId="52BD7823">
                <v:textbox inset="2.16pt,1.44pt,0,1.44pt">
                  <w:txbxContent>
                    <w:p w:rsidR="00790912" w:rsidP="00790912" w:rsidRDefault="00790912" w14:paraId="55374F4D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945024" behindDoc="0" locked="0" layoutInCell="1" allowOverlap="1" wp14:editId="57453A2F" wp14:anchorId="0249761F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453" name="Rectangle 745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4118141F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53" style="position:absolute;margin-left:104pt;margin-top:11pt;width:79pt;height:162pt;z-index:258945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15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" w14:anchorId="0249761F">
                <v:textbox inset="2.16pt,1.44pt,0,1.44pt">
                  <w:txbxContent>
                    <w:p w:rsidR="00790912" w:rsidP="00790912" w:rsidRDefault="00790912" w14:paraId="4118141F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946048" behindDoc="0" locked="0" layoutInCell="1" allowOverlap="1" wp14:editId="4D402E3E" wp14:anchorId="15D5FC63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454" name="Rectangle 745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586768D0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54" style="position:absolute;margin-left:104pt;margin-top:11pt;width:79pt;height:162pt;z-index:258946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15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" w14:anchorId="15D5FC63">
                <v:textbox inset="2.16pt,1.44pt,0,1.44pt">
                  <w:txbxContent>
                    <w:p w:rsidR="00790912" w:rsidP="00790912" w:rsidRDefault="00790912" w14:paraId="586768D0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947072" behindDoc="0" locked="0" layoutInCell="1" allowOverlap="1" wp14:editId="1653B969" wp14:anchorId="323AD6EB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455" name="Rectangle 745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5F2C336B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 xml:space="preserve">いいえ 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55" style="position:absolute;margin-left:104pt;margin-top:11pt;width:79pt;height:162pt;z-index:258947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15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" w14:anchorId="323AD6EB">
                <v:textbox inset="2.16pt,1.44pt,0,1.44pt">
                  <w:txbxContent>
                    <w:p w:rsidR="00790912" w:rsidP="00790912" w:rsidRDefault="00790912" w14:paraId="5F2C336B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 xml:space="preserve">いいえ 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948096" behindDoc="0" locked="0" layoutInCell="1" allowOverlap="1" wp14:editId="0ADCBE18" wp14:anchorId="24FCA1ED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456" name="Rectangle 745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2B8C633E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>いいえ いいえ 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56" style="position:absolute;margin-left:104pt;margin-top:11pt;width:79pt;height:162pt;z-index:258948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16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" w14:anchorId="24FCA1ED">
                <v:textbox inset="2.16pt,1.44pt,0,1.44pt">
                  <w:txbxContent>
                    <w:p w:rsidR="00790912" w:rsidP="00790912" w:rsidRDefault="00790912" w14:paraId="2B8C633E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>いいえ いいえ いいえ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949120" behindDoc="0" locked="0" layoutInCell="1" allowOverlap="1" wp14:editId="1C0A6369" wp14:anchorId="51754CA6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457" name="Rectangle 745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6A1FE662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57" style="position:absolute;margin-left:104pt;margin-top:11pt;width:79pt;height:162pt;z-index:258949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16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" w14:anchorId="51754CA6">
                <v:textbox inset="2.16pt,1.44pt,0,1.44pt">
                  <w:txbxContent>
                    <w:p w:rsidR="00790912" w:rsidP="00790912" w:rsidRDefault="00790912" w14:paraId="6A1FE662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950144" behindDoc="0" locked="0" layoutInCell="1" allowOverlap="1" wp14:editId="38D5B793" wp14:anchorId="55946439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458" name="Rectangle 745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08CEC7DE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58" style="position:absolute;margin-left:104pt;margin-top:11pt;width:79pt;height:162pt;z-index:258950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16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" w14:anchorId="55946439">
                <v:textbox inset="2.16pt,1.44pt,0,1.44pt">
                  <w:txbxContent>
                    <w:p w:rsidR="00790912" w:rsidP="00790912" w:rsidRDefault="00790912" w14:paraId="08CEC7DE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951168" behindDoc="0" locked="0" layoutInCell="1" allowOverlap="1" wp14:editId="11C26E38" wp14:anchorId="79F04636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459" name="Rectangle 745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59589A1E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59" style="position:absolute;margin-left:104pt;margin-top:11pt;width:79pt;height:162pt;z-index:258951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16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" w14:anchorId="79F04636">
                <v:textbox inset="2.16pt,1.44pt,0,1.44pt">
                  <w:txbxContent>
                    <w:p w:rsidR="00790912" w:rsidP="00790912" w:rsidRDefault="00790912" w14:paraId="59589A1E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952192" behindDoc="0" locked="0" layoutInCell="1" allowOverlap="1" wp14:editId="25655D33" wp14:anchorId="6B0B23B2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460" name="Rectangle 746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78C651F8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60" style="position:absolute;margin-left:104pt;margin-top:11pt;width:79pt;height:162pt;z-index:258952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16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" w14:anchorId="6B0B23B2">
                <v:textbox inset="2.16pt,1.44pt,0,1.44pt">
                  <w:txbxContent>
                    <w:p w:rsidR="00790912" w:rsidP="00790912" w:rsidRDefault="00790912" w14:paraId="78C651F8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953216" behindDoc="0" locked="0" layoutInCell="1" allowOverlap="1" wp14:editId="0F57CBA7" wp14:anchorId="3CB538FB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461" name="Rectangle 746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1916271F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61" style="position:absolute;margin-left:104pt;margin-top:11pt;width:79pt;height:162pt;z-index:258953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16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" w14:anchorId="3CB538FB">
                <v:textbox inset="2.16pt,1.44pt,0,1.44pt">
                  <w:txbxContent>
                    <w:p w:rsidR="00790912" w:rsidP="00790912" w:rsidRDefault="00790912" w14:paraId="1916271F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954240" behindDoc="0" locked="0" layoutInCell="1" allowOverlap="1" wp14:editId="66B6E981" wp14:anchorId="362C90AC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7462" name="Rectangle 746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2A28B629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62" style="position:absolute;margin-left:104pt;margin-top:11pt;width:79pt;height:135pt;z-index:258954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16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" w14:anchorId="362C90AC">
                <v:textbox inset="2.16pt,1.44pt,0,1.44pt">
                  <w:txbxContent>
                    <w:p w:rsidR="00790912" w:rsidP="00790912" w:rsidRDefault="00790912" w14:paraId="2A28B629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955264" behindDoc="0" locked="0" layoutInCell="1" allowOverlap="1" wp14:editId="44C9E0FE" wp14:anchorId="1228DD99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7463" name="Rectangle 746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33521568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63" style="position:absolute;margin-left:104pt;margin-top:11pt;width:79pt;height:135pt;z-index:258955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16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" w14:anchorId="1228DD99">
                <v:textbox inset="2.16pt,1.44pt,0,1.44pt">
                  <w:txbxContent>
                    <w:p w:rsidR="00790912" w:rsidP="00790912" w:rsidRDefault="00790912" w14:paraId="33521568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956288" behindDoc="0" locked="0" layoutInCell="1" allowOverlap="1" wp14:editId="371358E2" wp14:anchorId="0FC942C6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7464" name="Rectangle 746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3B54078A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64" style="position:absolute;margin-left:104pt;margin-top:11pt;width:79pt;height:135pt;z-index:258956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16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" w14:anchorId="0FC942C6">
                <v:textbox inset="2.16pt,1.44pt,0,1.44pt">
                  <w:txbxContent>
                    <w:p w:rsidR="00790912" w:rsidP="00790912" w:rsidRDefault="00790912" w14:paraId="3B54078A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957312" behindDoc="0" locked="0" layoutInCell="1" allowOverlap="1" wp14:editId="15B2A24C" wp14:anchorId="7C459D5B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7465" name="Rectangle 746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47BCAA0F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65" style="position:absolute;margin-left:104pt;margin-top:11pt;width:79pt;height:135pt;z-index:258957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16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" w14:anchorId="7C459D5B">
                <v:textbox inset="2.16pt,1.44pt,0,1.44pt">
                  <w:txbxContent>
                    <w:p w:rsidR="00790912" w:rsidP="00790912" w:rsidRDefault="00790912" w14:paraId="47BCAA0F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958336" behindDoc="0" locked="0" layoutInCell="1" allowOverlap="1" wp14:editId="52B900C3" wp14:anchorId="0109095E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7466" name="Rectangle 746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217A25B6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66" style="position:absolute;margin-left:104pt;margin-top:11pt;width:79pt;height:135pt;z-index:258958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17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" w14:anchorId="0109095E">
                <v:textbox inset="2.16pt,1.44pt,0,1.44pt">
                  <w:txbxContent>
                    <w:p w:rsidR="00790912" w:rsidP="00790912" w:rsidRDefault="00790912" w14:paraId="217A25B6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959360" behindDoc="0" locked="0" layoutInCell="1" allowOverlap="1" wp14:editId="416AAE31" wp14:anchorId="1E5F19BA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7467" name="Rectangle 746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79C89006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67" style="position:absolute;margin-left:104pt;margin-top:11pt;width:79pt;height:135pt;z-index:258959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17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" w14:anchorId="1E5F19BA">
                <v:textbox inset="2.16pt,1.44pt,0,1.44pt">
                  <w:txbxContent>
                    <w:p w:rsidR="00790912" w:rsidP="00790912" w:rsidRDefault="00790912" w14:paraId="79C89006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960384" behindDoc="0" locked="0" layoutInCell="1" allowOverlap="1" wp14:editId="60254554" wp14:anchorId="34A95B6D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7468" name="Rectangle 746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1FE161AE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68" style="position:absolute;margin-left:104pt;margin-top:11pt;width:79pt;height:135pt;z-index:258960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17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" w14:anchorId="34A95B6D">
                <v:textbox inset="2.16pt,1.44pt,0,1.44pt">
                  <w:txbxContent>
                    <w:p w:rsidR="00790912" w:rsidP="00790912" w:rsidRDefault="00790912" w14:paraId="1FE161AE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961408" behindDoc="0" locked="0" layoutInCell="1" allowOverlap="1" wp14:editId="390950C1" wp14:anchorId="10E19477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7469" name="Rectangle 746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05CBA1C2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69" style="position:absolute;margin-left:104pt;margin-top:11pt;width:79pt;height:135pt;z-index:258961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17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" w14:anchorId="10E19477">
                <v:textbox inset="2.16pt,1.44pt,0,1.44pt">
                  <w:txbxContent>
                    <w:p w:rsidR="00790912" w:rsidP="00790912" w:rsidRDefault="00790912" w14:paraId="05CBA1C2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962432" behindDoc="0" locked="0" layoutInCell="1" allowOverlap="1" wp14:editId="02A8BE16" wp14:anchorId="356BC671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7470" name="Rectangle 747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300C68C9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70" style="position:absolute;margin-left:104pt;margin-top:11pt;width:79pt;height:135pt;z-index:258962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17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" w14:anchorId="356BC671">
                <v:textbox inset="2.16pt,1.44pt,0,1.44pt">
                  <w:txbxContent>
                    <w:p w:rsidR="00790912" w:rsidP="00790912" w:rsidRDefault="00790912" w14:paraId="300C68C9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963456" behindDoc="0" locked="0" layoutInCell="1" allowOverlap="1" wp14:editId="3DD62F65" wp14:anchorId="1E910E16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7471" name="Rectangle 747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53CC58DA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71" style="position:absolute;margin-left:104pt;margin-top:11pt;width:79pt;height:135pt;z-index:258963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17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" w14:anchorId="1E910E16">
                <v:textbox inset="2.16pt,1.44pt,0,1.44pt">
                  <w:txbxContent>
                    <w:p w:rsidR="00790912" w:rsidP="00790912" w:rsidRDefault="00790912" w14:paraId="53CC58DA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964480" behindDoc="0" locked="0" layoutInCell="1" allowOverlap="1" wp14:editId="5BEA968F" wp14:anchorId="5CE51885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7472" name="Rectangle 747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108FE7F9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72" style="position:absolute;margin-left:104pt;margin-top:11pt;width:79pt;height:135pt;z-index:258964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17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" w14:anchorId="5CE51885">
                <v:textbox inset="2.16pt,1.44pt,0,1.44pt">
                  <w:txbxContent>
                    <w:p w:rsidR="00790912" w:rsidP="00790912" w:rsidRDefault="00790912" w14:paraId="108FE7F9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965504" behindDoc="0" locked="0" layoutInCell="1" allowOverlap="1" wp14:editId="53A66196" wp14:anchorId="519EC989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7473" name="Rectangle 747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030139B8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73" style="position:absolute;margin-left:104pt;margin-top:11pt;width:79pt;height:135pt;z-index:258965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17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" w14:anchorId="519EC989">
                <v:textbox inset="2.16pt,1.44pt,0,1.44pt">
                  <w:txbxContent>
                    <w:p w:rsidR="00790912" w:rsidP="00790912" w:rsidRDefault="00790912" w14:paraId="030139B8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966528" behindDoc="0" locked="0" layoutInCell="1" allowOverlap="1" wp14:editId="1B3292B0" wp14:anchorId="30FAA903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7474" name="Rectangle 747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3F962E87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74" style="position:absolute;margin-left:104pt;margin-top:11pt;width:79pt;height:135pt;z-index:258966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17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" w14:anchorId="30FAA903">
                <v:textbox inset="2.16pt,1.44pt,0,1.44pt">
                  <w:txbxContent>
                    <w:p w:rsidR="00790912" w:rsidP="00790912" w:rsidRDefault="00790912" w14:paraId="3F962E87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967552" behindDoc="0" locked="0" layoutInCell="1" allowOverlap="1" wp14:editId="63DE7A55" wp14:anchorId="7E321F0F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7475" name="Rectangle 747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0041584D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75" style="position:absolute;margin-left:104pt;margin-top:11pt;width:79pt;height:135pt;z-index:258967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17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" w14:anchorId="7E321F0F">
                <v:textbox inset="2.16pt,1.44pt,0,1.44pt">
                  <w:txbxContent>
                    <w:p w:rsidR="00790912" w:rsidP="00790912" w:rsidRDefault="00790912" w14:paraId="0041584D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968576" behindDoc="0" locked="0" layoutInCell="1" allowOverlap="1" wp14:editId="730F8321" wp14:anchorId="690800B1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7476" name="Rectangle 747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244359D5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76" style="position:absolute;margin-left:104pt;margin-top:11pt;width:79pt;height:135pt;z-index:258968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18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" w14:anchorId="690800B1">
                <v:textbox inset="2.16pt,1.44pt,0,1.44pt">
                  <w:txbxContent>
                    <w:p w:rsidR="00790912" w:rsidP="00790912" w:rsidRDefault="00790912" w14:paraId="244359D5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969600" behindDoc="0" locked="0" layoutInCell="1" allowOverlap="1" wp14:editId="2030C828" wp14:anchorId="35267A5B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19300"/>
                <wp:effectExtent l="0" t="0" r="0" b="0"/>
                <wp:wrapNone/>
                <wp:docPr id="7477" name="Rectangle 747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06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371E742C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77" style="position:absolute;margin-left:104pt;margin-top:11pt;width:79pt;height:159pt;z-index:258969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18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" w14:anchorId="35267A5B">
                <v:textbox inset="2.16pt,1.44pt,0,1.44pt">
                  <w:txbxContent>
                    <w:p w:rsidR="00790912" w:rsidP="00790912" w:rsidRDefault="00790912" w14:paraId="371E742C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970624" behindDoc="0" locked="0" layoutInCell="1" allowOverlap="1" wp14:editId="3BBF934D" wp14:anchorId="0A7B6ADF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19300"/>
                <wp:effectExtent l="0" t="0" r="0" b="0"/>
                <wp:wrapNone/>
                <wp:docPr id="7478" name="Rectangle 747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06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230E0BA3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78" style="position:absolute;margin-left:104pt;margin-top:11pt;width:79pt;height:159pt;z-index:258970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18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" w14:anchorId="0A7B6ADF">
                <v:textbox inset="2.16pt,1.44pt,0,1.44pt">
                  <w:txbxContent>
                    <w:p w:rsidR="00790912" w:rsidP="00790912" w:rsidRDefault="00790912" w14:paraId="230E0BA3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971648" behindDoc="0" locked="0" layoutInCell="1" allowOverlap="1" wp14:editId="16A00B44" wp14:anchorId="3F82C3D8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19300"/>
                <wp:effectExtent l="0" t="0" r="0" b="0"/>
                <wp:wrapNone/>
                <wp:docPr id="7479" name="Rectangle 747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06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150AC9A5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79" style="position:absolute;margin-left:104pt;margin-top:11pt;width:79pt;height:159pt;z-index:258971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18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" w14:anchorId="3F82C3D8">
                <v:textbox inset="2.16pt,1.44pt,0,1.44pt">
                  <w:txbxContent>
                    <w:p w:rsidR="00790912" w:rsidP="00790912" w:rsidRDefault="00790912" w14:paraId="150AC9A5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972672" behindDoc="0" locked="0" layoutInCell="1" allowOverlap="1" wp14:editId="78E48ECD" wp14:anchorId="14DCE25C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19300"/>
                <wp:effectExtent l="0" t="0" r="0" b="0"/>
                <wp:wrapNone/>
                <wp:docPr id="7480" name="Rectangle 748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06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7C2A1D39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80" style="position:absolute;margin-left:104pt;margin-top:11pt;width:79pt;height:159pt;z-index:258972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18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" w14:anchorId="14DCE25C">
                <v:textbox inset="2.16pt,1.44pt,0,1.44pt">
                  <w:txbxContent>
                    <w:p w:rsidR="00790912" w:rsidP="00790912" w:rsidRDefault="00790912" w14:paraId="7C2A1D39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973696" behindDoc="0" locked="0" layoutInCell="1" allowOverlap="1" wp14:editId="129C296C" wp14:anchorId="73475531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19300"/>
                <wp:effectExtent l="0" t="0" r="0" b="0"/>
                <wp:wrapNone/>
                <wp:docPr id="7481" name="Rectangle 748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06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5DE14D68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81" style="position:absolute;margin-left:104pt;margin-top:11pt;width:79pt;height:159pt;z-index:258973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18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" w14:anchorId="73475531">
                <v:textbox inset="2.16pt,1.44pt,0,1.44pt">
                  <w:txbxContent>
                    <w:p w:rsidR="00790912" w:rsidP="00790912" w:rsidRDefault="00790912" w14:paraId="5DE14D68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974720" behindDoc="0" locked="0" layoutInCell="1" allowOverlap="1" wp14:editId="3C1EE246" wp14:anchorId="0BEDC803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19300"/>
                <wp:effectExtent l="0" t="0" r="0" b="0"/>
                <wp:wrapNone/>
                <wp:docPr id="7482" name="Rectangle 748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06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2B2D3362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82" style="position:absolute;margin-left:104pt;margin-top:11pt;width:79pt;height:159pt;z-index:258974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18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" w14:anchorId="0BEDC803">
                <v:textbox inset="2.16pt,1.44pt,0,1.44pt">
                  <w:txbxContent>
                    <w:p w:rsidR="00790912" w:rsidP="00790912" w:rsidRDefault="00790912" w14:paraId="2B2D3362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975744" behindDoc="0" locked="0" layoutInCell="1" allowOverlap="1" wp14:editId="060B92F8" wp14:anchorId="07DB6057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483" name="Rectangle 748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5C311561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83" style="position:absolute;margin-left:104pt;margin-top:11pt;width:79pt;height:162pt;z-index:258975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18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" w14:anchorId="07DB6057">
                <v:textbox inset="2.16pt,1.44pt,0,1.44pt">
                  <w:txbxContent>
                    <w:p w:rsidR="00790912" w:rsidP="00790912" w:rsidRDefault="00790912" w14:paraId="5C311561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976768" behindDoc="0" locked="0" layoutInCell="1" allowOverlap="1" wp14:editId="1C748C20" wp14:anchorId="0511F1C3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484" name="Rectangle 748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4DEA9C25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84" style="position:absolute;margin-left:104pt;margin-top:11pt;width:79pt;height:162pt;z-index:258976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18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" w14:anchorId="0511F1C3">
                <v:textbox inset="2.16pt,1.44pt,0,1.44pt">
                  <w:txbxContent>
                    <w:p w:rsidR="00790912" w:rsidP="00790912" w:rsidRDefault="00790912" w14:paraId="4DEA9C25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977792" behindDoc="0" locked="0" layoutInCell="1" allowOverlap="1" wp14:editId="62516D07" wp14:anchorId="3E3069A3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485" name="Rectangle 748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721F0916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 xml:space="preserve">いいえ 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85" style="position:absolute;margin-left:104pt;margin-top:11pt;width:79pt;height:162pt;z-index:258977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18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" w14:anchorId="3E3069A3">
                <v:textbox inset="2.16pt,1.44pt,0,1.44pt">
                  <w:txbxContent>
                    <w:p w:rsidR="00790912" w:rsidP="00790912" w:rsidRDefault="00790912" w14:paraId="721F0916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 xml:space="preserve">いいえ 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978816" behindDoc="0" locked="0" layoutInCell="1" allowOverlap="1" wp14:editId="228E1A72" wp14:anchorId="68D08513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7486" name="Rectangle 748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11B631AE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>いいえ いいえ 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86" style="position:absolute;margin-left:104pt;margin-top:11pt;width:79pt;height:135pt;z-index:258978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19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" w14:anchorId="68D08513">
                <v:textbox inset="2.16pt,1.44pt,0,1.44pt">
                  <w:txbxContent>
                    <w:p w:rsidR="00790912" w:rsidP="00790912" w:rsidRDefault="00790912" w14:paraId="11B631AE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>いいえ いいえ いいえ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979840" behindDoc="0" locked="0" layoutInCell="1" allowOverlap="1" wp14:editId="563217EC" wp14:anchorId="40995A83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7487" name="Rectangle 748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32D7B8BD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87" style="position:absolute;margin-left:104pt;margin-top:11pt;width:79pt;height:135pt;z-index:258979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19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" w14:anchorId="40995A83">
                <v:textbox inset="2.16pt,1.44pt,0,1.44pt">
                  <w:txbxContent>
                    <w:p w:rsidR="00790912" w:rsidP="00790912" w:rsidRDefault="00790912" w14:paraId="32D7B8BD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980864" behindDoc="0" locked="0" layoutInCell="1" allowOverlap="1" wp14:editId="78E5B79E" wp14:anchorId="5ACCABBF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7488" name="Rectangle 748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0C614DD7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88" style="position:absolute;margin-left:104pt;margin-top:11pt;width:79pt;height:135pt;z-index:258980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19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" w14:anchorId="5ACCABBF">
                <v:textbox inset="2.16pt,1.44pt,0,1.44pt">
                  <w:txbxContent>
                    <w:p w:rsidR="00790912" w:rsidP="00790912" w:rsidRDefault="00790912" w14:paraId="0C614DD7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981888" behindDoc="0" locked="0" layoutInCell="1" allowOverlap="1" wp14:editId="760134AC" wp14:anchorId="1FC2248F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489" name="Rectangle 748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24FFAC0A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89" style="position:absolute;margin-left:104pt;margin-top:11pt;width:79pt;height:162pt;z-index:258981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19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" w14:anchorId="1FC2248F">
                <v:textbox inset="2.16pt,1.44pt,0,1.44pt">
                  <w:txbxContent>
                    <w:p w:rsidR="00790912" w:rsidP="00790912" w:rsidRDefault="00790912" w14:paraId="24FFAC0A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982912" behindDoc="0" locked="0" layoutInCell="1" allowOverlap="1" wp14:editId="0FCBD58D" wp14:anchorId="274EA991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490" name="Rectangle 749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2E4BEDEC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90" style="position:absolute;margin-left:104pt;margin-top:11pt;width:79pt;height:162pt;z-index:258982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19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" w14:anchorId="274EA991">
                <v:textbox inset="2.16pt,1.44pt,0,1.44pt">
                  <w:txbxContent>
                    <w:p w:rsidR="00790912" w:rsidP="00790912" w:rsidRDefault="00790912" w14:paraId="2E4BEDEC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983936" behindDoc="0" locked="0" layoutInCell="1" allowOverlap="1" wp14:editId="4DA75DFF" wp14:anchorId="19CC4CB4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491" name="Rectangle 749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5BFA0502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91" style="position:absolute;margin-left:104pt;margin-top:11pt;width:79pt;height:60pt;z-index:258983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19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" w14:anchorId="19CC4CB4">
                <v:textbox inset="2.16pt,1.44pt,0,1.44pt">
                  <w:txbxContent>
                    <w:p w:rsidR="00790912" w:rsidP="00790912" w:rsidRDefault="00790912" w14:paraId="5BFA0502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984960" behindDoc="0" locked="0" layoutInCell="1" allowOverlap="1" wp14:editId="7C2B4E58" wp14:anchorId="28CDD9DA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492" name="Rectangle 749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6BA5FAAC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92" style="position:absolute;margin-left:104pt;margin-top:11pt;width:79pt;height:60pt;z-index:258984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19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" w14:anchorId="28CDD9DA">
                <v:textbox inset="2.16pt,1.44pt,0,1.44pt">
                  <w:txbxContent>
                    <w:p w:rsidR="00790912" w:rsidP="00790912" w:rsidRDefault="00790912" w14:paraId="6BA5FAAC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985984" behindDoc="0" locked="0" layoutInCell="1" allowOverlap="1" wp14:editId="7C255C25" wp14:anchorId="2469711E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493" name="Rectangle 749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4B6B0D61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93" style="position:absolute;margin-left:104pt;margin-top:11pt;width:79pt;height:60pt;z-index:258985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19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" w14:anchorId="2469711E">
                <v:textbox inset="2.16pt,1.44pt,0,1.44pt">
                  <w:txbxContent>
                    <w:p w:rsidR="00790912" w:rsidP="00790912" w:rsidRDefault="00790912" w14:paraId="4B6B0D61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987008" behindDoc="0" locked="0" layoutInCell="1" allowOverlap="1" wp14:editId="611C0569" wp14:anchorId="404CE5E3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494" name="Rectangle 749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764FA8F6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94" style="position:absolute;margin-left:104pt;margin-top:11pt;width:79pt;height:60pt;z-index:258987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19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" w14:anchorId="404CE5E3">
                <v:textbox inset="2.16pt,1.44pt,0,1.44pt">
                  <w:txbxContent>
                    <w:p w:rsidR="00790912" w:rsidP="00790912" w:rsidRDefault="00790912" w14:paraId="764FA8F6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988032" behindDoc="0" locked="0" layoutInCell="1" allowOverlap="1" wp14:editId="610C8D8C" wp14:anchorId="0B088615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495" name="Rectangle 749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6E814522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95" style="position:absolute;margin-left:104pt;margin-top:11pt;width:79pt;height:60pt;z-index:258988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19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" w14:anchorId="0B088615">
                <v:textbox inset="2.16pt,1.44pt,0,1.44pt">
                  <w:txbxContent>
                    <w:p w:rsidR="00790912" w:rsidP="00790912" w:rsidRDefault="00790912" w14:paraId="6E814522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989056" behindDoc="0" locked="0" layoutInCell="1" allowOverlap="1" wp14:editId="283622AC" wp14:anchorId="399F1D5C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496" name="Rectangle 749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49EF555F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96" style="position:absolute;margin-left:104pt;margin-top:11pt;width:79pt;height:60pt;z-index:258989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20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" w14:anchorId="399F1D5C">
                <v:textbox inset="2.16pt,1.44pt,0,1.44pt">
                  <w:txbxContent>
                    <w:p w:rsidR="00790912" w:rsidP="00790912" w:rsidRDefault="00790912" w14:paraId="49EF555F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990080" behindDoc="0" locked="0" layoutInCell="1" allowOverlap="1" wp14:editId="18D2D27A" wp14:anchorId="3FDCE891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497" name="Rectangle 749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22EB88DA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97" style="position:absolute;margin-left:104pt;margin-top:11pt;width:79pt;height:60pt;z-index:258990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20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" w14:anchorId="3FDCE891">
                <v:textbox inset="2.16pt,1.44pt,0,1.44pt">
                  <w:txbxContent>
                    <w:p w:rsidR="00790912" w:rsidP="00790912" w:rsidRDefault="00790912" w14:paraId="22EB88DA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991104" behindDoc="0" locked="0" layoutInCell="1" allowOverlap="1" wp14:editId="61D1B72A" wp14:anchorId="6AE156F4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498" name="Rectangle 749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002760EA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98" style="position:absolute;margin-left:104pt;margin-top:11pt;width:79pt;height:60pt;z-index:258991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20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" w14:anchorId="6AE156F4">
                <v:textbox inset="2.16pt,1.44pt,0,1.44pt">
                  <w:txbxContent>
                    <w:p w:rsidR="00790912" w:rsidP="00790912" w:rsidRDefault="00790912" w14:paraId="002760EA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992128" behindDoc="0" locked="0" layoutInCell="1" allowOverlap="1" wp14:editId="758596E3" wp14:anchorId="456CAF15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499" name="Rectangle 749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63A6B75B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99" style="position:absolute;margin-left:104pt;margin-top:11pt;width:79pt;height:60pt;z-index:258992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20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" w14:anchorId="456CAF15">
                <v:textbox inset="2.16pt,1.44pt,0,1.44pt">
                  <w:txbxContent>
                    <w:p w:rsidR="00790912" w:rsidP="00790912" w:rsidRDefault="00790912" w14:paraId="63A6B75B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993152" behindDoc="0" locked="0" layoutInCell="1" allowOverlap="1" wp14:editId="42998CB8" wp14:anchorId="20FA6FA3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500" name="Rectangle 750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417DEB73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00" style="position:absolute;margin-left:104pt;margin-top:11pt;width:79pt;height:60pt;z-index:258993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20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" w14:anchorId="20FA6FA3">
                <v:textbox inset="2.16pt,1.44pt,0,1.44pt">
                  <w:txbxContent>
                    <w:p w:rsidR="00790912" w:rsidP="00790912" w:rsidRDefault="00790912" w14:paraId="417DEB73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994176" behindDoc="0" locked="0" layoutInCell="1" allowOverlap="1" wp14:editId="10A73755" wp14:anchorId="17B833C8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501" name="Rectangle 750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226A5022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01" style="position:absolute;margin-left:104pt;margin-top:11pt;width:79pt;height:60pt;z-index:258994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20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" w14:anchorId="17B833C8">
                <v:textbox inset="2.16pt,1.44pt,0,1.44pt">
                  <w:txbxContent>
                    <w:p w:rsidR="00790912" w:rsidP="00790912" w:rsidRDefault="00790912" w14:paraId="226A5022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995200" behindDoc="0" locked="0" layoutInCell="1" allowOverlap="1" wp14:editId="49A0F672" wp14:anchorId="7A0269C7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502" name="Rectangle 750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4C1F4E35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02" style="position:absolute;margin-left:104pt;margin-top:11pt;width:79pt;height:60pt;z-index:258995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20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" w14:anchorId="7A0269C7">
                <v:textbox inset="2.16pt,1.44pt,0,1.44pt">
                  <w:txbxContent>
                    <w:p w:rsidR="00790912" w:rsidP="00790912" w:rsidRDefault="00790912" w14:paraId="4C1F4E35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996224" behindDoc="0" locked="0" layoutInCell="1" allowOverlap="1" wp14:editId="16D9B7FE" wp14:anchorId="3F1B56B2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503" name="Rectangle 750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1A5D8DBB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03" style="position:absolute;margin-left:104pt;margin-top:11pt;width:79pt;height:60pt;z-index:258996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20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" w14:anchorId="3F1B56B2">
                <v:textbox inset="2.16pt,1.44pt,0,1.44pt">
                  <w:txbxContent>
                    <w:p w:rsidR="00790912" w:rsidP="00790912" w:rsidRDefault="00790912" w14:paraId="1A5D8DBB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997248" behindDoc="0" locked="0" layoutInCell="1" allowOverlap="1" wp14:editId="3E32FF6B" wp14:anchorId="39745022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504" name="Rectangle 750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7D5D4721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04" style="position:absolute;margin-left:104pt;margin-top:11pt;width:79pt;height:60pt;z-index:258997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20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" w14:anchorId="39745022">
                <v:textbox inset="2.16pt,1.44pt,0,1.44pt">
                  <w:txbxContent>
                    <w:p w:rsidR="00790912" w:rsidP="00790912" w:rsidRDefault="00790912" w14:paraId="7D5D4721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998272" behindDoc="0" locked="0" layoutInCell="1" allowOverlap="1" wp14:editId="7BE12463" wp14:anchorId="457D8842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505" name="Rectangle 750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5FED69F5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05" style="position:absolute;margin-left:104pt;margin-top:11pt;width:79pt;height:60pt;z-index:258998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20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" w14:anchorId="457D8842">
                <v:textbox inset="2.16pt,1.44pt,0,1.44pt">
                  <w:txbxContent>
                    <w:p w:rsidR="00790912" w:rsidP="00790912" w:rsidRDefault="00790912" w14:paraId="5FED69F5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8999296" behindDoc="0" locked="0" layoutInCell="1" allowOverlap="1" wp14:editId="6F3BAF1F" wp14:anchorId="073DF70F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506" name="Rectangle 750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4760E6CB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06" style="position:absolute;margin-left:104pt;margin-top:11pt;width:79pt;height:60pt;z-index:258999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21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" w14:anchorId="073DF70F">
                <v:textbox inset="2.16pt,1.44pt,0,1.44pt">
                  <w:txbxContent>
                    <w:p w:rsidR="00790912" w:rsidP="00790912" w:rsidRDefault="00790912" w14:paraId="4760E6CB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000320" behindDoc="0" locked="0" layoutInCell="1" allowOverlap="1" wp14:editId="0451B35C" wp14:anchorId="5FBA2CB3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507" name="Rectangle 750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1740990B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07" style="position:absolute;margin-left:104pt;margin-top:11pt;width:79pt;height:60pt;z-index:259000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21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" w14:anchorId="5FBA2CB3">
                <v:textbox inset="2.16pt,1.44pt,0,1.44pt">
                  <w:txbxContent>
                    <w:p w:rsidR="00790912" w:rsidP="00790912" w:rsidRDefault="00790912" w14:paraId="1740990B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001344" behindDoc="0" locked="0" layoutInCell="1" allowOverlap="1" wp14:editId="25C1F1E0" wp14:anchorId="4D5A8C37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508" name="Rectangle 750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2BE1D67D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08" style="position:absolute;margin-left:104pt;margin-top:11pt;width:79pt;height:60pt;z-index:259001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21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" w14:anchorId="4D5A8C37">
                <v:textbox inset="2.16pt,1.44pt,0,1.44pt">
                  <w:txbxContent>
                    <w:p w:rsidR="00790912" w:rsidP="00790912" w:rsidRDefault="00790912" w14:paraId="2BE1D67D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002368" behindDoc="0" locked="0" layoutInCell="1" allowOverlap="1" wp14:editId="7CA64599" wp14:anchorId="1C68D453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509" name="Rectangle 750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7F80C9F8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09" style="position:absolute;margin-left:104pt;margin-top:11pt;width:79pt;height:60pt;z-index:259002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21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" w14:anchorId="1C68D453">
                <v:textbox inset="2.16pt,1.44pt,0,1.44pt">
                  <w:txbxContent>
                    <w:p w:rsidR="00790912" w:rsidP="00790912" w:rsidRDefault="00790912" w14:paraId="7F80C9F8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003392" behindDoc="0" locked="0" layoutInCell="1" allowOverlap="1" wp14:editId="63AFFBB2" wp14:anchorId="11C8E96F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510" name="Rectangle 751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16554541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10" style="position:absolute;margin-left:104pt;margin-top:11pt;width:79pt;height:60pt;z-index:259003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21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" w14:anchorId="11C8E96F">
                <v:textbox inset="2.16pt,1.44pt,0,1.44pt">
                  <w:txbxContent>
                    <w:p w:rsidR="00790912" w:rsidP="00790912" w:rsidRDefault="00790912" w14:paraId="16554541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004416" behindDoc="0" locked="0" layoutInCell="1" allowOverlap="1" wp14:editId="5269C785" wp14:anchorId="7157DA97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511" name="Rectangle 751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424876D7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11" style="position:absolute;margin-left:104pt;margin-top:11pt;width:79pt;height:60pt;z-index:259004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21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" w14:anchorId="7157DA97">
                <v:textbox inset="2.16pt,1.44pt,0,1.44pt">
                  <w:txbxContent>
                    <w:p w:rsidR="00790912" w:rsidP="00790912" w:rsidRDefault="00790912" w14:paraId="424876D7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005440" behindDoc="0" locked="0" layoutInCell="1" allowOverlap="1" wp14:editId="1895835D" wp14:anchorId="3F180C1D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512" name="Rectangle 751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419FAB7D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12" style="position:absolute;margin-left:104pt;margin-top:11pt;width:79pt;height:60pt;z-index:259005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21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" w14:anchorId="3F180C1D">
                <v:textbox inset="2.16pt,1.44pt,0,1.44pt">
                  <w:txbxContent>
                    <w:p w:rsidR="00790912" w:rsidP="00790912" w:rsidRDefault="00790912" w14:paraId="419FAB7D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006464" behindDoc="0" locked="0" layoutInCell="1" allowOverlap="1" wp14:editId="548F6852" wp14:anchorId="3ADD3D8F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513" name="Rectangle 751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214158D2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13" style="position:absolute;margin-left:104pt;margin-top:11pt;width:79pt;height:60pt;z-index:259006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21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" w14:anchorId="3ADD3D8F">
                <v:textbox inset="2.16pt,1.44pt,0,1.44pt">
                  <w:txbxContent>
                    <w:p w:rsidR="00790912" w:rsidP="00790912" w:rsidRDefault="00790912" w14:paraId="214158D2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007488" behindDoc="0" locked="0" layoutInCell="1" allowOverlap="1" wp14:editId="0C5A7FD5" wp14:anchorId="1CA1F5AC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514" name="Rectangle 751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0FDFEE33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14" style="position:absolute;margin-left:104pt;margin-top:11pt;width:79pt;height:60pt;z-index:259007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21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" w14:anchorId="1CA1F5AC">
                <v:textbox inset="2.16pt,1.44pt,0,1.44pt">
                  <w:txbxContent>
                    <w:p w:rsidR="00790912" w:rsidP="00790912" w:rsidRDefault="00790912" w14:paraId="0FDFEE33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008512" behindDoc="0" locked="0" layoutInCell="1" allowOverlap="1" wp14:editId="611198EA" wp14:anchorId="06E6D8A3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515" name="Rectangle 751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527BC8DC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 xml:space="preserve">いいえ 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15" style="position:absolute;margin-left:104pt;margin-top:11pt;width:79pt;height:60pt;z-index:259008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21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" w14:anchorId="06E6D8A3">
                <v:textbox inset="2.16pt,1.44pt,0,1.44pt">
                  <w:txbxContent>
                    <w:p w:rsidR="00790912" w:rsidP="00790912" w:rsidRDefault="00790912" w14:paraId="527BC8DC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 xml:space="preserve">いいえ 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009536" behindDoc="0" locked="0" layoutInCell="1" allowOverlap="1" wp14:editId="36425A85" wp14:anchorId="7B242F95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516" name="Rectangle 751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29A691BB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>いいえ いいえ 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16" style="position:absolute;margin-left:104pt;margin-top:11pt;width:79pt;height:60pt;z-index:259009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22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" w14:anchorId="7B242F95">
                <v:textbox inset="2.16pt,1.44pt,0,1.44pt">
                  <w:txbxContent>
                    <w:p w:rsidR="00790912" w:rsidP="00790912" w:rsidRDefault="00790912" w14:paraId="29A691BB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>いいえ いいえ いいえ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010560" behindDoc="0" locked="0" layoutInCell="1" allowOverlap="1" wp14:editId="0EA3B450" wp14:anchorId="2A976FAB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517" name="Rectangle 751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65B8DC30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17" style="position:absolute;margin-left:104pt;margin-top:11pt;width:79pt;height:48pt;z-index:259010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22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" w14:anchorId="2A976FAB">
                <v:textbox inset="2.16pt,1.44pt,0,1.44pt">
                  <w:txbxContent>
                    <w:p w:rsidR="00790912" w:rsidP="00790912" w:rsidRDefault="00790912" w14:paraId="65B8DC30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011584" behindDoc="0" locked="0" layoutInCell="1" allowOverlap="1" wp14:editId="43CE01FF" wp14:anchorId="39491597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518" name="Rectangle 751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68612727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18" style="position:absolute;margin-left:104pt;margin-top:11pt;width:79pt;height:48pt;z-index:259011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22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" w14:anchorId="39491597">
                <v:textbox inset="2.16pt,1.44pt,0,1.44pt">
                  <w:txbxContent>
                    <w:p w:rsidR="00790912" w:rsidP="00790912" w:rsidRDefault="00790912" w14:paraId="68612727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012608" behindDoc="0" locked="0" layoutInCell="1" allowOverlap="1" wp14:editId="2090D523" wp14:anchorId="512F59B2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519" name="Rectangle 751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7FD1D653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19" style="position:absolute;margin-left:104pt;margin-top:11pt;width:79pt;height:48pt;z-index:259012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22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" w14:anchorId="512F59B2">
                <v:textbox inset="2.16pt,1.44pt,0,1.44pt">
                  <w:txbxContent>
                    <w:p w:rsidR="00790912" w:rsidP="00790912" w:rsidRDefault="00790912" w14:paraId="7FD1D653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013632" behindDoc="0" locked="0" layoutInCell="1" allowOverlap="1" wp14:editId="067CF975" wp14:anchorId="6F4D6086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520" name="Rectangle 752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29A33739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20" style="position:absolute;margin-left:104pt;margin-top:11pt;width:79pt;height:48pt;z-index:259013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22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" w14:anchorId="6F4D6086">
                <v:textbox inset="2.16pt,1.44pt,0,1.44pt">
                  <w:txbxContent>
                    <w:p w:rsidR="00790912" w:rsidP="00790912" w:rsidRDefault="00790912" w14:paraId="29A33739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014656" behindDoc="0" locked="0" layoutInCell="1" allowOverlap="1" wp14:editId="1420E7A7" wp14:anchorId="037AABE3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521" name="Rectangle 752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558691CD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21" style="position:absolute;margin-left:104pt;margin-top:11pt;width:79pt;height:48pt;z-index:259014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22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" w14:anchorId="037AABE3">
                <v:textbox inset="2.16pt,1.44pt,0,1.44pt">
                  <w:txbxContent>
                    <w:p w:rsidR="00790912" w:rsidP="00790912" w:rsidRDefault="00790912" w14:paraId="558691CD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015680" behindDoc="0" locked="0" layoutInCell="1" allowOverlap="1" wp14:editId="04727AB8" wp14:anchorId="4D63B062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522" name="Rectangle 752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22EE5379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22" style="position:absolute;margin-left:104pt;margin-top:11pt;width:79pt;height:48pt;z-index:259015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22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" w14:anchorId="4D63B062">
                <v:textbox inset="2.16pt,1.44pt,0,1.44pt">
                  <w:txbxContent>
                    <w:p w:rsidR="00790912" w:rsidP="00790912" w:rsidRDefault="00790912" w14:paraId="22EE5379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016704" behindDoc="0" locked="0" layoutInCell="1" allowOverlap="1" wp14:editId="7A5A5BBC" wp14:anchorId="36DA9386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523" name="Rectangle 752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5B3A479C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23" style="position:absolute;margin-left:104pt;margin-top:11pt;width:79pt;height:48pt;z-index:259016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22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" w14:anchorId="36DA9386">
                <v:textbox inset="2.16pt,1.44pt,0,1.44pt">
                  <w:txbxContent>
                    <w:p w:rsidR="00790912" w:rsidP="00790912" w:rsidRDefault="00790912" w14:paraId="5B3A479C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017728" behindDoc="0" locked="0" layoutInCell="1" allowOverlap="1" wp14:editId="3FF4384D" wp14:anchorId="777E3640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524" name="Rectangle 752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78F27A2C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24" style="position:absolute;margin-left:104pt;margin-top:11pt;width:79pt;height:48pt;z-index:259017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22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" w14:anchorId="777E3640">
                <v:textbox inset="2.16pt,1.44pt,0,1.44pt">
                  <w:txbxContent>
                    <w:p w:rsidR="00790912" w:rsidP="00790912" w:rsidRDefault="00790912" w14:paraId="78F27A2C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018752" behindDoc="0" locked="0" layoutInCell="1" allowOverlap="1" wp14:editId="5C0BC0AB" wp14:anchorId="1720AFFA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525" name="Rectangle 752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57F71F0C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25" style="position:absolute;margin-left:104pt;margin-top:11pt;width:79pt;height:48pt;z-index:259018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22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" w14:anchorId="1720AFFA">
                <v:textbox inset="2.16pt,1.44pt,0,1.44pt">
                  <w:txbxContent>
                    <w:p w:rsidR="00790912" w:rsidP="00790912" w:rsidRDefault="00790912" w14:paraId="57F71F0C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019776" behindDoc="0" locked="0" layoutInCell="1" allowOverlap="1" wp14:editId="5FE1E6A0" wp14:anchorId="49EB3876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526" name="Rectangle 752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43B80FE0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26" style="position:absolute;margin-left:104pt;margin-top:11pt;width:79pt;height:48pt;z-index:259019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23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" w14:anchorId="49EB3876">
                <v:textbox inset="2.16pt,1.44pt,0,1.44pt">
                  <w:txbxContent>
                    <w:p w:rsidR="00790912" w:rsidP="00790912" w:rsidRDefault="00790912" w14:paraId="43B80FE0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020800" behindDoc="0" locked="0" layoutInCell="1" allowOverlap="1" wp14:editId="18D9495A" wp14:anchorId="78596735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527" name="Rectangle 752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1E6D9586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27" style="position:absolute;margin-left:104pt;margin-top:11pt;width:79pt;height:48pt;z-index:259020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23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" w14:anchorId="78596735">
                <v:textbox inset="2.16pt,1.44pt,0,1.44pt">
                  <w:txbxContent>
                    <w:p w:rsidR="00790912" w:rsidP="00790912" w:rsidRDefault="00790912" w14:paraId="1E6D9586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021824" behindDoc="0" locked="0" layoutInCell="1" allowOverlap="1" wp14:editId="3DE80B9E" wp14:anchorId="62DFC727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528" name="Rectangle 752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4EC6DAE0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28" style="position:absolute;margin-left:104pt;margin-top:11pt;width:79pt;height:48pt;z-index:259021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23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" w14:anchorId="62DFC727">
                <v:textbox inset="2.16pt,1.44pt,0,1.44pt">
                  <w:txbxContent>
                    <w:p w:rsidR="00790912" w:rsidP="00790912" w:rsidRDefault="00790912" w14:paraId="4EC6DAE0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022848" behindDoc="0" locked="0" layoutInCell="1" allowOverlap="1" wp14:editId="04E55621" wp14:anchorId="0A128E2F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529" name="Rectangle 752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310634B3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29" style="position:absolute;margin-left:104pt;margin-top:11pt;width:79pt;height:48pt;z-index:259022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23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" w14:anchorId="0A128E2F">
                <v:textbox inset="2.16pt,1.44pt,0,1.44pt">
                  <w:txbxContent>
                    <w:p w:rsidR="00790912" w:rsidP="00790912" w:rsidRDefault="00790912" w14:paraId="310634B3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023872" behindDoc="0" locked="0" layoutInCell="1" allowOverlap="1" wp14:editId="5F49B849" wp14:anchorId="6D25D42D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530" name="Rectangle 753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3B1A5E0B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30" style="position:absolute;margin-left:104pt;margin-top:11pt;width:79pt;height:48pt;z-index:259023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23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" w14:anchorId="6D25D42D">
                <v:textbox inset="2.16pt,1.44pt,0,1.44pt">
                  <w:txbxContent>
                    <w:p w:rsidR="00790912" w:rsidP="00790912" w:rsidRDefault="00790912" w14:paraId="3B1A5E0B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024896" behindDoc="0" locked="0" layoutInCell="1" allowOverlap="1" wp14:editId="7FEA7B4C" wp14:anchorId="2A2F9EC3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531" name="Rectangle 753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180B8CEA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31" style="position:absolute;margin-left:104pt;margin-top:11pt;width:79pt;height:48pt;z-index:259024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23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" w14:anchorId="2A2F9EC3">
                <v:textbox inset="2.16pt,1.44pt,0,1.44pt">
                  <w:txbxContent>
                    <w:p w:rsidR="00790912" w:rsidP="00790912" w:rsidRDefault="00790912" w14:paraId="180B8CEA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025920" behindDoc="0" locked="0" layoutInCell="1" allowOverlap="1" wp14:editId="63783DBD" wp14:anchorId="6189185B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532" name="Rectangle 753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7259D48A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32" style="position:absolute;margin-left:104pt;margin-top:11pt;width:79pt;height:48pt;z-index:259025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23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" w14:anchorId="6189185B">
                <v:textbox inset="2.16pt,1.44pt,0,1.44pt">
                  <w:txbxContent>
                    <w:p w:rsidR="00790912" w:rsidP="00790912" w:rsidRDefault="00790912" w14:paraId="7259D48A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026944" behindDoc="0" locked="0" layoutInCell="1" allowOverlap="1" wp14:editId="7852B28E" wp14:anchorId="16E55DF8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533" name="Rectangle 753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383BCCC5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33" style="position:absolute;margin-left:104pt;margin-top:11pt;width:79pt;height:48pt;z-index:259026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23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" w14:anchorId="16E55DF8">
                <v:textbox inset="2.16pt,1.44pt,0,1.44pt">
                  <w:txbxContent>
                    <w:p w:rsidR="00790912" w:rsidP="00790912" w:rsidRDefault="00790912" w14:paraId="383BCCC5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027968" behindDoc="0" locked="0" layoutInCell="1" allowOverlap="1" wp14:editId="60A34E29" wp14:anchorId="1798EC06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534" name="Rectangle 753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454F4943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34" style="position:absolute;margin-left:104pt;margin-top:11pt;width:79pt;height:48pt;z-index:259027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23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" w14:anchorId="1798EC06">
                <v:textbox inset="2.16pt,1.44pt,0,1.44pt">
                  <w:txbxContent>
                    <w:p w:rsidR="00790912" w:rsidP="00790912" w:rsidRDefault="00790912" w14:paraId="454F4943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028992" behindDoc="0" locked="0" layoutInCell="1" allowOverlap="1" wp14:editId="692678B6" wp14:anchorId="73FA6CA2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535" name="Rectangle 753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438FD950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35" style="position:absolute;margin-left:104pt;margin-top:11pt;width:79pt;height:48pt;z-index:259028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23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" w14:anchorId="73FA6CA2">
                <v:textbox inset="2.16pt,1.44pt,0,1.44pt">
                  <w:txbxContent>
                    <w:p w:rsidR="00790912" w:rsidP="00790912" w:rsidRDefault="00790912" w14:paraId="438FD950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030016" behindDoc="0" locked="0" layoutInCell="1" allowOverlap="1" wp14:editId="6F5293D3" wp14:anchorId="03F1D3AF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536" name="Rectangle 753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4AAC3CBE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36" style="position:absolute;margin-left:104pt;margin-top:11pt;width:79pt;height:48pt;z-index:259030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24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" w14:anchorId="03F1D3AF">
                <v:textbox inset="2.16pt,1.44pt,0,1.44pt">
                  <w:txbxContent>
                    <w:p w:rsidR="00790912" w:rsidP="00790912" w:rsidRDefault="00790912" w14:paraId="4AAC3CBE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031040" behindDoc="0" locked="0" layoutInCell="1" allowOverlap="1" wp14:editId="20D8267C" wp14:anchorId="4DFDE8C8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537" name="Rectangle 753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29D5568F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37" style="position:absolute;margin-left:104pt;margin-top:11pt;width:79pt;height:48pt;z-index:259031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24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" w14:anchorId="4DFDE8C8">
                <v:textbox inset="2.16pt,1.44pt,0,1.44pt">
                  <w:txbxContent>
                    <w:p w:rsidR="00790912" w:rsidP="00790912" w:rsidRDefault="00790912" w14:paraId="29D5568F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032064" behindDoc="0" locked="0" layoutInCell="1" allowOverlap="1" wp14:editId="56D44C18" wp14:anchorId="1F49371E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538" name="Rectangle 753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0EC01839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38" style="position:absolute;margin-left:104pt;margin-top:11pt;width:79pt;height:60pt;z-index:259032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24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" w14:anchorId="1F49371E">
                <v:textbox inset="2.16pt,1.44pt,0,1.44pt">
                  <w:txbxContent>
                    <w:p w:rsidR="00790912" w:rsidP="00790912" w:rsidRDefault="00790912" w14:paraId="0EC01839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033088" behindDoc="0" locked="0" layoutInCell="1" allowOverlap="1" wp14:editId="7F51A46B" wp14:anchorId="29781886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539" name="Rectangle 753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69F15F11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39" style="position:absolute;margin-left:104pt;margin-top:11pt;width:79pt;height:60pt;z-index:259033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24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" w14:anchorId="29781886">
                <v:textbox inset="2.16pt,1.44pt,0,1.44pt">
                  <w:txbxContent>
                    <w:p w:rsidR="00790912" w:rsidP="00790912" w:rsidRDefault="00790912" w14:paraId="69F15F11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034112" behindDoc="0" locked="0" layoutInCell="1" allowOverlap="1" wp14:editId="5B67E782" wp14:anchorId="7A1D919B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540" name="Rectangle 754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012FCDEA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40" style="position:absolute;margin-left:104pt;margin-top:11pt;width:79pt;height:60pt;z-index:259034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24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" w14:anchorId="7A1D919B">
                <v:textbox inset="2.16pt,1.44pt,0,1.44pt">
                  <w:txbxContent>
                    <w:p w:rsidR="00790912" w:rsidP="00790912" w:rsidRDefault="00790912" w14:paraId="012FCDEA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035136" behindDoc="0" locked="0" layoutInCell="1" allowOverlap="1" wp14:editId="1A14E99A" wp14:anchorId="3C295E56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541" name="Rectangle 754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3E67103D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41" style="position:absolute;margin-left:104pt;margin-top:11pt;width:79pt;height:48pt;z-index:259035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24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" w14:anchorId="3C295E56">
                <v:textbox inset="2.16pt,1.44pt,0,1.44pt">
                  <w:txbxContent>
                    <w:p w:rsidR="00790912" w:rsidP="00790912" w:rsidRDefault="00790912" w14:paraId="3E67103D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036160" behindDoc="0" locked="0" layoutInCell="1" allowOverlap="1" wp14:editId="0B7A55DA" wp14:anchorId="2F52830D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542" name="Rectangle 754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39DA4A66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42" style="position:absolute;margin-left:104pt;margin-top:11pt;width:79pt;height:48pt;z-index:259036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24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" w14:anchorId="2F52830D">
                <v:textbox inset="2.16pt,1.44pt,0,1.44pt">
                  <w:txbxContent>
                    <w:p w:rsidR="00790912" w:rsidP="00790912" w:rsidRDefault="00790912" w14:paraId="39DA4A66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037184" behindDoc="0" locked="0" layoutInCell="1" allowOverlap="1" wp14:editId="788856F1" wp14:anchorId="6F3C54A6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543" name="Rectangle 754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6A2F313E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43" style="position:absolute;margin-left:104pt;margin-top:11pt;width:79pt;height:48pt;z-index:259037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24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" w14:anchorId="6F3C54A6">
                <v:textbox inset="2.16pt,1.44pt,0,1.44pt">
                  <w:txbxContent>
                    <w:p w:rsidR="00790912" w:rsidP="00790912" w:rsidRDefault="00790912" w14:paraId="6A2F313E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038208" behindDoc="0" locked="0" layoutInCell="1" allowOverlap="1" wp14:editId="3A5A528D" wp14:anchorId="217C5875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544" name="Rectangle 754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05E852B6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44" style="position:absolute;margin-left:104pt;margin-top:11pt;width:79pt;height:60pt;z-index:259038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24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" w14:anchorId="217C5875">
                <v:textbox inset="2.16pt,1.44pt,0,1.44pt">
                  <w:txbxContent>
                    <w:p w:rsidR="00790912" w:rsidP="00790912" w:rsidRDefault="00790912" w14:paraId="05E852B6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039232" behindDoc="0" locked="0" layoutInCell="1" allowOverlap="1" wp14:editId="2E856F57" wp14:anchorId="361DC117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545" name="Rectangle 754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3FA25818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45" style="position:absolute;margin-left:104pt;margin-top:11pt;width:79pt;height:60pt;z-index:259039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24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" w14:anchorId="361DC117">
                <v:textbox inset="2.16pt,1.44pt,0,1.44pt">
                  <w:txbxContent>
                    <w:p w:rsidR="00790912" w:rsidP="00790912" w:rsidRDefault="00790912" w14:paraId="3FA25818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w:t>主要なリスクなし</w:t>
      </w:r>
    </w:p>
    <w:tbl>
      <w:tblPr>
        <w:tblStyle w:val="TableGrid"/>
        <w:tblW w:w="0" w:type="auto"/>
        <w:tblBorders>
          <w:top w:val="single" w:color="BFBFBF" w:themeColor="background1" w:themeShade="BF" w:sz="8" w:space="0"/>
          <w:left w:val="single" w:color="BFBFBF" w:themeColor="background1" w:themeShade="BF" w:sz="8" w:space="0"/>
          <w:bottom w:val="single" w:color="BFBFBF" w:themeColor="background1" w:themeShade="BF" w:sz="8" w:space="0"/>
          <w:right w:val="single" w:color="BFBFBF" w:themeColor="background1" w:themeShade="BF" w:sz="8" w:space="0"/>
          <w:insideH w:val="single" w:color="BFBFBF" w:themeColor="background1" w:themeShade="BF" w:sz="8" w:space="0"/>
          <w:insideV w:val="single" w:color="BFBFBF" w:themeColor="background1" w:themeShade="BF" w:sz="8" w:space="0"/>
        </w:tblBorders>
        <w:tblLayout w:type="fixed"/>
        <w:tblLook w:val="04A0" w:firstRow="1" w:lastRow="0" w:firstColumn="1" w:lastColumn="0" w:noHBand="0" w:noVBand="1"/>
      </w:tblPr>
      <w:tblGrid>
        <w:gridCol w:w="3505"/>
        <w:gridCol w:w="3505"/>
        <w:gridCol w:w="1890"/>
        <w:gridCol w:w="1440"/>
        <w:gridCol w:w="1440"/>
        <w:gridCol w:w="2600"/>
      </w:tblGrid>
      <w:tr w:rsidR="00790912" w:rsidTr="00790912" w14:paraId="1D0B655C" w14:textId="77777777">
        <w:trPr>
          <w:trHeight w:val="576"/>
        </w:trPr>
        <w:tc>
          <w:tcPr>
            <w:tcW w:w="3505" w:type="dxa"/>
            <w:shd w:val="clear" w:color="auto" w:fill="EAEEF3"/>
            <w:vAlign w:val="center"/>
          </w:tcPr>
          <w:p w:rsidR="00790912" w:rsidP="009372B2" w:rsidRDefault="00790912" w14:paraId="07B75C26" w14:textId="77777777">
            <w:pPr>
              <w:bidi w:val="false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>
              <w:rPr>
                <w:rFonts w:ascii="Century Gothic" w:hAnsi="Century Gothic"/>
                <w:color w:val="000000" w:themeColor="text1"/>
                <w:sz w:val="20"/>
                <w:szCs w:val="20"/>
                <w:lang w:eastAsia="Japanese"/>
                <w:eastAsianLayout/>
              </w:rPr>
              <w:t>リスク</w:t>
            </w:r>
          </w:p>
        </w:tc>
        <w:tc>
          <w:tcPr>
            <w:tcW w:w="3505" w:type="dxa"/>
            <w:shd w:val="clear" w:color="auto" w:fill="EAEEF3"/>
            <w:vAlign w:val="center"/>
          </w:tcPr>
          <w:p w:rsidR="00790912" w:rsidP="009372B2" w:rsidRDefault="00790912" w14:paraId="2056E30A" w14:textId="77777777">
            <w:pPr>
              <w:bidi w:val="false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>
              <w:rPr>
                <w:rFonts w:ascii="Century Gothic" w:hAnsi="Century Gothic"/>
                <w:color w:val="000000" w:themeColor="text1"/>
                <w:sz w:val="20"/>
                <w:szCs w:val="20"/>
                <w:lang w:eastAsia="Japanese"/>
                <w:eastAsianLayout/>
              </w:rPr>
              <w:t>応答</w:t>
            </w:r>
          </w:p>
        </w:tc>
        <w:tc>
          <w:tcPr>
            <w:tcW w:w="1890" w:type="dxa"/>
            <w:shd w:val="clear" w:color="auto" w:fill="EAEEF3"/>
            <w:vAlign w:val="center"/>
          </w:tcPr>
          <w:p w:rsidR="00790912" w:rsidP="009372B2" w:rsidRDefault="00790912" w14:paraId="4050CA2E" w14:textId="77777777">
            <w:pPr>
              <w:bidi w:val="false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>
              <w:rPr>
                <w:rFonts w:ascii="Century Gothic" w:hAnsi="Century Gothic"/>
                <w:color w:val="000000" w:themeColor="text1"/>
                <w:sz w:val="20"/>
                <w:szCs w:val="20"/>
                <w:lang w:eastAsia="Japanese"/>
                <w:eastAsianLayout/>
              </w:rPr>
              <w:t>地位</w:t>
            </w:r>
          </w:p>
        </w:tc>
        <w:tc>
          <w:tcPr>
            <w:tcW w:w="1440" w:type="dxa"/>
            <w:shd w:val="clear" w:color="auto" w:fill="EAEEF3"/>
            <w:vAlign w:val="center"/>
          </w:tcPr>
          <w:p w:rsidR="00790912" w:rsidP="009372B2" w:rsidRDefault="00790912" w14:paraId="76690E7D" w14:textId="77777777">
            <w:pPr>
              <w:bidi w:val="false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>
              <w:rPr>
                <w:rFonts w:ascii="Century Gothic" w:hAnsi="Century Gothic"/>
                <w:color w:val="000000" w:themeColor="text1"/>
                <w:sz w:val="20"/>
                <w:szCs w:val="20"/>
                <w:lang w:eastAsia="Japanese"/>
                <w:eastAsianLayout/>
              </w:rPr>
              <w:t>オープン日</w:t>
            </w:r>
          </w:p>
        </w:tc>
        <w:tc>
          <w:tcPr>
            <w:tcW w:w="1440" w:type="dxa"/>
            <w:shd w:val="clear" w:color="auto" w:fill="EAEEF3"/>
            <w:vAlign w:val="center"/>
          </w:tcPr>
          <w:p w:rsidR="00790912" w:rsidP="009372B2" w:rsidRDefault="00790912" w14:paraId="375DD210" w14:textId="77777777">
            <w:pPr>
              <w:bidi w:val="false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>
              <w:rPr>
                <w:rFonts w:ascii="Century Gothic" w:hAnsi="Century Gothic"/>
                <w:color w:val="000000" w:themeColor="text1"/>
                <w:sz w:val="20"/>
                <w:szCs w:val="20"/>
                <w:lang w:eastAsia="Japanese"/>
                <w:eastAsianLayout/>
              </w:rPr>
              <w:t>締め切り日</w:t>
            </w:r>
          </w:p>
        </w:tc>
        <w:tc>
          <w:tcPr>
            <w:tcW w:w="2600" w:type="dxa"/>
            <w:shd w:val="clear" w:color="auto" w:fill="EAEEF3"/>
            <w:vAlign w:val="center"/>
          </w:tcPr>
          <w:p w:rsidR="00790912" w:rsidP="009372B2" w:rsidRDefault="00790912" w14:paraId="25508502" w14:textId="77777777">
            <w:pPr>
              <w:bidi w:val="false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>
              <w:rPr>
                <w:rFonts w:ascii="Century Gothic" w:hAnsi="Century Gothic"/>
                <w:color w:val="000000" w:themeColor="text1"/>
                <w:sz w:val="20"/>
                <w:szCs w:val="20"/>
                <w:lang w:eastAsia="Japanese"/>
                <w:eastAsianLayout/>
              </w:rPr>
              <w:t>割り当て先</w:t>
            </w:r>
          </w:p>
        </w:tc>
      </w:tr>
      <w:tr w:rsidR="00790912" w:rsidTr="00C940CA" w14:paraId="0AB1E731" w14:textId="77777777">
        <w:trPr>
          <w:trHeight w:val="864"/>
        </w:trPr>
        <w:tc>
          <w:tcPr>
            <w:tcW w:w="3505" w:type="dxa"/>
            <w:vAlign w:val="center"/>
          </w:tcPr>
          <w:p w:rsidR="00790912" w:rsidP="009372B2" w:rsidRDefault="00790912" w14:paraId="593C46C6" w14:textId="77777777">
            <w:pPr>
              <w:bidi w:val="false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</w:p>
        </w:tc>
        <w:tc>
          <w:tcPr>
            <w:tcW w:w="3505" w:type="dxa"/>
            <w:vAlign w:val="center"/>
          </w:tcPr>
          <w:p w:rsidR="00790912" w:rsidP="009372B2" w:rsidRDefault="00790912" w14:paraId="7873F74A" w14:textId="77777777">
            <w:pPr>
              <w:bidi w:val="false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</w:p>
        </w:tc>
        <w:tc>
          <w:tcPr>
            <w:tcW w:w="1890" w:type="dxa"/>
            <w:vAlign w:val="center"/>
          </w:tcPr>
          <w:p w:rsidR="00790912" w:rsidP="009372B2" w:rsidRDefault="00790912" w14:paraId="13E2B82A" w14:textId="77777777">
            <w:pPr>
              <w:bidi w:val="false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</w:p>
        </w:tc>
        <w:tc>
          <w:tcPr>
            <w:tcW w:w="1440" w:type="dxa"/>
            <w:vAlign w:val="center"/>
          </w:tcPr>
          <w:p w:rsidR="00790912" w:rsidP="009372B2" w:rsidRDefault="00790912" w14:paraId="7BBFD47B" w14:textId="77777777">
            <w:pPr>
              <w:bidi w:val="false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</w:p>
        </w:tc>
        <w:tc>
          <w:tcPr>
            <w:tcW w:w="1440" w:type="dxa"/>
            <w:vAlign w:val="center"/>
          </w:tcPr>
          <w:p w:rsidR="00790912" w:rsidP="009372B2" w:rsidRDefault="00790912" w14:paraId="09477FDA" w14:textId="77777777">
            <w:pPr>
              <w:bidi w:val="false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</w:p>
        </w:tc>
        <w:tc>
          <w:tcPr>
            <w:tcW w:w="2600" w:type="dxa"/>
            <w:vAlign w:val="center"/>
          </w:tcPr>
          <w:p w:rsidR="00790912" w:rsidP="009372B2" w:rsidRDefault="00790912" w14:paraId="170089C4" w14:textId="77777777">
            <w:pPr>
              <w:bidi w:val="false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</w:p>
        </w:tc>
      </w:tr>
      <w:tr w:rsidR="00790912" w:rsidTr="00C940CA" w14:paraId="02C263C4" w14:textId="77777777">
        <w:trPr>
          <w:trHeight w:val="864"/>
        </w:trPr>
        <w:tc>
          <w:tcPr>
            <w:tcW w:w="3505" w:type="dxa"/>
            <w:vAlign w:val="center"/>
          </w:tcPr>
          <w:p w:rsidR="00790912" w:rsidP="009372B2" w:rsidRDefault="00790912" w14:paraId="65FF051C" w14:textId="77777777">
            <w:pPr>
              <w:bidi w:val="false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</w:p>
        </w:tc>
        <w:tc>
          <w:tcPr>
            <w:tcW w:w="3505" w:type="dxa"/>
            <w:vAlign w:val="center"/>
          </w:tcPr>
          <w:p w:rsidR="00790912" w:rsidP="009372B2" w:rsidRDefault="00790912" w14:paraId="0373F9DD" w14:textId="77777777">
            <w:pPr>
              <w:bidi w:val="false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</w:p>
        </w:tc>
        <w:tc>
          <w:tcPr>
            <w:tcW w:w="1890" w:type="dxa"/>
            <w:vAlign w:val="center"/>
          </w:tcPr>
          <w:p w:rsidR="00790912" w:rsidP="009372B2" w:rsidRDefault="00790912" w14:paraId="13453BF9" w14:textId="77777777">
            <w:pPr>
              <w:bidi w:val="false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</w:p>
        </w:tc>
        <w:tc>
          <w:tcPr>
            <w:tcW w:w="1440" w:type="dxa"/>
            <w:vAlign w:val="center"/>
          </w:tcPr>
          <w:p w:rsidR="00790912" w:rsidP="009372B2" w:rsidRDefault="00790912" w14:paraId="621A8B22" w14:textId="77777777">
            <w:pPr>
              <w:bidi w:val="false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</w:p>
        </w:tc>
        <w:tc>
          <w:tcPr>
            <w:tcW w:w="1440" w:type="dxa"/>
            <w:vAlign w:val="center"/>
          </w:tcPr>
          <w:p w:rsidR="00790912" w:rsidP="009372B2" w:rsidRDefault="00790912" w14:paraId="2F5882BA" w14:textId="77777777">
            <w:pPr>
              <w:bidi w:val="false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</w:p>
        </w:tc>
        <w:tc>
          <w:tcPr>
            <w:tcW w:w="2600" w:type="dxa"/>
            <w:vAlign w:val="center"/>
          </w:tcPr>
          <w:p w:rsidR="00790912" w:rsidP="009372B2" w:rsidRDefault="00790912" w14:paraId="719BD835" w14:textId="77777777">
            <w:pPr>
              <w:bidi w:val="false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</w:p>
        </w:tc>
      </w:tr>
      <w:tr w:rsidR="00790912" w:rsidTr="00C940CA" w14:paraId="35DE76A7" w14:textId="77777777">
        <w:trPr>
          <w:trHeight w:val="864"/>
        </w:trPr>
        <w:tc>
          <w:tcPr>
            <w:tcW w:w="3505" w:type="dxa"/>
            <w:vAlign w:val="center"/>
          </w:tcPr>
          <w:p w:rsidR="00790912" w:rsidP="009372B2" w:rsidRDefault="00790912" w14:paraId="767A0914" w14:textId="77777777">
            <w:pPr>
              <w:bidi w:val="false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</w:p>
        </w:tc>
        <w:tc>
          <w:tcPr>
            <w:tcW w:w="3505" w:type="dxa"/>
            <w:vAlign w:val="center"/>
          </w:tcPr>
          <w:p w:rsidR="00790912" w:rsidP="009372B2" w:rsidRDefault="00790912" w14:paraId="42BB2AEB" w14:textId="77777777">
            <w:pPr>
              <w:bidi w:val="false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</w:p>
        </w:tc>
        <w:tc>
          <w:tcPr>
            <w:tcW w:w="1890" w:type="dxa"/>
            <w:vAlign w:val="center"/>
          </w:tcPr>
          <w:p w:rsidR="00790912" w:rsidP="009372B2" w:rsidRDefault="00790912" w14:paraId="216A6472" w14:textId="77777777">
            <w:pPr>
              <w:bidi w:val="false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</w:p>
        </w:tc>
        <w:tc>
          <w:tcPr>
            <w:tcW w:w="1440" w:type="dxa"/>
            <w:vAlign w:val="center"/>
          </w:tcPr>
          <w:p w:rsidR="00790912" w:rsidP="009372B2" w:rsidRDefault="00790912" w14:paraId="099C328C" w14:textId="77777777">
            <w:pPr>
              <w:bidi w:val="false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</w:p>
        </w:tc>
        <w:tc>
          <w:tcPr>
            <w:tcW w:w="1440" w:type="dxa"/>
            <w:vAlign w:val="center"/>
          </w:tcPr>
          <w:p w:rsidR="00790912" w:rsidP="009372B2" w:rsidRDefault="00790912" w14:paraId="484BE320" w14:textId="77777777">
            <w:pPr>
              <w:bidi w:val="false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</w:p>
        </w:tc>
        <w:tc>
          <w:tcPr>
            <w:tcW w:w="2600" w:type="dxa"/>
            <w:vAlign w:val="center"/>
          </w:tcPr>
          <w:p w:rsidR="00790912" w:rsidP="009372B2" w:rsidRDefault="00790912" w14:paraId="22551A4B" w14:textId="77777777">
            <w:pPr>
              <w:bidi w:val="false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</w:p>
        </w:tc>
      </w:tr>
      <w:tr w:rsidR="00790912" w:rsidTr="00C940CA" w14:paraId="616F0B20" w14:textId="77777777">
        <w:trPr>
          <w:trHeight w:val="864"/>
        </w:trPr>
        <w:tc>
          <w:tcPr>
            <w:tcW w:w="3505" w:type="dxa"/>
            <w:vAlign w:val="center"/>
          </w:tcPr>
          <w:p w:rsidR="00790912" w:rsidP="009372B2" w:rsidRDefault="00790912" w14:paraId="327AC27B" w14:textId="77777777">
            <w:pPr>
              <w:bidi w:val="false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</w:p>
        </w:tc>
        <w:tc>
          <w:tcPr>
            <w:tcW w:w="3505" w:type="dxa"/>
            <w:vAlign w:val="center"/>
          </w:tcPr>
          <w:p w:rsidR="00790912" w:rsidP="009372B2" w:rsidRDefault="00790912" w14:paraId="2A83AC0C" w14:textId="77777777">
            <w:pPr>
              <w:bidi w:val="false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</w:p>
        </w:tc>
        <w:tc>
          <w:tcPr>
            <w:tcW w:w="1890" w:type="dxa"/>
            <w:vAlign w:val="center"/>
          </w:tcPr>
          <w:p w:rsidR="00790912" w:rsidP="009372B2" w:rsidRDefault="00790912" w14:paraId="186C0727" w14:textId="77777777">
            <w:pPr>
              <w:bidi w:val="false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</w:p>
        </w:tc>
        <w:tc>
          <w:tcPr>
            <w:tcW w:w="1440" w:type="dxa"/>
            <w:vAlign w:val="center"/>
          </w:tcPr>
          <w:p w:rsidR="00790912" w:rsidP="009372B2" w:rsidRDefault="00790912" w14:paraId="035B1EE4" w14:textId="77777777">
            <w:pPr>
              <w:bidi w:val="false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</w:p>
        </w:tc>
        <w:tc>
          <w:tcPr>
            <w:tcW w:w="1440" w:type="dxa"/>
            <w:vAlign w:val="center"/>
          </w:tcPr>
          <w:p w:rsidR="00790912" w:rsidP="009372B2" w:rsidRDefault="00790912" w14:paraId="59BCBB63" w14:textId="77777777">
            <w:pPr>
              <w:bidi w:val="false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</w:p>
        </w:tc>
        <w:tc>
          <w:tcPr>
            <w:tcW w:w="2600" w:type="dxa"/>
            <w:vAlign w:val="center"/>
          </w:tcPr>
          <w:p w:rsidR="00790912" w:rsidP="009372B2" w:rsidRDefault="00790912" w14:paraId="386DA566" w14:textId="77777777">
            <w:pPr>
              <w:bidi w:val="false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</w:p>
        </w:tc>
      </w:tr>
      <w:tr w:rsidR="00790912" w:rsidTr="00C940CA" w14:paraId="7086722F" w14:textId="77777777">
        <w:trPr>
          <w:trHeight w:val="864"/>
        </w:trPr>
        <w:tc>
          <w:tcPr>
            <w:tcW w:w="3505" w:type="dxa"/>
            <w:vAlign w:val="center"/>
          </w:tcPr>
          <w:p w:rsidR="00790912" w:rsidP="009372B2" w:rsidRDefault="00790912" w14:paraId="7C0AB8FE" w14:textId="77777777">
            <w:pPr>
              <w:bidi w:val="false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</w:p>
        </w:tc>
        <w:tc>
          <w:tcPr>
            <w:tcW w:w="3505" w:type="dxa"/>
            <w:vAlign w:val="center"/>
          </w:tcPr>
          <w:p w:rsidR="00790912" w:rsidP="009372B2" w:rsidRDefault="00790912" w14:paraId="4267D778" w14:textId="77777777">
            <w:pPr>
              <w:bidi w:val="false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</w:p>
        </w:tc>
        <w:tc>
          <w:tcPr>
            <w:tcW w:w="1890" w:type="dxa"/>
            <w:vAlign w:val="center"/>
          </w:tcPr>
          <w:p w:rsidR="00790912" w:rsidP="009372B2" w:rsidRDefault="00790912" w14:paraId="24C1DF5A" w14:textId="77777777">
            <w:pPr>
              <w:bidi w:val="false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</w:p>
        </w:tc>
        <w:tc>
          <w:tcPr>
            <w:tcW w:w="1440" w:type="dxa"/>
            <w:vAlign w:val="center"/>
          </w:tcPr>
          <w:p w:rsidR="00790912" w:rsidP="009372B2" w:rsidRDefault="00790912" w14:paraId="3CA2417C" w14:textId="77777777">
            <w:pPr>
              <w:bidi w:val="false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</w:p>
        </w:tc>
        <w:tc>
          <w:tcPr>
            <w:tcW w:w="1440" w:type="dxa"/>
            <w:vAlign w:val="center"/>
          </w:tcPr>
          <w:p w:rsidR="00790912" w:rsidP="009372B2" w:rsidRDefault="00790912" w14:paraId="37B6F7F5" w14:textId="77777777">
            <w:pPr>
              <w:bidi w:val="false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</w:p>
        </w:tc>
        <w:tc>
          <w:tcPr>
            <w:tcW w:w="2600" w:type="dxa"/>
            <w:vAlign w:val="center"/>
          </w:tcPr>
          <w:p w:rsidR="00790912" w:rsidP="009372B2" w:rsidRDefault="00790912" w14:paraId="0153378B" w14:textId="77777777">
            <w:pPr>
              <w:bidi w:val="false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</w:p>
        </w:tc>
      </w:tr>
    </w:tbl>
    <w:p w:rsidR="00C940CA" w:rsidP="00C940CA" w:rsidRDefault="00C940CA" w14:paraId="70D77919" w14:textId="77777777">
      <w:pPr>
        <w:bidi w:val="false"/>
        <w:spacing w:line="360" w:lineRule="auto"/>
        <w:rPr>
          <w:rFonts w:ascii="Century Gothic" w:hAnsi="Century Gothic" w:eastAsia="Times New Roman" w:cs="Times New Roman"/>
          <w:noProof/>
          <w:color w:val="000000"/>
          <w:sz w:val="28"/>
          <w:szCs w:val="28"/>
        </w:rPr>
      </w:pPr>
    </w:p>
    <w:p w:rsidRPr="00C940CA" w:rsidR="00790912" w:rsidP="00C940CA" w:rsidRDefault="00C940CA" w14:paraId="154D9B69" w14:textId="77777777">
      <w:pPr>
        <w:bidi w:val="false"/>
        <w:spacing w:line="360" w:lineRule="auto"/>
        <w:rPr>
          <w:rFonts w:ascii="Century Gothic" w:hAnsi="Century Gothic" w:eastAsia="Times New Roman" w:cs="Times New Roman"/>
          <w:color w:val="000000"/>
          <w:sz w:val="28"/>
          <w:szCs w:val="28"/>
        </w:rPr>
      </w:pP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041280" behindDoc="0" locked="0" layoutInCell="1" allowOverlap="1" wp14:editId="2419FA2B" wp14:anchorId="500D2A3B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7546" name="Rectangle 754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5BBE72E0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46" style="position:absolute;margin-left:210pt;margin-top:-1pt;width:79pt;height:49pt;z-index:259041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25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" w14:anchorId="500D2A3B">
                <v:textbox inset="2.16pt,1.44pt,0,1.44pt">
                  <w:txbxContent>
                    <w:p w:rsidR="00C940CA" w:rsidP="00C940CA" w:rsidRDefault="00C940CA" w14:paraId="5BBE72E0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042304" behindDoc="0" locked="0" layoutInCell="1" allowOverlap="1" wp14:editId="57574AC6" wp14:anchorId="139F0A35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7547" name="Rectangle 754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13C9BF83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47" style="position:absolute;margin-left:210pt;margin-top:-1pt;width:79pt;height:49pt;z-index:259042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25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" w14:anchorId="139F0A35">
                <v:textbox inset="2.16pt,1.44pt,0,1.44pt">
                  <w:txbxContent>
                    <w:p w:rsidR="00C940CA" w:rsidP="00C940CA" w:rsidRDefault="00C940CA" w14:paraId="13C9BF83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043328" behindDoc="0" locked="0" layoutInCell="1" allowOverlap="1" wp14:editId="07F27ACC" wp14:anchorId="4ADC7E9F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7548" name="Rectangle 754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3FCD6ABA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48" style="position:absolute;margin-left:210pt;margin-top:-1pt;width:79pt;height:49pt;z-index:259043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25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" w14:anchorId="4ADC7E9F">
                <v:textbox inset="2.16pt,1.44pt,0,1.44pt">
                  <w:txbxContent>
                    <w:p w:rsidR="00C940CA" w:rsidP="00C940CA" w:rsidRDefault="00C940CA" w14:paraId="3FCD6ABA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044352" behindDoc="0" locked="0" layoutInCell="1" allowOverlap="1" wp14:editId="2ED7B84B" wp14:anchorId="7C5DA033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7549" name="Rectangle 754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58780D5E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49" style="position:absolute;margin-left:210pt;margin-top:-1pt;width:79pt;height:49pt;z-index:259044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25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" w14:anchorId="7C5DA033">
                <v:textbox inset="2.16pt,1.44pt,0,1.44pt">
                  <w:txbxContent>
                    <w:p w:rsidR="00C940CA" w:rsidP="00C940CA" w:rsidRDefault="00C940CA" w14:paraId="58780D5E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045376" behindDoc="0" locked="0" layoutInCell="1" allowOverlap="1" wp14:editId="565B48B8" wp14:anchorId="24C5E127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7550" name="Rectangle 755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428F52B2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50" style="position:absolute;margin-left:210pt;margin-top:-1pt;width:79pt;height:49pt;z-index:259045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25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" w14:anchorId="24C5E127">
                <v:textbox inset="2.16pt,1.44pt,0,1.44pt">
                  <w:txbxContent>
                    <w:p w:rsidR="00C940CA" w:rsidP="00C940CA" w:rsidRDefault="00C940CA" w14:paraId="428F52B2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046400" behindDoc="0" locked="0" layoutInCell="1" allowOverlap="1" wp14:editId="6283D150" wp14:anchorId="0701937D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7551" name="Rectangle 755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18A49D31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51" style="position:absolute;margin-left:210pt;margin-top:-1pt;width:79pt;height:49pt;z-index:259046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25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" w14:anchorId="0701937D">
                <v:textbox inset="2.16pt,1.44pt,0,1.44pt">
                  <w:txbxContent>
                    <w:p w:rsidR="00C940CA" w:rsidP="00C940CA" w:rsidRDefault="00C940CA" w14:paraId="18A49D31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047424" behindDoc="0" locked="0" layoutInCell="1" allowOverlap="1" wp14:editId="40D5D7C6" wp14:anchorId="7601DF06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7552" name="Rectangle 755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6EC7FDDC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52" style="position:absolute;margin-left:210pt;margin-top:-1pt;width:79pt;height:49pt;z-index:259047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25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" w14:anchorId="7601DF06">
                <v:textbox inset="2.16pt,1.44pt,0,1.44pt">
                  <w:txbxContent>
                    <w:p w:rsidR="00C940CA" w:rsidP="00C940CA" w:rsidRDefault="00C940CA" w14:paraId="6EC7FDDC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048448" behindDoc="0" locked="0" layoutInCell="1" allowOverlap="1" wp14:editId="7A90F083" wp14:anchorId="66C3A4AA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7553" name="Rectangle 755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2F52722B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53" style="position:absolute;margin-left:210pt;margin-top:-1pt;width:79pt;height:49pt;z-index:259048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25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" w14:anchorId="66C3A4AA">
                <v:textbox inset="2.16pt,1.44pt,0,1.44pt">
                  <w:txbxContent>
                    <w:p w:rsidR="00C940CA" w:rsidP="00C940CA" w:rsidRDefault="00C940CA" w14:paraId="2F52722B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049472" behindDoc="0" locked="0" layoutInCell="1" allowOverlap="1" wp14:editId="17789212" wp14:anchorId="2567BADE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7554" name="Rectangle 755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61C965CE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54" style="position:absolute;margin-left:210pt;margin-top:-1pt;width:79pt;height:49pt;z-index:259049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25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" w14:anchorId="2567BADE">
                <v:textbox inset="2.16pt,1.44pt,0,1.44pt">
                  <w:txbxContent>
                    <w:p w:rsidR="00C940CA" w:rsidP="00C940CA" w:rsidRDefault="00C940CA" w14:paraId="61C965CE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050496" behindDoc="0" locked="0" layoutInCell="1" allowOverlap="1" wp14:editId="187A7869" wp14:anchorId="07887198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7555" name="Rectangle 755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4C1AA037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55" style="position:absolute;margin-left:210pt;margin-top:-1pt;width:79pt;height:49pt;z-index:259050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25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" w14:anchorId="07887198">
                <v:textbox inset="2.16pt,1.44pt,0,1.44pt">
                  <w:txbxContent>
                    <w:p w:rsidR="00C940CA" w:rsidP="00C940CA" w:rsidRDefault="00C940CA" w14:paraId="4C1AA037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051520" behindDoc="0" locked="0" layoutInCell="1" allowOverlap="1" wp14:editId="5BE91FEF" wp14:anchorId="2D6A23B8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7556" name="Rectangle 755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5A55FB55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56" style="position:absolute;margin-left:210pt;margin-top:-1pt;width:79pt;height:49pt;z-index:259051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26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" w14:anchorId="2D6A23B8">
                <v:textbox inset="2.16pt,1.44pt,0,1.44pt">
                  <w:txbxContent>
                    <w:p w:rsidR="00C940CA" w:rsidP="00C940CA" w:rsidRDefault="00C940CA" w14:paraId="5A55FB55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052544" behindDoc="0" locked="0" layoutInCell="1" allowOverlap="1" wp14:editId="200A15BF" wp14:anchorId="197B08B7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7557" name="Rectangle 755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6FD32F9F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57" style="position:absolute;margin-left:210pt;margin-top:-1pt;width:79pt;height:49pt;z-index:259052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26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" w14:anchorId="197B08B7">
                <v:textbox inset="2.16pt,1.44pt,0,1.44pt">
                  <w:txbxContent>
                    <w:p w:rsidR="00C940CA" w:rsidP="00C940CA" w:rsidRDefault="00C940CA" w14:paraId="6FD32F9F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053568" behindDoc="0" locked="0" layoutInCell="1" allowOverlap="1" wp14:editId="60FBC91E" wp14:anchorId="3DF0FBE1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7558" name="Rectangle 755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339BA3C1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58" style="position:absolute;margin-left:210pt;margin-top:-1pt;width:79pt;height:49pt;z-index:259053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26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" w14:anchorId="3DF0FBE1">
                <v:textbox inset="2.16pt,1.44pt,0,1.44pt">
                  <w:txbxContent>
                    <w:p w:rsidR="00C940CA" w:rsidP="00C940CA" w:rsidRDefault="00C940CA" w14:paraId="339BA3C1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054592" behindDoc="0" locked="0" layoutInCell="1" allowOverlap="1" wp14:editId="06732C9E" wp14:anchorId="365F70B2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7559" name="Rectangle 755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36B887B8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59" style="position:absolute;margin-left:210pt;margin-top:-1pt;width:79pt;height:49pt;z-index:259054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26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" w14:anchorId="365F70B2">
                <v:textbox inset="2.16pt,1.44pt,0,1.44pt">
                  <w:txbxContent>
                    <w:p w:rsidR="00C940CA" w:rsidP="00C940CA" w:rsidRDefault="00C940CA" w14:paraId="36B887B8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055616" behindDoc="0" locked="0" layoutInCell="1" allowOverlap="1" wp14:editId="4877FB97" wp14:anchorId="0B83559C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7560" name="Rectangle 756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619CA693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60" style="position:absolute;margin-left:210pt;margin-top:-1pt;width:79pt;height:49pt;z-index:259055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26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" w14:anchorId="0B83559C">
                <v:textbox inset="2.16pt,1.44pt,0,1.44pt">
                  <w:txbxContent>
                    <w:p w:rsidR="00C940CA" w:rsidP="00C940CA" w:rsidRDefault="00C940CA" w14:paraId="619CA693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056640" behindDoc="0" locked="0" layoutInCell="1" allowOverlap="1" wp14:editId="7D02A84E" wp14:anchorId="3DFBB95B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7561" name="Rectangle 756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4D8DF753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61" style="position:absolute;margin-left:210pt;margin-top:-1pt;width:79pt;height:49pt;z-index:259056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26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" w14:anchorId="3DFBB95B">
                <v:textbox inset="2.16pt,1.44pt,0,1.44pt">
                  <w:txbxContent>
                    <w:p w:rsidR="00C940CA" w:rsidP="00C940CA" w:rsidRDefault="00C940CA" w14:paraId="4D8DF753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057664" behindDoc="0" locked="0" layoutInCell="1" allowOverlap="1" wp14:editId="0FAE169C" wp14:anchorId="69FFA6C7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7562" name="Rectangle 756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3462EF68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62" style="position:absolute;margin-left:210pt;margin-top:-1pt;width:79pt;height:49pt;z-index:259057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26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" w14:anchorId="69FFA6C7">
                <v:textbox inset="2.16pt,1.44pt,0,1.44pt">
                  <w:txbxContent>
                    <w:p w:rsidR="00C940CA" w:rsidP="00C940CA" w:rsidRDefault="00C940CA" w14:paraId="3462EF68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058688" behindDoc="0" locked="0" layoutInCell="1" allowOverlap="1" wp14:editId="10FC3A06" wp14:anchorId="24A60AE2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7563" name="Rectangle 756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29F120FD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63" style="position:absolute;margin-left:210pt;margin-top:-1pt;width:79pt;height:49pt;z-index:259058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26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" w14:anchorId="24A60AE2">
                <v:textbox inset="2.16pt,1.44pt,0,1.44pt">
                  <w:txbxContent>
                    <w:p w:rsidR="00C940CA" w:rsidP="00C940CA" w:rsidRDefault="00C940CA" w14:paraId="29F120FD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059712" behindDoc="0" locked="0" layoutInCell="1" allowOverlap="1" wp14:editId="4900E2AC" wp14:anchorId="374ABB51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7564" name="Rectangle 756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5456FE46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64" style="position:absolute;margin-left:210pt;margin-top:-1pt;width:79pt;height:49pt;z-index:259059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26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" w14:anchorId="374ABB51">
                <v:textbox inset="2.16pt,1.44pt,0,1.44pt">
                  <w:txbxContent>
                    <w:p w:rsidR="00C940CA" w:rsidP="00C940CA" w:rsidRDefault="00C940CA" w14:paraId="5456FE46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060736" behindDoc="0" locked="0" layoutInCell="1" allowOverlap="1" wp14:editId="4D835042" wp14:anchorId="4204CEEE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7565" name="Rectangle 756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5BC84353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65" style="position:absolute;margin-left:210pt;margin-top:-1pt;width:79pt;height:49pt;z-index:259060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26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" w14:anchorId="4204CEEE">
                <v:textbox inset="2.16pt,1.44pt,0,1.44pt">
                  <w:txbxContent>
                    <w:p w:rsidR="00C940CA" w:rsidP="00C940CA" w:rsidRDefault="00C940CA" w14:paraId="5BC84353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061760" behindDoc="0" locked="0" layoutInCell="1" allowOverlap="1" wp14:editId="5338DEFB" wp14:anchorId="41AADEF9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7566" name="Rectangle 756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1E5B9A60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 xml:space="preserve">いいえ いいえ いいえ 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66" style="position:absolute;margin-left:210pt;margin-top:-1pt;width:79pt;height:49pt;z-index:259061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27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" w14:anchorId="41AADEF9">
                <v:textbox inset="2.16pt,1.44pt,0,1.44pt">
                  <w:txbxContent>
                    <w:p w:rsidR="00C940CA" w:rsidP="00C940CA" w:rsidRDefault="00C940CA" w14:paraId="1E5B9A60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 xml:space="preserve">いいえ いいえ いいえ 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062784" behindDoc="0" locked="0" layoutInCell="1" allowOverlap="1" wp14:editId="71D5471D" wp14:anchorId="47CF2BEF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7567" name="Rectangle 756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567FAE9B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67" style="position:absolute;margin-left:210pt;margin-top:-1pt;width:79pt;height:49pt;z-index:259062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27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" w14:anchorId="47CF2BEF">
                <v:textbox inset="2.16pt,1.44pt,0,1.44pt">
                  <w:txbxContent>
                    <w:p w:rsidR="00C940CA" w:rsidP="00C940CA" w:rsidRDefault="00C940CA" w14:paraId="567FAE9B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063808" behindDoc="0" locked="0" layoutInCell="1" allowOverlap="1" wp14:editId="5029D511" wp14:anchorId="1E1614D4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7568" name="Rectangle 756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54FA8186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68" style="position:absolute;margin-left:210pt;margin-top:-1pt;width:79pt;height:49pt;z-index:259063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27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" w14:anchorId="1E1614D4">
                <v:textbox inset="2.16pt,1.44pt,0,1.44pt">
                  <w:txbxContent>
                    <w:p w:rsidR="00C940CA" w:rsidP="00C940CA" w:rsidRDefault="00C940CA" w14:paraId="54FA8186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064832" behindDoc="0" locked="0" layoutInCell="1" allowOverlap="1" wp14:editId="78FC3DF0" wp14:anchorId="6FDFD506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7569" name="Rectangle 756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430F76B6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69" style="position:absolute;margin-left:210pt;margin-top:-1pt;width:79pt;height:49pt;z-index:259064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27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" w14:anchorId="6FDFD506">
                <v:textbox inset="2.16pt,1.44pt,0,1.44pt">
                  <w:txbxContent>
                    <w:p w:rsidR="00C940CA" w:rsidP="00C940CA" w:rsidRDefault="00C940CA" w14:paraId="430F76B6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090432" behindDoc="0" locked="0" layoutInCell="1" allowOverlap="1" wp14:editId="7A14B48A" wp14:anchorId="7FE11CA4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977900" cy="2057400"/>
                <wp:effectExtent l="0" t="0" r="0" b="0"/>
                <wp:wrapNone/>
                <wp:docPr id="7570" name="Rectangle 757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3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09472A2E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70" style="position:absolute;margin-left:210pt;margin-top:11pt;width:77pt;height:162pt;z-index:259090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27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" w14:anchorId="7FE11CA4">
                <v:textbox inset="2.16pt,1.44pt,0,1.44pt">
                  <w:txbxContent>
                    <w:p w:rsidR="00C940CA" w:rsidP="00C940CA" w:rsidRDefault="00C940CA" w14:paraId="09472A2E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091456" behindDoc="0" locked="0" layoutInCell="1" allowOverlap="1" wp14:editId="62AE9D40" wp14:anchorId="075F00CE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571" name="Rectangle 757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013FC526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71" style="position:absolute;margin-left:210pt;margin-top:11pt;width:79pt;height:162pt;z-index:259091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27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" w14:anchorId="075F00CE">
                <v:textbox inset="2.16pt,1.44pt,0,1.44pt">
                  <w:txbxContent>
                    <w:p w:rsidR="00C940CA" w:rsidP="00C940CA" w:rsidRDefault="00C940CA" w14:paraId="013FC526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092480" behindDoc="0" locked="0" layoutInCell="1" allowOverlap="1" wp14:editId="50C2E1B9" wp14:anchorId="5FD385DA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977900" cy="2057400"/>
                <wp:effectExtent l="0" t="0" r="0" b="0"/>
                <wp:wrapNone/>
                <wp:docPr id="7572" name="Rectangle 757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3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380D2566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72" style="position:absolute;margin-left:210pt;margin-top:11pt;width:77pt;height:162pt;z-index:259092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27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" w14:anchorId="5FD385DA">
                <v:textbox inset="2.16pt,1.44pt,0,1.44pt">
                  <w:txbxContent>
                    <w:p w:rsidR="00C940CA" w:rsidP="00C940CA" w:rsidRDefault="00C940CA" w14:paraId="380D2566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093504" behindDoc="0" locked="0" layoutInCell="1" allowOverlap="1" wp14:editId="2772C5E3" wp14:anchorId="5F5A54C4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977900" cy="2057400"/>
                <wp:effectExtent l="0" t="0" r="0" b="0"/>
                <wp:wrapNone/>
                <wp:docPr id="7573" name="Rectangle 757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4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6F26D939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73" style="position:absolute;margin-left:210pt;margin-top:11pt;width:77pt;height:162pt;z-index:259093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27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" w14:anchorId="5F5A54C4">
                <v:textbox inset="2.16pt,1.44pt,0,1.44pt">
                  <w:txbxContent>
                    <w:p w:rsidR="00C940CA" w:rsidP="00C940CA" w:rsidRDefault="00C940CA" w14:paraId="6F26D939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094528" behindDoc="0" locked="0" layoutInCell="1" allowOverlap="1" wp14:editId="1B25E89D" wp14:anchorId="791E5168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574" name="Rectangle 757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7A9F7427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74" style="position:absolute;margin-left:210pt;margin-top:11pt;width:79pt;height:162pt;z-index:259094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27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" w14:anchorId="791E5168">
                <v:textbox inset="2.16pt,1.44pt,0,1.44pt">
                  <w:txbxContent>
                    <w:p w:rsidR="00C940CA" w:rsidP="00C940CA" w:rsidRDefault="00C940CA" w14:paraId="7A9F7427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095552" behindDoc="0" locked="0" layoutInCell="1" allowOverlap="1" wp14:editId="3C163717" wp14:anchorId="18597CD2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977900" cy="2057400"/>
                <wp:effectExtent l="0" t="0" r="0" b="0"/>
                <wp:wrapNone/>
                <wp:docPr id="7575" name="Rectangle 757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54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48D6BA76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75" style="position:absolute;margin-left:210pt;margin-top:11pt;width:77pt;height:162pt;z-index:259095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27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" w14:anchorId="18597CD2">
                <v:textbox inset="2.16pt,1.44pt,0,1.44pt">
                  <w:txbxContent>
                    <w:p w:rsidR="00C940CA" w:rsidP="00C940CA" w:rsidRDefault="00C940CA" w14:paraId="48D6BA76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096576" behindDoc="0" locked="0" layoutInCell="1" allowOverlap="1" wp14:editId="793450BF" wp14:anchorId="3B4C4D0A">
                <wp:simplePos x="0" y="0"/>
                <wp:positionH relativeFrom="column">
                  <wp:posOffset>2679700</wp:posOffset>
                </wp:positionH>
                <wp:positionV relativeFrom="paragraph">
                  <wp:posOffset>139700</wp:posOffset>
                </wp:positionV>
                <wp:extent cx="977900" cy="2057400"/>
                <wp:effectExtent l="0" t="0" r="0" b="0"/>
                <wp:wrapNone/>
                <wp:docPr id="7576" name="Rectangle 757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55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7DFCE508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76" style="position:absolute;margin-left:211pt;margin-top:11pt;width:77pt;height:162pt;z-index:259096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28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" w14:anchorId="3B4C4D0A">
                <v:textbox inset="2.16pt,1.44pt,0,1.44pt">
                  <w:txbxContent>
                    <w:p w:rsidR="00C940CA" w:rsidP="00C940CA" w:rsidRDefault="00C940CA" w14:paraId="7DFCE508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097600" behindDoc="0" locked="0" layoutInCell="1" allowOverlap="1" wp14:editId="1DC01F78" wp14:anchorId="670AA09A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577" name="Rectangle 757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04F6A8BC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77" style="position:absolute;margin-left:210pt;margin-top:11pt;width:79pt;height:162pt;z-index:259097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28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" w14:anchorId="670AA09A">
                <v:textbox inset="2.16pt,1.44pt,0,1.44pt">
                  <w:txbxContent>
                    <w:p w:rsidR="00C940CA" w:rsidP="00C940CA" w:rsidRDefault="00C940CA" w14:paraId="04F6A8BC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098624" behindDoc="0" locked="0" layoutInCell="1" allowOverlap="1" wp14:editId="5AAD62E3" wp14:anchorId="6E840B2B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977900" cy="2057400"/>
                <wp:effectExtent l="0" t="0" r="0" b="0"/>
                <wp:wrapNone/>
                <wp:docPr id="7578" name="Rectangle 757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3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6295BFAD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78" style="position:absolute;margin-left:210pt;margin-top:11pt;width:77pt;height:162pt;z-index:259098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28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" w14:anchorId="6E840B2B">
                <v:textbox inset="2.16pt,1.44pt,0,1.44pt">
                  <w:txbxContent>
                    <w:p w:rsidR="00C940CA" w:rsidP="00C940CA" w:rsidRDefault="00C940CA" w14:paraId="6295BFAD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099648" behindDoc="0" locked="0" layoutInCell="1" allowOverlap="1" wp14:editId="4194D9C0" wp14:anchorId="48B77874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977900" cy="2057400"/>
                <wp:effectExtent l="0" t="0" r="0" b="0"/>
                <wp:wrapNone/>
                <wp:docPr id="7579" name="Rectangle 757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4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33871076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79" style="position:absolute;margin-left:210pt;margin-top:11pt;width:77pt;height:162pt;z-index:259099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28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" w14:anchorId="48B77874">
                <v:textbox inset="2.16pt,1.44pt,0,1.44pt">
                  <w:txbxContent>
                    <w:p w:rsidR="00C940CA" w:rsidP="00C940CA" w:rsidRDefault="00C940CA" w14:paraId="33871076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100672" behindDoc="0" locked="0" layoutInCell="1" allowOverlap="1" wp14:editId="6EA22587" wp14:anchorId="06726BE7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580" name="Rectangle 758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1542F7DB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>いいえ 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80" style="position:absolute;margin-left:210pt;margin-top:11pt;width:79pt;height:162pt;z-index:259100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28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" w14:anchorId="06726BE7">
                <v:textbox inset="2.16pt,1.44pt,0,1.44pt">
                  <w:txbxContent>
                    <w:p w:rsidR="00C940CA" w:rsidP="00C940CA" w:rsidRDefault="00C940CA" w14:paraId="1542F7DB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>いいえ いいえ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101696" behindDoc="0" locked="0" layoutInCell="1" allowOverlap="1" wp14:editId="0F60231B" wp14:anchorId="5D86971D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581" name="Rectangle 758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2A71E658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 xml:space="preserve">いいえ 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81" style="position:absolute;margin-left:210pt;margin-top:11pt;width:79pt;height:162pt;z-index:259101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28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" w14:anchorId="5D86971D">
                <v:textbox inset="2.16pt,1.44pt,0,1.44pt">
                  <w:txbxContent>
                    <w:p w:rsidR="00C940CA" w:rsidP="00C940CA" w:rsidRDefault="00C940CA" w14:paraId="2A71E658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 xml:space="preserve">いいえ 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102720" behindDoc="0" locked="0" layoutInCell="1" allowOverlap="1" wp14:editId="1882E18B" wp14:anchorId="762F880A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582" name="Rectangle 758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52D42D28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82" style="position:absolute;margin-left:210pt;margin-top:11pt;width:79pt;height:162pt;z-index:259102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28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" w14:anchorId="762F880A">
                <v:textbox inset="2.16pt,1.44pt,0,1.44pt">
                  <w:txbxContent>
                    <w:p w:rsidR="00C940CA" w:rsidP="00C940CA" w:rsidRDefault="00C940CA" w14:paraId="52D42D28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103744" behindDoc="0" locked="0" layoutInCell="1" allowOverlap="1" wp14:editId="3157B2F4" wp14:anchorId="7013595A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583" name="Rectangle 758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0199AFBC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83" style="position:absolute;margin-left:210pt;margin-top:11pt;width:79pt;height:162pt;z-index:259103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28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" w14:anchorId="7013595A">
                <v:textbox inset="2.16pt,1.44pt,0,1.44pt">
                  <w:txbxContent>
                    <w:p w:rsidR="00C940CA" w:rsidP="00C940CA" w:rsidRDefault="00C940CA" w14:paraId="0199AFBC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104768" behindDoc="0" locked="0" layoutInCell="1" allowOverlap="1" wp14:editId="1AC6135C" wp14:anchorId="0C790BCB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584" name="Rectangle 758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525FAE96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84" style="position:absolute;margin-left:210pt;margin-top:11pt;width:79pt;height:162pt;z-index:259104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28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" w14:anchorId="0C790BCB">
                <v:textbox inset="2.16pt,1.44pt,0,1.44pt">
                  <w:txbxContent>
                    <w:p w:rsidR="00C940CA" w:rsidP="00C940CA" w:rsidRDefault="00C940CA" w14:paraId="525FAE96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105792" behindDoc="0" locked="0" layoutInCell="1" allowOverlap="1" wp14:editId="5357627B" wp14:anchorId="3BE17522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585" name="Rectangle 758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5880EA9A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85" style="position:absolute;margin-left:210pt;margin-top:11pt;width:79pt;height:162pt;z-index:259105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28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" w14:anchorId="3BE17522">
                <v:textbox inset="2.16pt,1.44pt,0,1.44pt">
                  <w:txbxContent>
                    <w:p w:rsidR="00C940CA" w:rsidP="00C940CA" w:rsidRDefault="00C940CA" w14:paraId="5880EA9A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106816" behindDoc="0" locked="0" layoutInCell="1" allowOverlap="1" wp14:editId="2CC1EDBB" wp14:anchorId="5A69ED50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586" name="Rectangle 758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0CA4C097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86" style="position:absolute;margin-left:210pt;margin-top:11pt;width:79pt;height:162pt;z-index:259106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29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" w14:anchorId="5A69ED50">
                <v:textbox inset="2.16pt,1.44pt,0,1.44pt">
                  <w:txbxContent>
                    <w:p w:rsidR="00C940CA" w:rsidP="00C940CA" w:rsidRDefault="00C940CA" w14:paraId="0CA4C097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107840" behindDoc="0" locked="0" layoutInCell="1" allowOverlap="1" wp14:editId="2A96756B" wp14:anchorId="26C9E658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587" name="Rectangle 758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06DD7765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87" style="position:absolute;margin-left:210pt;margin-top:11pt;width:79pt;height:162pt;z-index:259107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29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" w14:anchorId="26C9E658">
                <v:textbox inset="2.16pt,1.44pt,0,1.44pt">
                  <w:txbxContent>
                    <w:p w:rsidR="00C940CA" w:rsidP="00C940CA" w:rsidRDefault="00C940CA" w14:paraId="06DD7765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108864" behindDoc="0" locked="0" layoutInCell="1" allowOverlap="1" wp14:editId="0A56B597" wp14:anchorId="69234D3B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588" name="Rectangle 758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4629D3D7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88" style="position:absolute;margin-left:210pt;margin-top:11pt;width:79pt;height:162pt;z-index:259108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29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" w14:anchorId="69234D3B">
                <v:textbox inset="2.16pt,1.44pt,0,1.44pt">
                  <w:txbxContent>
                    <w:p w:rsidR="00C940CA" w:rsidP="00C940CA" w:rsidRDefault="00C940CA" w14:paraId="4629D3D7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109888" behindDoc="0" locked="0" layoutInCell="1" allowOverlap="1" wp14:editId="63586153" wp14:anchorId="3B811D93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589" name="Rectangle 758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11C4D5CB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89" style="position:absolute;margin-left:210pt;margin-top:11pt;width:79pt;height:162pt;z-index:259109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29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" w14:anchorId="3B811D93">
                <v:textbox inset="2.16pt,1.44pt,0,1.44pt">
                  <w:txbxContent>
                    <w:p w:rsidR="00C940CA" w:rsidP="00C940CA" w:rsidRDefault="00C940CA" w14:paraId="11C4D5CB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110912" behindDoc="0" locked="0" layoutInCell="1" allowOverlap="1" wp14:editId="54368490" wp14:anchorId="509A8D96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590" name="Rectangle 759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116D8DA4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90" style="position:absolute;margin-left:210pt;margin-top:11pt;width:79pt;height:162pt;z-index:259110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29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" w14:anchorId="509A8D96">
                <v:textbox inset="2.16pt,1.44pt,0,1.44pt">
                  <w:txbxContent>
                    <w:p w:rsidR="00C940CA" w:rsidP="00C940CA" w:rsidRDefault="00C940CA" w14:paraId="116D8DA4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111936" behindDoc="0" locked="0" layoutInCell="1" allowOverlap="1" wp14:editId="703DE067" wp14:anchorId="4A8876AE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591" name="Rectangle 759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41C4FBD4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91" style="position:absolute;margin-left:210pt;margin-top:11pt;width:79pt;height:162pt;z-index:259111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29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" w14:anchorId="4A8876AE">
                <v:textbox inset="2.16pt,1.44pt,0,1.44pt">
                  <w:txbxContent>
                    <w:p w:rsidR="00C940CA" w:rsidP="00C940CA" w:rsidRDefault="00C940CA" w14:paraId="41C4FBD4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112960" behindDoc="0" locked="0" layoutInCell="1" allowOverlap="1" wp14:editId="195875FF" wp14:anchorId="10D6BE8A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592" name="Rectangle 759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70C6511B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92" style="position:absolute;margin-left:210pt;margin-top:11pt;width:79pt;height:162pt;z-index:259112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29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" w14:anchorId="10D6BE8A">
                <v:textbox inset="2.16pt,1.44pt,0,1.44pt">
                  <w:txbxContent>
                    <w:p w:rsidR="00C940CA" w:rsidP="00C940CA" w:rsidRDefault="00C940CA" w14:paraId="70C6511B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113984" behindDoc="0" locked="0" layoutInCell="1" allowOverlap="1" wp14:editId="0EEF7D5E" wp14:anchorId="71B38483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593" name="Rectangle 759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5B194A64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93" style="position:absolute;margin-left:210pt;margin-top:11pt;width:79pt;height:162pt;z-index:259113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29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" w14:anchorId="71B38483">
                <v:textbox inset="2.16pt,1.44pt,0,1.44pt">
                  <w:txbxContent>
                    <w:p w:rsidR="00C940CA" w:rsidP="00C940CA" w:rsidRDefault="00C940CA" w14:paraId="5B194A64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115008" behindDoc="0" locked="0" layoutInCell="1" allowOverlap="1" wp14:editId="3D550FC7" wp14:anchorId="14A948A8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594" name="Rectangle 759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7DFB5798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94" style="position:absolute;margin-left:210pt;margin-top:11pt;width:79pt;height:162pt;z-index:259115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29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" w14:anchorId="14A948A8">
                <v:textbox inset="2.16pt,1.44pt,0,1.44pt">
                  <w:txbxContent>
                    <w:p w:rsidR="00C940CA" w:rsidP="00C940CA" w:rsidRDefault="00C940CA" w14:paraId="7DFB5798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116032" behindDoc="0" locked="0" layoutInCell="1" allowOverlap="1" wp14:editId="708C5456" wp14:anchorId="034B085C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595" name="Rectangle 759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2A1E90A3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95" style="position:absolute;margin-left:210pt;margin-top:11pt;width:79pt;height:162pt;z-index:259116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29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" w14:anchorId="034B085C">
                <v:textbox inset="2.16pt,1.44pt,0,1.44pt">
                  <w:txbxContent>
                    <w:p w:rsidR="00C940CA" w:rsidP="00C940CA" w:rsidRDefault="00C940CA" w14:paraId="2A1E90A3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117056" behindDoc="0" locked="0" layoutInCell="1" allowOverlap="1" wp14:editId="6D5E40A0" wp14:anchorId="528C59CF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596" name="Rectangle 759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100301D3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96" style="position:absolute;margin-left:210pt;margin-top:11pt;width:79pt;height:162pt;z-index:259117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30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" w14:anchorId="528C59CF">
                <v:textbox inset="2.16pt,1.44pt,0,1.44pt">
                  <w:txbxContent>
                    <w:p w:rsidR="00C940CA" w:rsidP="00C940CA" w:rsidRDefault="00C940CA" w14:paraId="100301D3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118080" behindDoc="0" locked="0" layoutInCell="1" allowOverlap="1" wp14:editId="24E24882" wp14:anchorId="53E21F94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597" name="Rectangle 759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192B02BF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97" style="position:absolute;margin-left:210pt;margin-top:11pt;width:79pt;height:162pt;z-index:259118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30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" w14:anchorId="53E21F94">
                <v:textbox inset="2.16pt,1.44pt,0,1.44pt">
                  <w:txbxContent>
                    <w:p w:rsidR="00C940CA" w:rsidP="00C940CA" w:rsidRDefault="00C940CA" w14:paraId="192B02BF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119104" behindDoc="0" locked="0" layoutInCell="1" allowOverlap="1" wp14:editId="7D86FAA2" wp14:anchorId="1804719B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598" name="Rectangle 759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1F2AAE79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98" style="position:absolute;margin-left:210pt;margin-top:11pt;width:79pt;height:162pt;z-index:259119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30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" w14:anchorId="1804719B">
                <v:textbox inset="2.16pt,1.44pt,0,1.44pt">
                  <w:txbxContent>
                    <w:p w:rsidR="00C940CA" w:rsidP="00C940CA" w:rsidRDefault="00C940CA" w14:paraId="1F2AAE79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120128" behindDoc="0" locked="0" layoutInCell="1" allowOverlap="1" wp14:editId="386005E9" wp14:anchorId="3E4A02F3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599" name="Rectangle 759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58C19225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99" style="position:absolute;margin-left:210pt;margin-top:11pt;width:79pt;height:162pt;z-index:259120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30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" w14:anchorId="3E4A02F3">
                <v:textbox inset="2.16pt,1.44pt,0,1.44pt">
                  <w:txbxContent>
                    <w:p w:rsidR="00C940CA" w:rsidP="00C940CA" w:rsidRDefault="00C940CA" w14:paraId="58C19225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121152" behindDoc="0" locked="0" layoutInCell="1" allowOverlap="1" wp14:editId="72CC3D0E" wp14:anchorId="56CF891F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600" name="Rectangle 760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3694C046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00" style="position:absolute;margin-left:210pt;margin-top:11pt;width:79pt;height:162pt;z-index:259121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30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" w14:anchorId="56CF891F">
                <v:textbox inset="2.16pt,1.44pt,0,1.44pt">
                  <w:txbxContent>
                    <w:p w:rsidR="00C940CA" w:rsidP="00C940CA" w:rsidRDefault="00C940CA" w14:paraId="3694C046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122176" behindDoc="0" locked="0" layoutInCell="1" allowOverlap="1" wp14:editId="1A085591" wp14:anchorId="204F3747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601" name="Rectangle 760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52187100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 xml:space="preserve"> いいえ 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01" style="position:absolute;margin-left:210pt;margin-top:11pt;width:79pt;height:162pt;z-index:259122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30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" w14:anchorId="204F3747">
                <v:textbox inset="2.16pt,1.44pt,0,1.44pt">
                  <w:txbxContent>
                    <w:p w:rsidR="00C940CA" w:rsidP="00C940CA" w:rsidRDefault="00C940CA" w14:paraId="52187100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 xml:space="preserve"> いいえ 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123200" behindDoc="0" locked="0" layoutInCell="1" allowOverlap="1" wp14:editId="19AF493E" wp14:anchorId="4CC76D0C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602" name="Rectangle 760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2A09F0FB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02" style="position:absolute;margin-left:210pt;margin-top:11pt;width:79pt;height:162pt;z-index:259123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30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" w14:anchorId="4CC76D0C">
                <v:textbox inset="2.16pt,1.44pt,0,1.44pt">
                  <w:txbxContent>
                    <w:p w:rsidR="00C940CA" w:rsidP="00C940CA" w:rsidRDefault="00C940CA" w14:paraId="2A09F0FB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124224" behindDoc="0" locked="0" layoutInCell="1" allowOverlap="1" wp14:editId="40FE4044" wp14:anchorId="749987DE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7603" name="Rectangle 760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60ABB2A1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03" style="position:absolute;margin-left:210pt;margin-top:11pt;width:79pt;height:135pt;z-index:259124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30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" w14:anchorId="749987DE">
                <v:textbox inset="2.16pt,1.44pt,0,1.44pt">
                  <w:txbxContent>
                    <w:p w:rsidR="00C940CA" w:rsidP="00C940CA" w:rsidRDefault="00C940CA" w14:paraId="60ABB2A1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125248" behindDoc="0" locked="0" layoutInCell="1" allowOverlap="1" wp14:editId="5AE807A6" wp14:anchorId="74F44AD7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7604" name="Rectangle 760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6C66F5FA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04" style="position:absolute;margin-left:210pt;margin-top:11pt;width:79pt;height:135pt;z-index:259125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30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" w14:anchorId="74F44AD7">
                <v:textbox inset="2.16pt,1.44pt,0,1.44pt">
                  <w:txbxContent>
                    <w:p w:rsidR="00C940CA" w:rsidP="00C940CA" w:rsidRDefault="00C940CA" w14:paraId="6C66F5FA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126272" behindDoc="0" locked="0" layoutInCell="1" allowOverlap="1" wp14:editId="7AF748DD" wp14:anchorId="127A5ABA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7605" name="Rectangle 760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63CD1B0C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05" style="position:absolute;margin-left:210pt;margin-top:11pt;width:79pt;height:135pt;z-index:259126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30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" w14:anchorId="127A5ABA">
                <v:textbox inset="2.16pt,1.44pt,0,1.44pt">
                  <w:txbxContent>
                    <w:p w:rsidR="00C940CA" w:rsidP="00C940CA" w:rsidRDefault="00C940CA" w14:paraId="63CD1B0C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127296" behindDoc="0" locked="0" layoutInCell="1" allowOverlap="1" wp14:editId="27EEB7CC" wp14:anchorId="7BB3486F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7606" name="Rectangle 760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0C5CBC2C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06" style="position:absolute;margin-left:210pt;margin-top:11pt;width:79pt;height:135pt;z-index:259127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31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" w14:anchorId="7BB3486F">
                <v:textbox inset="2.16pt,1.44pt,0,1.44pt">
                  <w:txbxContent>
                    <w:p w:rsidR="00C940CA" w:rsidP="00C940CA" w:rsidRDefault="00C940CA" w14:paraId="0C5CBC2C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128320" behindDoc="0" locked="0" layoutInCell="1" allowOverlap="1" wp14:editId="08CFB314" wp14:anchorId="0C0DCF20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7607" name="Rectangle 760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40F4D7FA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07" style="position:absolute;margin-left:210pt;margin-top:11pt;width:79pt;height:135pt;z-index:259128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31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" w14:anchorId="0C0DCF20">
                <v:textbox inset="2.16pt,1.44pt,0,1.44pt">
                  <w:txbxContent>
                    <w:p w:rsidR="00C940CA" w:rsidP="00C940CA" w:rsidRDefault="00C940CA" w14:paraId="40F4D7FA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129344" behindDoc="0" locked="0" layoutInCell="1" allowOverlap="1" wp14:editId="145DF5DF" wp14:anchorId="2315BF70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7608" name="Rectangle 760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1D1788AB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08" style="position:absolute;margin-left:210pt;margin-top:11pt;width:79pt;height:135pt;z-index:259129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31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" w14:anchorId="2315BF70">
                <v:textbox inset="2.16pt,1.44pt,0,1.44pt">
                  <w:txbxContent>
                    <w:p w:rsidR="00C940CA" w:rsidP="00C940CA" w:rsidRDefault="00C940CA" w14:paraId="1D1788AB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130368" behindDoc="0" locked="0" layoutInCell="1" allowOverlap="1" wp14:editId="78F81BB8" wp14:anchorId="73AE18BE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7609" name="Rectangle 760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597FB484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09" style="position:absolute;margin-left:210pt;margin-top:11pt;width:79pt;height:135pt;z-index:259130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31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" w14:anchorId="73AE18BE">
                <v:textbox inset="2.16pt,1.44pt,0,1.44pt">
                  <w:txbxContent>
                    <w:p w:rsidR="00C940CA" w:rsidP="00C940CA" w:rsidRDefault="00C940CA" w14:paraId="597FB484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131392" behindDoc="0" locked="0" layoutInCell="1" allowOverlap="1" wp14:editId="48604EDE" wp14:anchorId="614C54DB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7610" name="Rectangle 761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2A97C5F1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10" style="position:absolute;margin-left:210pt;margin-top:11pt;width:79pt;height:135pt;z-index:259131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31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" w14:anchorId="614C54DB">
                <v:textbox inset="2.16pt,1.44pt,0,1.44pt">
                  <w:txbxContent>
                    <w:p w:rsidR="00C940CA" w:rsidP="00C940CA" w:rsidRDefault="00C940CA" w14:paraId="2A97C5F1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132416" behindDoc="0" locked="0" layoutInCell="1" allowOverlap="1" wp14:editId="72F7CC09" wp14:anchorId="31BE7769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7611" name="Rectangle 761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35840008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11" style="position:absolute;margin-left:210pt;margin-top:11pt;width:79pt;height:135pt;z-index:259132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31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" w14:anchorId="31BE7769">
                <v:textbox inset="2.16pt,1.44pt,0,1.44pt">
                  <w:txbxContent>
                    <w:p w:rsidR="00C940CA" w:rsidP="00C940CA" w:rsidRDefault="00C940CA" w14:paraId="35840008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133440" behindDoc="0" locked="0" layoutInCell="1" allowOverlap="1" wp14:editId="798E61F2" wp14:anchorId="275B6DC2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7612" name="Rectangle 761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7D1D33A7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12" style="position:absolute;margin-left:210pt;margin-top:11pt;width:79pt;height:135pt;z-index:259133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31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" w14:anchorId="275B6DC2">
                <v:textbox inset="2.16pt,1.44pt,0,1.44pt">
                  <w:txbxContent>
                    <w:p w:rsidR="00C940CA" w:rsidP="00C940CA" w:rsidRDefault="00C940CA" w14:paraId="7D1D33A7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134464" behindDoc="0" locked="0" layoutInCell="1" allowOverlap="1" wp14:editId="39C3CA3B" wp14:anchorId="66508323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7613" name="Rectangle 761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7165B923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13" style="position:absolute;margin-left:210pt;margin-top:11pt;width:79pt;height:135pt;z-index:259134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31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" w14:anchorId="66508323">
                <v:textbox inset="2.16pt,1.44pt,0,1.44pt">
                  <w:txbxContent>
                    <w:p w:rsidR="00C940CA" w:rsidP="00C940CA" w:rsidRDefault="00C940CA" w14:paraId="7165B923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135488" behindDoc="0" locked="0" layoutInCell="1" allowOverlap="1" wp14:editId="43F27A71" wp14:anchorId="2731FE38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7614" name="Rectangle 761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4D9D8588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14" style="position:absolute;margin-left:210pt;margin-top:11pt;width:79pt;height:135pt;z-index:259135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31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" w14:anchorId="2731FE38">
                <v:textbox inset="2.16pt,1.44pt,0,1.44pt">
                  <w:txbxContent>
                    <w:p w:rsidR="00C940CA" w:rsidP="00C940CA" w:rsidRDefault="00C940CA" w14:paraId="4D9D8588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136512" behindDoc="0" locked="0" layoutInCell="1" allowOverlap="1" wp14:editId="452442FD" wp14:anchorId="4850218F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7615" name="Rectangle 761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5C393983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 xml:space="preserve">いいえ 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15" style="position:absolute;margin-left:210pt;margin-top:11pt;width:79pt;height:135pt;z-index:259136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31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" w14:anchorId="4850218F">
                <v:textbox inset="2.16pt,1.44pt,0,1.44pt">
                  <w:txbxContent>
                    <w:p w:rsidR="00C940CA" w:rsidP="00C940CA" w:rsidRDefault="00C940CA" w14:paraId="5C393983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 xml:space="preserve">いいえ 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137536" behindDoc="0" locked="0" layoutInCell="1" allowOverlap="1" wp14:editId="5433C419" wp14:anchorId="1B2ACE29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7616" name="Rectangle 761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7BC668BC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16" style="position:absolute;margin-left:210pt;margin-top:11pt;width:79pt;height:135pt;z-index:259137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32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" w14:anchorId="1B2ACE29">
                <v:textbox inset="2.16pt,1.44pt,0,1.44pt">
                  <w:txbxContent>
                    <w:p w:rsidR="00C940CA" w:rsidP="00C940CA" w:rsidRDefault="00C940CA" w14:paraId="7BC668BC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138560" behindDoc="0" locked="0" layoutInCell="1" allowOverlap="1" wp14:editId="79C98CC1" wp14:anchorId="60F6DEAD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7617" name="Rectangle 761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577A40D4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17" style="position:absolute;margin-left:210pt;margin-top:11pt;width:79pt;height:135pt;z-index:259138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32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" w14:anchorId="60F6DEAD">
                <v:textbox inset="2.16pt,1.44pt,0,1.44pt">
                  <w:txbxContent>
                    <w:p w:rsidR="00C940CA" w:rsidP="00C940CA" w:rsidRDefault="00C940CA" w14:paraId="577A40D4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139584" behindDoc="0" locked="0" layoutInCell="1" allowOverlap="1" wp14:editId="0F41DC6B" wp14:anchorId="4429B642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19300"/>
                <wp:effectExtent l="0" t="0" r="0" b="0"/>
                <wp:wrapNone/>
                <wp:docPr id="7618" name="Rectangle 761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06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4CAB4B5B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18" style="position:absolute;margin-left:210pt;margin-top:11pt;width:79pt;height:159pt;z-index:259139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32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" w14:anchorId="4429B642">
                <v:textbox inset="2.16pt,1.44pt,0,1.44pt">
                  <w:txbxContent>
                    <w:p w:rsidR="00C940CA" w:rsidP="00C940CA" w:rsidRDefault="00C940CA" w14:paraId="4CAB4B5B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140608" behindDoc="0" locked="0" layoutInCell="1" allowOverlap="1" wp14:editId="77F5C018" wp14:anchorId="6CB1B190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19300"/>
                <wp:effectExtent l="0" t="0" r="0" b="0"/>
                <wp:wrapNone/>
                <wp:docPr id="7619" name="Rectangle 761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06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01130CB8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19" style="position:absolute;margin-left:210pt;margin-top:11pt;width:79pt;height:159pt;z-index:259140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32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" w14:anchorId="6CB1B190">
                <v:textbox inset="2.16pt,1.44pt,0,1.44pt">
                  <w:txbxContent>
                    <w:p w:rsidR="00C940CA" w:rsidP="00C940CA" w:rsidRDefault="00C940CA" w14:paraId="01130CB8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141632" behindDoc="0" locked="0" layoutInCell="1" allowOverlap="1" wp14:editId="44337639" wp14:anchorId="29D75062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19300"/>
                <wp:effectExtent l="0" t="0" r="0" b="0"/>
                <wp:wrapNone/>
                <wp:docPr id="7620" name="Rectangle 762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06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51647924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20" style="position:absolute;margin-left:210pt;margin-top:11pt;width:79pt;height:159pt;z-index:259141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32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" w14:anchorId="29D75062">
                <v:textbox inset="2.16pt,1.44pt,0,1.44pt">
                  <w:txbxContent>
                    <w:p w:rsidR="00C940CA" w:rsidP="00C940CA" w:rsidRDefault="00C940CA" w14:paraId="51647924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142656" behindDoc="0" locked="0" layoutInCell="1" allowOverlap="1" wp14:editId="35A90AFC" wp14:anchorId="054B5282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19300"/>
                <wp:effectExtent l="0" t="0" r="0" b="0"/>
                <wp:wrapNone/>
                <wp:docPr id="7621" name="Rectangle 762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06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00DDDFD3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21" style="position:absolute;margin-left:210pt;margin-top:11pt;width:79pt;height:159pt;z-index:259142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32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" w14:anchorId="054B5282">
                <v:textbox inset="2.16pt,1.44pt,0,1.44pt">
                  <w:txbxContent>
                    <w:p w:rsidR="00C940CA" w:rsidP="00C940CA" w:rsidRDefault="00C940CA" w14:paraId="00DDDFD3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143680" behindDoc="0" locked="0" layoutInCell="1" allowOverlap="1" wp14:editId="6485A386" wp14:anchorId="31174382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19300"/>
                <wp:effectExtent l="0" t="0" r="0" b="0"/>
                <wp:wrapNone/>
                <wp:docPr id="7622" name="Rectangle 762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06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6BB89E74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22" style="position:absolute;margin-left:210pt;margin-top:11pt;width:79pt;height:159pt;z-index:259143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32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" w14:anchorId="31174382">
                <v:textbox inset="2.16pt,1.44pt,0,1.44pt">
                  <w:txbxContent>
                    <w:p w:rsidR="00C940CA" w:rsidP="00C940CA" w:rsidRDefault="00C940CA" w14:paraId="6BB89E74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144704" behindDoc="0" locked="0" layoutInCell="1" allowOverlap="1" wp14:editId="0D250BB0" wp14:anchorId="75DF2896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19300"/>
                <wp:effectExtent l="0" t="0" r="0" b="0"/>
                <wp:wrapNone/>
                <wp:docPr id="7623" name="Rectangle 762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06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354A8357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23" style="position:absolute;margin-left:210pt;margin-top:11pt;width:79pt;height:159pt;z-index:259144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32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" w14:anchorId="75DF2896">
                <v:textbox inset="2.16pt,1.44pt,0,1.44pt">
                  <w:txbxContent>
                    <w:p w:rsidR="00C940CA" w:rsidP="00C940CA" w:rsidRDefault="00C940CA" w14:paraId="354A8357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145728" behindDoc="0" locked="0" layoutInCell="1" allowOverlap="1" wp14:editId="28B39762" wp14:anchorId="613E28E4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624" name="Rectangle 762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63524EDE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24" style="position:absolute;margin-left:210pt;margin-top:11pt;width:79pt;height:162pt;z-index:259145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32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" w14:anchorId="613E28E4">
                <v:textbox inset="2.16pt,1.44pt,0,1.44pt">
                  <w:txbxContent>
                    <w:p w:rsidR="00C940CA" w:rsidP="00C940CA" w:rsidRDefault="00C940CA" w14:paraId="63524EDE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146752" behindDoc="0" locked="0" layoutInCell="1" allowOverlap="1" wp14:editId="3D926480" wp14:anchorId="0CC35B4E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625" name="Rectangle 762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476C6FD8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25" style="position:absolute;margin-left:210pt;margin-top:11pt;width:79pt;height:162pt;z-index:259146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32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" w14:anchorId="0CC35B4E">
                <v:textbox inset="2.16pt,1.44pt,0,1.44pt">
                  <w:txbxContent>
                    <w:p w:rsidR="00C940CA" w:rsidP="00C940CA" w:rsidRDefault="00C940CA" w14:paraId="476C6FD8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147776" behindDoc="0" locked="0" layoutInCell="1" allowOverlap="1" wp14:editId="3F3B4112" wp14:anchorId="34265FF0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626" name="Rectangle 762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261CAE28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26" style="position:absolute;margin-left:210pt;margin-top:11pt;width:79pt;height:162pt;z-index:259147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33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" w14:anchorId="34265FF0">
                <v:textbox inset="2.16pt,1.44pt,0,1.44pt">
                  <w:txbxContent>
                    <w:p w:rsidR="00C940CA" w:rsidP="00C940CA" w:rsidRDefault="00C940CA" w14:paraId="261CAE28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148800" behindDoc="0" locked="0" layoutInCell="1" allowOverlap="1" wp14:editId="21150B09" wp14:anchorId="5F3C22EF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7627" name="Rectangle 762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227AC3AF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27" style="position:absolute;margin-left:210pt;margin-top:11pt;width:79pt;height:135pt;z-index:259148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33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" w14:anchorId="5F3C22EF">
                <v:textbox inset="2.16pt,1.44pt,0,1.44pt">
                  <w:txbxContent>
                    <w:p w:rsidR="00C940CA" w:rsidP="00C940CA" w:rsidRDefault="00C940CA" w14:paraId="227AC3AF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149824" behindDoc="0" locked="0" layoutInCell="1" allowOverlap="1" wp14:editId="3DFDE10F" wp14:anchorId="3F551470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7628" name="Rectangle 762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74F0E7E5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28" style="position:absolute;margin-left:210pt;margin-top:11pt;width:79pt;height:135pt;z-index:259149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33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" w14:anchorId="3F551470">
                <v:textbox inset="2.16pt,1.44pt,0,1.44pt">
                  <w:txbxContent>
                    <w:p w:rsidR="00C940CA" w:rsidP="00C940CA" w:rsidRDefault="00C940CA" w14:paraId="74F0E7E5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150848" behindDoc="0" locked="0" layoutInCell="1" allowOverlap="1" wp14:editId="250505DA" wp14:anchorId="4FAFC428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7629" name="Rectangle 762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0450B3E5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29" style="position:absolute;margin-left:210pt;margin-top:11pt;width:79pt;height:135pt;z-index:259150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33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" w14:anchorId="4FAFC428">
                <v:textbox inset="2.16pt,1.44pt,0,1.44pt">
                  <w:txbxContent>
                    <w:p w:rsidR="00C940CA" w:rsidP="00C940CA" w:rsidRDefault="00C940CA" w14:paraId="0450B3E5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151872" behindDoc="0" locked="0" layoutInCell="1" allowOverlap="1" wp14:editId="3CE069FA" wp14:anchorId="4CBE556F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630" name="Rectangle 763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7B8A02F4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30" style="position:absolute;margin-left:210pt;margin-top:11pt;width:79pt;height:162pt;z-index:259151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33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" w14:anchorId="4CBE556F">
                <v:textbox inset="2.16pt,1.44pt,0,1.44pt">
                  <w:txbxContent>
                    <w:p w:rsidR="00C940CA" w:rsidP="00C940CA" w:rsidRDefault="00C940CA" w14:paraId="7B8A02F4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152896" behindDoc="0" locked="0" layoutInCell="1" allowOverlap="1" wp14:editId="44247027" wp14:anchorId="084E6FD2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631" name="Rectangle 763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357B93A3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31" style="position:absolute;margin-left:210pt;margin-top:11pt;width:79pt;height:162pt;z-index:259152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33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" w14:anchorId="084E6FD2">
                <v:textbox inset="2.16pt,1.44pt,0,1.44pt">
                  <w:txbxContent>
                    <w:p w:rsidR="00C940CA" w:rsidP="00C940CA" w:rsidRDefault="00C940CA" w14:paraId="357B93A3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153920" behindDoc="0" locked="0" layoutInCell="1" allowOverlap="1" wp14:editId="30AC2016" wp14:anchorId="44EF7018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632" name="Rectangle 763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659D2D2C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32" style="position:absolute;margin-left:210pt;margin-top:11pt;width:79pt;height:60pt;z-index:259153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33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" w14:anchorId="44EF7018">
                <v:textbox inset="2.16pt,1.44pt,0,1.44pt">
                  <w:txbxContent>
                    <w:p w:rsidR="00C940CA" w:rsidP="00C940CA" w:rsidRDefault="00C940CA" w14:paraId="659D2D2C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154944" behindDoc="0" locked="0" layoutInCell="1" allowOverlap="1" wp14:editId="7F1C9BC1" wp14:anchorId="5657BDE3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633" name="Rectangle 763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3B5E7E69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33" style="position:absolute;margin-left:210pt;margin-top:11pt;width:79pt;height:60pt;z-index:259154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33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" w14:anchorId="5657BDE3">
                <v:textbox inset="2.16pt,1.44pt,0,1.44pt">
                  <w:txbxContent>
                    <w:p w:rsidR="00C940CA" w:rsidP="00C940CA" w:rsidRDefault="00C940CA" w14:paraId="3B5E7E69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155968" behindDoc="0" locked="0" layoutInCell="1" allowOverlap="1" wp14:editId="45684B58" wp14:anchorId="079049B5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634" name="Rectangle 763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11B948F3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34" style="position:absolute;margin-left:210pt;margin-top:11pt;width:79pt;height:60pt;z-index:259155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33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" w14:anchorId="079049B5">
                <v:textbox inset="2.16pt,1.44pt,0,1.44pt">
                  <w:txbxContent>
                    <w:p w:rsidR="00C940CA" w:rsidP="00C940CA" w:rsidRDefault="00C940CA" w14:paraId="11B948F3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156992" behindDoc="0" locked="0" layoutInCell="1" allowOverlap="1" wp14:editId="419B3D01" wp14:anchorId="4D1F3759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635" name="Rectangle 763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35CAEDF0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35" style="position:absolute;margin-left:210pt;margin-top:11pt;width:79pt;height:60pt;z-index:259156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33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" w14:anchorId="4D1F3759">
                <v:textbox inset="2.16pt,1.44pt,0,1.44pt">
                  <w:txbxContent>
                    <w:p w:rsidR="00C940CA" w:rsidP="00C940CA" w:rsidRDefault="00C940CA" w14:paraId="35CAEDF0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158016" behindDoc="0" locked="0" layoutInCell="1" allowOverlap="1" wp14:editId="7ED36065" wp14:anchorId="7B8029E0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636" name="Rectangle 763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1967F3E0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36" style="position:absolute;margin-left:210pt;margin-top:11pt;width:79pt;height:60pt;z-index:259158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34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" w14:anchorId="7B8029E0">
                <v:textbox inset="2.16pt,1.44pt,0,1.44pt">
                  <w:txbxContent>
                    <w:p w:rsidR="00C940CA" w:rsidP="00C940CA" w:rsidRDefault="00C940CA" w14:paraId="1967F3E0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159040" behindDoc="0" locked="0" layoutInCell="1" allowOverlap="1" wp14:editId="636C5B62" wp14:anchorId="0E2603CC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637" name="Rectangle 763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58EAA6EA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37" style="position:absolute;margin-left:210pt;margin-top:11pt;width:79pt;height:60pt;z-index:259159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34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" w14:anchorId="0E2603CC">
                <v:textbox inset="2.16pt,1.44pt,0,1.44pt">
                  <w:txbxContent>
                    <w:p w:rsidR="00C940CA" w:rsidP="00C940CA" w:rsidRDefault="00C940CA" w14:paraId="58EAA6EA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160064" behindDoc="0" locked="0" layoutInCell="1" allowOverlap="1" wp14:editId="03C75E67" wp14:anchorId="4EFABA3C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638" name="Rectangle 763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027A07B6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38" style="position:absolute;margin-left:210pt;margin-top:11pt;width:79pt;height:60pt;z-index:259160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34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" w14:anchorId="4EFABA3C">
                <v:textbox inset="2.16pt,1.44pt,0,1.44pt">
                  <w:txbxContent>
                    <w:p w:rsidR="00C940CA" w:rsidP="00C940CA" w:rsidRDefault="00C940CA" w14:paraId="027A07B6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161088" behindDoc="0" locked="0" layoutInCell="1" allowOverlap="1" wp14:editId="68BEC941" wp14:anchorId="127D374A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639" name="Rectangle 763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283ADCAC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39" style="position:absolute;margin-left:210pt;margin-top:11pt;width:79pt;height:60pt;z-index:259161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34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" w14:anchorId="127D374A">
                <v:textbox inset="2.16pt,1.44pt,0,1.44pt">
                  <w:txbxContent>
                    <w:p w:rsidR="00C940CA" w:rsidP="00C940CA" w:rsidRDefault="00C940CA" w14:paraId="283ADCAC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162112" behindDoc="0" locked="0" layoutInCell="1" allowOverlap="1" wp14:editId="5D43F06C" wp14:anchorId="7A3BA55E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640" name="Rectangle 764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60C0D220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40" style="position:absolute;margin-left:210pt;margin-top:11pt;width:79pt;height:60pt;z-index:259162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34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" w14:anchorId="7A3BA55E">
                <v:textbox inset="2.16pt,1.44pt,0,1.44pt">
                  <w:txbxContent>
                    <w:p w:rsidR="00C940CA" w:rsidP="00C940CA" w:rsidRDefault="00C940CA" w14:paraId="60C0D220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163136" behindDoc="0" locked="0" layoutInCell="1" allowOverlap="1" wp14:editId="37AA11DE" wp14:anchorId="126B4105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641" name="Rectangle 764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145F8143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41" style="position:absolute;margin-left:210pt;margin-top:11pt;width:79pt;height:60pt;z-index:259163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34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" w14:anchorId="126B4105">
                <v:textbox inset="2.16pt,1.44pt,0,1.44pt">
                  <w:txbxContent>
                    <w:p w:rsidR="00C940CA" w:rsidP="00C940CA" w:rsidRDefault="00C940CA" w14:paraId="145F8143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164160" behindDoc="0" locked="0" layoutInCell="1" allowOverlap="1" wp14:editId="431E6677" wp14:anchorId="127C3C35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642" name="Rectangle 764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125A19BD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42" style="position:absolute;margin-left:210pt;margin-top:11pt;width:79pt;height:60pt;z-index:259164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34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" w14:anchorId="127C3C35">
                <v:textbox inset="2.16pt,1.44pt,0,1.44pt">
                  <w:txbxContent>
                    <w:p w:rsidR="00C940CA" w:rsidP="00C940CA" w:rsidRDefault="00C940CA" w14:paraId="125A19BD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165184" behindDoc="0" locked="0" layoutInCell="1" allowOverlap="1" wp14:editId="40CB73AD" wp14:anchorId="004DB954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643" name="Rectangle 764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26828332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43" style="position:absolute;margin-left:210pt;margin-top:11pt;width:79pt;height:60pt;z-index:259165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34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" w14:anchorId="004DB954">
                <v:textbox inset="2.16pt,1.44pt,0,1.44pt">
                  <w:txbxContent>
                    <w:p w:rsidR="00C940CA" w:rsidP="00C940CA" w:rsidRDefault="00C940CA" w14:paraId="26828332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166208" behindDoc="0" locked="0" layoutInCell="1" allowOverlap="1" wp14:editId="1C566134" wp14:anchorId="58219B79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644" name="Rectangle 764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4838677D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44" style="position:absolute;margin-left:210pt;margin-top:11pt;width:79pt;height:60pt;z-index:259166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34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" w14:anchorId="58219B79">
                <v:textbox inset="2.16pt,1.44pt,0,1.44pt">
                  <w:txbxContent>
                    <w:p w:rsidR="00C940CA" w:rsidP="00C940CA" w:rsidRDefault="00C940CA" w14:paraId="4838677D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167232" behindDoc="0" locked="0" layoutInCell="1" allowOverlap="1" wp14:editId="613F905A" wp14:anchorId="38DBBF1D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645" name="Rectangle 764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54D981C0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45" style="position:absolute;margin-left:210pt;margin-top:11pt;width:79pt;height:60pt;z-index:259167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34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" w14:anchorId="38DBBF1D">
                <v:textbox inset="2.16pt,1.44pt,0,1.44pt">
                  <w:txbxContent>
                    <w:p w:rsidR="00C940CA" w:rsidP="00C940CA" w:rsidRDefault="00C940CA" w14:paraId="54D981C0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168256" behindDoc="0" locked="0" layoutInCell="1" allowOverlap="1" wp14:editId="183AFE94" wp14:anchorId="5E91BE36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646" name="Rectangle 764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1C6615EC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46" style="position:absolute;margin-left:210pt;margin-top:11pt;width:79pt;height:60pt;z-index:259168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35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" w14:anchorId="5E91BE36">
                <v:textbox inset="2.16pt,1.44pt,0,1.44pt">
                  <w:txbxContent>
                    <w:p w:rsidR="00C940CA" w:rsidP="00C940CA" w:rsidRDefault="00C940CA" w14:paraId="1C6615EC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169280" behindDoc="0" locked="0" layoutInCell="1" allowOverlap="1" wp14:editId="3A3E845A" wp14:anchorId="2A4528E4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647" name="Rectangle 764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74340237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47" style="position:absolute;margin-left:210pt;margin-top:11pt;width:79pt;height:60pt;z-index:259169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35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" w14:anchorId="2A4528E4">
                <v:textbox inset="2.16pt,1.44pt,0,1.44pt">
                  <w:txbxContent>
                    <w:p w:rsidR="00C940CA" w:rsidP="00C940CA" w:rsidRDefault="00C940CA" w14:paraId="74340237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170304" behindDoc="0" locked="0" layoutInCell="1" allowOverlap="1" wp14:editId="38D85446" wp14:anchorId="0B683C27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648" name="Rectangle 764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3835417F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48" style="position:absolute;margin-left:210pt;margin-top:11pt;width:79pt;height:60pt;z-index:259170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35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" w14:anchorId="0B683C27">
                <v:textbox inset="2.16pt,1.44pt,0,1.44pt">
                  <w:txbxContent>
                    <w:p w:rsidR="00C940CA" w:rsidP="00C940CA" w:rsidRDefault="00C940CA" w14:paraId="3835417F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171328" behindDoc="0" locked="0" layoutInCell="1" allowOverlap="1" wp14:editId="6B209158" wp14:anchorId="5E25CC6E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649" name="Rectangle 764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213C828A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 xml:space="preserve">いいえ 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49" style="position:absolute;margin-left:210pt;margin-top:11pt;width:79pt;height:60pt;z-index:259171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35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" w14:anchorId="5E25CC6E">
                <v:textbox inset="2.16pt,1.44pt,0,1.44pt">
                  <w:txbxContent>
                    <w:p w:rsidR="00C940CA" w:rsidP="00C940CA" w:rsidRDefault="00C940CA" w14:paraId="213C828A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 xml:space="preserve">いいえ 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172352" behindDoc="0" locked="0" layoutInCell="1" allowOverlap="1" wp14:editId="291163E0" wp14:anchorId="5B74C0B2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650" name="Rectangle 765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30D556ED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>いいえ 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50" style="position:absolute;margin-left:210pt;margin-top:11pt;width:79pt;height:60pt;z-index:259172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35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" w14:anchorId="5B74C0B2">
                <v:textbox inset="2.16pt,1.44pt,0,1.44pt">
                  <w:txbxContent>
                    <w:p w:rsidR="00C940CA" w:rsidP="00C940CA" w:rsidRDefault="00C940CA" w14:paraId="30D556ED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>いいえ いいえ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173376" behindDoc="0" locked="0" layoutInCell="1" allowOverlap="1" wp14:editId="50834A4C" wp14:anchorId="1B3161D8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651" name="Rectangle 765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2A24E828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51" style="position:absolute;margin-left:210pt;margin-top:11pt;width:79pt;height:60pt;z-index:259173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35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" w14:anchorId="1B3161D8">
                <v:textbox inset="2.16pt,1.44pt,0,1.44pt">
                  <w:txbxContent>
                    <w:p w:rsidR="00C940CA" w:rsidP="00C940CA" w:rsidRDefault="00C940CA" w14:paraId="2A24E828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174400" behindDoc="0" locked="0" layoutInCell="1" allowOverlap="1" wp14:editId="69B68DA9" wp14:anchorId="57C6339A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652" name="Rectangle 765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28884DBE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52" style="position:absolute;margin-left:210pt;margin-top:11pt;width:79pt;height:60pt;z-index:259174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35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" w14:anchorId="57C6339A">
                <v:textbox inset="2.16pt,1.44pt,0,1.44pt">
                  <w:txbxContent>
                    <w:p w:rsidR="00C940CA" w:rsidP="00C940CA" w:rsidRDefault="00C940CA" w14:paraId="28884DBE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175424" behindDoc="0" locked="0" layoutInCell="1" allowOverlap="1" wp14:editId="1C96F765" wp14:anchorId="1B6569C2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653" name="Rectangle 765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7D9FA3FA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53" style="position:absolute;margin-left:210pt;margin-top:11pt;width:79pt;height:60pt;z-index:259175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35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" w14:anchorId="1B6569C2">
                <v:textbox inset="2.16pt,1.44pt,0,1.44pt">
                  <w:txbxContent>
                    <w:p w:rsidR="00C940CA" w:rsidP="00C940CA" w:rsidRDefault="00C940CA" w14:paraId="7D9FA3FA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176448" behindDoc="0" locked="0" layoutInCell="1" allowOverlap="1" wp14:editId="457DD44D" wp14:anchorId="669D8ED8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654" name="Rectangle 765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14E8EBDC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54" style="position:absolute;margin-left:210pt;margin-top:11pt;width:79pt;height:60pt;z-index:259176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35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" w14:anchorId="669D8ED8">
                <v:textbox inset="2.16pt,1.44pt,0,1.44pt">
                  <w:txbxContent>
                    <w:p w:rsidR="00C940CA" w:rsidP="00C940CA" w:rsidRDefault="00C940CA" w14:paraId="14E8EBDC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177472" behindDoc="0" locked="0" layoutInCell="1" allowOverlap="1" wp14:editId="34DDF328" wp14:anchorId="07467407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655" name="Rectangle 765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7A0F9EB8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55" style="position:absolute;margin-left:210pt;margin-top:11pt;width:79pt;height:60pt;z-index:259177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35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" w14:anchorId="07467407">
                <v:textbox inset="2.16pt,1.44pt,0,1.44pt">
                  <w:txbxContent>
                    <w:p w:rsidR="00C940CA" w:rsidP="00C940CA" w:rsidRDefault="00C940CA" w14:paraId="7A0F9EB8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178496" behindDoc="0" locked="0" layoutInCell="1" allowOverlap="1" wp14:editId="65AED3B6" wp14:anchorId="41C60B5D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656" name="Rectangle 765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3EE8CEB6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56" style="position:absolute;margin-left:210pt;margin-top:11pt;width:79pt;height:60pt;z-index:259178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36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" w14:anchorId="41C60B5D">
                <v:textbox inset="2.16pt,1.44pt,0,1.44pt">
                  <w:txbxContent>
                    <w:p w:rsidR="00C940CA" w:rsidP="00C940CA" w:rsidRDefault="00C940CA" w14:paraId="3EE8CEB6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179520" behindDoc="0" locked="0" layoutInCell="1" allowOverlap="1" wp14:editId="46436A51" wp14:anchorId="7EFCE0A7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657" name="Rectangle 765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6178899E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57" style="position:absolute;margin-left:210pt;margin-top:11pt;width:79pt;height:60pt;z-index:259179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36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" w14:anchorId="7EFCE0A7">
                <v:textbox inset="2.16pt,1.44pt,0,1.44pt">
                  <w:txbxContent>
                    <w:p w:rsidR="00C940CA" w:rsidP="00C940CA" w:rsidRDefault="00C940CA" w14:paraId="6178899E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180544" behindDoc="0" locked="0" layoutInCell="1" allowOverlap="1" wp14:editId="2FBDDBCE" wp14:anchorId="235284D0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658" name="Rectangle 765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222D0F4E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58" style="position:absolute;margin-left:210pt;margin-top:11pt;width:79pt;height:48pt;z-index:259180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36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" w14:anchorId="235284D0">
                <v:textbox inset="2.16pt,1.44pt,0,1.44pt">
                  <w:txbxContent>
                    <w:p w:rsidR="00C940CA" w:rsidP="00C940CA" w:rsidRDefault="00C940CA" w14:paraId="222D0F4E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181568" behindDoc="0" locked="0" layoutInCell="1" allowOverlap="1" wp14:editId="035206F0" wp14:anchorId="21A6492D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659" name="Rectangle 765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5DF106EE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59" style="position:absolute;margin-left:210pt;margin-top:11pt;width:79pt;height:48pt;z-index:259181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36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" w14:anchorId="21A6492D">
                <v:textbox inset="2.16pt,1.44pt,0,1.44pt">
                  <w:txbxContent>
                    <w:p w:rsidR="00C940CA" w:rsidP="00C940CA" w:rsidRDefault="00C940CA" w14:paraId="5DF106EE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182592" behindDoc="0" locked="0" layoutInCell="1" allowOverlap="1" wp14:editId="57F90E09" wp14:anchorId="7CE0D284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660" name="Rectangle 766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5DB11D7F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60" style="position:absolute;margin-left:210pt;margin-top:11pt;width:79pt;height:48pt;z-index:259182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36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" w14:anchorId="7CE0D284">
                <v:textbox inset="2.16pt,1.44pt,0,1.44pt">
                  <w:txbxContent>
                    <w:p w:rsidR="00C940CA" w:rsidP="00C940CA" w:rsidRDefault="00C940CA" w14:paraId="5DB11D7F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183616" behindDoc="0" locked="0" layoutInCell="1" allowOverlap="1" wp14:editId="70F7EE75" wp14:anchorId="089C5866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661" name="Rectangle 766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27EAB2E2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61" style="position:absolute;margin-left:210pt;margin-top:11pt;width:79pt;height:48pt;z-index:259183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36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" w14:anchorId="089C5866">
                <v:textbox inset="2.16pt,1.44pt,0,1.44pt">
                  <w:txbxContent>
                    <w:p w:rsidR="00C940CA" w:rsidP="00C940CA" w:rsidRDefault="00C940CA" w14:paraId="27EAB2E2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184640" behindDoc="0" locked="0" layoutInCell="1" allowOverlap="1" wp14:editId="4D3C7296" wp14:anchorId="7284018D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662" name="Rectangle 766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52CFC592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62" style="position:absolute;margin-left:210pt;margin-top:11pt;width:79pt;height:48pt;z-index:259184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36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" w14:anchorId="7284018D">
                <v:textbox inset="2.16pt,1.44pt,0,1.44pt">
                  <w:txbxContent>
                    <w:p w:rsidR="00C940CA" w:rsidP="00C940CA" w:rsidRDefault="00C940CA" w14:paraId="52CFC592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185664" behindDoc="0" locked="0" layoutInCell="1" allowOverlap="1" wp14:editId="088ACE9B" wp14:anchorId="2304C1C8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663" name="Rectangle 766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033FC54F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63" style="position:absolute;margin-left:210pt;margin-top:11pt;width:79pt;height:48pt;z-index:259185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36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" w14:anchorId="2304C1C8">
                <v:textbox inset="2.16pt,1.44pt,0,1.44pt">
                  <w:txbxContent>
                    <w:p w:rsidR="00C940CA" w:rsidP="00C940CA" w:rsidRDefault="00C940CA" w14:paraId="033FC54F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186688" behindDoc="0" locked="0" layoutInCell="1" allowOverlap="1" wp14:editId="2DBCC497" wp14:anchorId="5024C595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664" name="Rectangle 766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365803DD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64" style="position:absolute;margin-left:210pt;margin-top:11pt;width:79pt;height:48pt;z-index:259186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36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" w14:anchorId="5024C595">
                <v:textbox inset="2.16pt,1.44pt,0,1.44pt">
                  <w:txbxContent>
                    <w:p w:rsidR="00C940CA" w:rsidP="00C940CA" w:rsidRDefault="00C940CA" w14:paraId="365803DD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187712" behindDoc="0" locked="0" layoutInCell="1" allowOverlap="1" wp14:editId="39AC9B65" wp14:anchorId="3DCE9811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665" name="Rectangle 766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30112E5C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65" style="position:absolute;margin-left:210pt;margin-top:11pt;width:79pt;height:48pt;z-index:259187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36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" w14:anchorId="3DCE9811">
                <v:textbox inset="2.16pt,1.44pt,0,1.44pt">
                  <w:txbxContent>
                    <w:p w:rsidR="00C940CA" w:rsidP="00C940CA" w:rsidRDefault="00C940CA" w14:paraId="30112E5C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188736" behindDoc="0" locked="0" layoutInCell="1" allowOverlap="1" wp14:editId="746117D7" wp14:anchorId="2DD235A7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666" name="Rectangle 766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22D43A45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66" style="position:absolute;margin-left:210pt;margin-top:11pt;width:79pt;height:48pt;z-index:259188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37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" w14:anchorId="2DD235A7">
                <v:textbox inset="2.16pt,1.44pt,0,1.44pt">
                  <w:txbxContent>
                    <w:p w:rsidR="00C940CA" w:rsidP="00C940CA" w:rsidRDefault="00C940CA" w14:paraId="22D43A45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189760" behindDoc="0" locked="0" layoutInCell="1" allowOverlap="1" wp14:editId="64577A1F" wp14:anchorId="4BDC7A95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667" name="Rectangle 766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2CE8613A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67" style="position:absolute;margin-left:210pt;margin-top:11pt;width:79pt;height:48pt;z-index:259189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37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" w14:anchorId="4BDC7A95">
                <v:textbox inset="2.16pt,1.44pt,0,1.44pt">
                  <w:txbxContent>
                    <w:p w:rsidR="00C940CA" w:rsidP="00C940CA" w:rsidRDefault="00C940CA" w14:paraId="2CE8613A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190784" behindDoc="0" locked="0" layoutInCell="1" allowOverlap="1" wp14:editId="7095DB1E" wp14:anchorId="0AF4E8DB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668" name="Rectangle 766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55146CE0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68" style="position:absolute;margin-left:210pt;margin-top:11pt;width:79pt;height:48pt;z-index:259190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37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" w14:anchorId="0AF4E8DB">
                <v:textbox inset="2.16pt,1.44pt,0,1.44pt">
                  <w:txbxContent>
                    <w:p w:rsidR="00C940CA" w:rsidP="00C940CA" w:rsidRDefault="00C940CA" w14:paraId="55146CE0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191808" behindDoc="0" locked="0" layoutInCell="1" allowOverlap="1" wp14:editId="763EF188" wp14:anchorId="40040BA1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669" name="Rectangle 766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5716B26E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69" style="position:absolute;margin-left:210pt;margin-top:11pt;width:79pt;height:48pt;z-index:259191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37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" w14:anchorId="40040BA1">
                <v:textbox inset="2.16pt,1.44pt,0,1.44pt">
                  <w:txbxContent>
                    <w:p w:rsidR="00C940CA" w:rsidP="00C940CA" w:rsidRDefault="00C940CA" w14:paraId="5716B26E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192832" behindDoc="0" locked="0" layoutInCell="1" allowOverlap="1" wp14:editId="086A4F5A" wp14:anchorId="67C4EAA3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670" name="Rectangle 767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4302E6BC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70" style="position:absolute;margin-left:210pt;margin-top:11pt;width:79pt;height:48pt;z-index:259192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37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" w14:anchorId="67C4EAA3">
                <v:textbox inset="2.16pt,1.44pt,0,1.44pt">
                  <w:txbxContent>
                    <w:p w:rsidR="00C940CA" w:rsidP="00C940CA" w:rsidRDefault="00C940CA" w14:paraId="4302E6BC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193856" behindDoc="0" locked="0" layoutInCell="1" allowOverlap="1" wp14:editId="5FC3FDAE" wp14:anchorId="7172E4E4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671" name="Rectangle 767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6B6D6ED3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71" style="position:absolute;margin-left:210pt;margin-top:11pt;width:79pt;height:48pt;z-index:259193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37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" w14:anchorId="7172E4E4">
                <v:textbox inset="2.16pt,1.44pt,0,1.44pt">
                  <w:txbxContent>
                    <w:p w:rsidR="00C940CA" w:rsidP="00C940CA" w:rsidRDefault="00C940CA" w14:paraId="6B6D6ED3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194880" behindDoc="0" locked="0" layoutInCell="1" allowOverlap="1" wp14:editId="68081FFE" wp14:anchorId="7CE7E9FA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672" name="Rectangle 767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4B57F101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72" style="position:absolute;margin-left:210pt;margin-top:11pt;width:79pt;height:48pt;z-index:259194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37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" w14:anchorId="7CE7E9FA">
                <v:textbox inset="2.16pt,1.44pt,0,1.44pt">
                  <w:txbxContent>
                    <w:p w:rsidR="00C940CA" w:rsidP="00C940CA" w:rsidRDefault="00C940CA" w14:paraId="4B57F101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195904" behindDoc="0" locked="0" layoutInCell="1" allowOverlap="1" wp14:editId="5BF0E7CA" wp14:anchorId="1AC03D00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673" name="Rectangle 767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3EF80A62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73" style="position:absolute;margin-left:210pt;margin-top:11pt;width:79pt;height:48pt;z-index:259195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37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" w14:anchorId="1AC03D00">
                <v:textbox inset="2.16pt,1.44pt,0,1.44pt">
                  <w:txbxContent>
                    <w:p w:rsidR="00C940CA" w:rsidP="00C940CA" w:rsidRDefault="00C940CA" w14:paraId="3EF80A62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196928" behindDoc="0" locked="0" layoutInCell="1" allowOverlap="1" wp14:editId="45463027" wp14:anchorId="43F91277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674" name="Rectangle 767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12372CF9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74" style="position:absolute;margin-left:210pt;margin-top:11pt;width:79pt;height:48pt;z-index:259196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37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" w14:anchorId="43F91277">
                <v:textbox inset="2.16pt,1.44pt,0,1.44pt">
                  <w:txbxContent>
                    <w:p w:rsidR="00C940CA" w:rsidP="00C940CA" w:rsidRDefault="00C940CA" w14:paraId="12372CF9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197952" behindDoc="0" locked="0" layoutInCell="1" allowOverlap="1" wp14:editId="3DCC6D05" wp14:anchorId="30B2289A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675" name="Rectangle 767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47F9CA35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75" style="position:absolute;margin-left:210pt;margin-top:11pt;width:79pt;height:48pt;z-index:259197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37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" w14:anchorId="30B2289A">
                <v:textbox inset="2.16pt,1.44pt,0,1.44pt">
                  <w:txbxContent>
                    <w:p w:rsidR="00C940CA" w:rsidP="00C940CA" w:rsidRDefault="00C940CA" w14:paraId="47F9CA35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198976" behindDoc="0" locked="0" layoutInCell="1" allowOverlap="1" wp14:editId="361B077C" wp14:anchorId="667F20D2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676" name="Rectangle 767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2CDC0E0E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76" style="position:absolute;margin-left:210pt;margin-top:11pt;width:79pt;height:48pt;z-index:259198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38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" w14:anchorId="667F20D2">
                <v:textbox inset="2.16pt,1.44pt,0,1.44pt">
                  <w:txbxContent>
                    <w:p w:rsidR="00C940CA" w:rsidP="00C940CA" w:rsidRDefault="00C940CA" w14:paraId="2CDC0E0E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200000" behindDoc="0" locked="0" layoutInCell="1" allowOverlap="1" wp14:editId="45C1E89F" wp14:anchorId="45FAE8CD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677" name="Rectangle 767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446B8E87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77" style="position:absolute;margin-left:210pt;margin-top:11pt;width:79pt;height:48pt;z-index:259200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38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" w14:anchorId="45FAE8CD">
                <v:textbox inset="2.16pt,1.44pt,0,1.44pt">
                  <w:txbxContent>
                    <w:p w:rsidR="00C940CA" w:rsidP="00C940CA" w:rsidRDefault="00C940CA" w14:paraId="446B8E87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201024" behindDoc="0" locked="0" layoutInCell="1" allowOverlap="1" wp14:editId="716F06CD" wp14:anchorId="3B060809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678" name="Rectangle 767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6E7F73C9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78" style="position:absolute;margin-left:210pt;margin-top:11pt;width:79pt;height:48pt;z-index:259201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38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" w14:anchorId="3B060809">
                <v:textbox inset="2.16pt,1.44pt,0,1.44pt">
                  <w:txbxContent>
                    <w:p w:rsidR="00C940CA" w:rsidP="00C940CA" w:rsidRDefault="00C940CA" w14:paraId="6E7F73C9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202048" behindDoc="0" locked="0" layoutInCell="1" allowOverlap="1" wp14:editId="766E698F" wp14:anchorId="4B64D5E4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679" name="Rectangle 767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02F69CA3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 xml:space="preserve">いいえ いいえ 不明 いいえ 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79" style="position:absolute;margin-left:210pt;margin-top:11pt;width:79pt;height:60pt;z-index:259202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38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" w14:anchorId="4B64D5E4">
                <v:textbox inset="2.16pt,1.44pt,0,1.44pt">
                  <w:txbxContent>
                    <w:p w:rsidR="00C940CA" w:rsidP="00C940CA" w:rsidRDefault="00C940CA" w14:paraId="02F69CA3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 xml:space="preserve">いいえ いいえ 不明 いいえ 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203072" behindDoc="0" locked="0" layoutInCell="1" allowOverlap="1" wp14:editId="6B742199" wp14:anchorId="04D49C12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680" name="Rectangle 768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42531DEF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>いいえ 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80" style="position:absolute;margin-left:210pt;margin-top:11pt;width:79pt;height:60pt;z-index:259203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38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" w14:anchorId="04D49C12">
                <v:textbox inset="2.16pt,1.44pt,0,1.44pt">
                  <w:txbxContent>
                    <w:p w:rsidR="00C940CA" w:rsidP="00C940CA" w:rsidRDefault="00C940CA" w14:paraId="42531DEF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>いいえ いいえ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204096" behindDoc="0" locked="0" layoutInCell="1" allowOverlap="1" wp14:editId="0375AF6D" wp14:anchorId="6139DA39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681" name="Rectangle 768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46EBDBBE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81" style="position:absolute;margin-left:210pt;margin-top:11pt;width:79pt;height:60pt;z-index:259204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38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" w14:anchorId="6139DA39">
                <v:textbox inset="2.16pt,1.44pt,0,1.44pt">
                  <w:txbxContent>
                    <w:p w:rsidR="00C940CA" w:rsidP="00C940CA" w:rsidRDefault="00C940CA" w14:paraId="46EBDBBE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205120" behindDoc="0" locked="0" layoutInCell="1" allowOverlap="1" wp14:editId="6F12707E" wp14:anchorId="54D79F98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682" name="Rectangle 768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4EA27F52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82" style="position:absolute;margin-left:210pt;margin-top:11pt;width:79pt;height:48pt;z-index:259205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38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" w14:anchorId="54D79F98">
                <v:textbox inset="2.16pt,1.44pt,0,1.44pt">
                  <w:txbxContent>
                    <w:p w:rsidR="00C940CA" w:rsidP="00C940CA" w:rsidRDefault="00C940CA" w14:paraId="4EA27F52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206144" behindDoc="0" locked="0" layoutInCell="1" allowOverlap="1" wp14:editId="12FDD981" wp14:anchorId="31728FA7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683" name="Rectangle 768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2635D020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83" style="position:absolute;margin-left:210pt;margin-top:11pt;width:79pt;height:48pt;z-index:259206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38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" w14:anchorId="31728FA7">
                <v:textbox inset="2.16pt,1.44pt,0,1.44pt">
                  <w:txbxContent>
                    <w:p w:rsidR="00C940CA" w:rsidP="00C940CA" w:rsidRDefault="00C940CA" w14:paraId="2635D020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207168" behindDoc="0" locked="0" layoutInCell="1" allowOverlap="1" wp14:editId="7245AF32" wp14:anchorId="2F8DE98E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684" name="Rectangle 768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77ED3DE2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84" style="position:absolute;margin-left:210pt;margin-top:11pt;width:79pt;height:48pt;z-index:259207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38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" w14:anchorId="2F8DE98E">
                <v:textbox inset="2.16pt,1.44pt,0,1.44pt">
                  <w:txbxContent>
                    <w:p w:rsidR="00C940CA" w:rsidP="00C940CA" w:rsidRDefault="00C940CA" w14:paraId="77ED3DE2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208192" behindDoc="0" locked="0" layoutInCell="1" allowOverlap="1" wp14:editId="352A975A" wp14:anchorId="765EFD5C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685" name="Rectangle 768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43D0FC87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85" style="position:absolute;margin-left:210pt;margin-top:11pt;width:79pt;height:60pt;z-index:259208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38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" w14:anchorId="765EFD5C">
                <v:textbox inset="2.16pt,1.44pt,0,1.44pt">
                  <w:txbxContent>
                    <w:p w:rsidR="00C940CA" w:rsidP="00C940CA" w:rsidRDefault="00C940CA" w14:paraId="43D0FC87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209216" behindDoc="0" locked="0" layoutInCell="1" allowOverlap="1" wp14:editId="337F3C2B" wp14:anchorId="3DFD24F2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686" name="Rectangle 768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6EB6D3F7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86" style="position:absolute;margin-left:210pt;margin-top:11pt;width:79pt;height:60pt;z-index:259209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39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" w14:anchorId="3DFD24F2">
                <v:textbox inset="2.16pt,1.44pt,0,1.44pt">
                  <w:txbxContent>
                    <w:p w:rsidR="00C940CA" w:rsidP="00C940CA" w:rsidRDefault="00C940CA" w14:paraId="6EB6D3F7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065856" behindDoc="0" locked="0" layoutInCell="1" allowOverlap="1" wp14:editId="70A89935" wp14:anchorId="333418CF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7687" name="Rectangle 768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3C824B9C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87" style="position:absolute;margin-left:104pt;margin-top:-1pt;width:79pt;height:48pt;z-index:259065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39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" w14:anchorId="333418CF">
                <v:textbox inset="2.16pt,1.44pt,0,1.44pt">
                  <w:txbxContent>
                    <w:p w:rsidR="00C940CA" w:rsidP="00C940CA" w:rsidRDefault="00C940CA" w14:paraId="3C824B9C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066880" behindDoc="0" locked="0" layoutInCell="1" allowOverlap="1" wp14:editId="222584A2" wp14:anchorId="0F0A888F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7688" name="Rectangle 768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7FFBEEFC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88" style="position:absolute;margin-left:104pt;margin-top:-1pt;width:79pt;height:48pt;z-index:259066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39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" w14:anchorId="0F0A888F">
                <v:textbox inset="2.16pt,1.44pt,0,1.44pt">
                  <w:txbxContent>
                    <w:p w:rsidR="00C940CA" w:rsidP="00C940CA" w:rsidRDefault="00C940CA" w14:paraId="7FFBEEFC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067904" behindDoc="0" locked="0" layoutInCell="1" allowOverlap="1" wp14:editId="737B7373" wp14:anchorId="145DF48D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7689" name="Rectangle 768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10A3686F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89" style="position:absolute;margin-left:104pt;margin-top:-1pt;width:79pt;height:48pt;z-index:259067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39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" w14:anchorId="145DF48D">
                <v:textbox inset="2.16pt,1.44pt,0,1.44pt">
                  <w:txbxContent>
                    <w:p w:rsidR="00C940CA" w:rsidP="00C940CA" w:rsidRDefault="00C940CA" w14:paraId="10A3686F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068928" behindDoc="0" locked="0" layoutInCell="1" allowOverlap="1" wp14:editId="0F2E8413" wp14:anchorId="620905C0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7690" name="Rectangle 769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1DADFA51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90" style="position:absolute;margin-left:104pt;margin-top:-1pt;width:79pt;height:48pt;z-index:259068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39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" w14:anchorId="620905C0">
                <v:textbox inset="2.16pt,1.44pt,0,1.44pt">
                  <w:txbxContent>
                    <w:p w:rsidR="00C940CA" w:rsidP="00C940CA" w:rsidRDefault="00C940CA" w14:paraId="1DADFA51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069952" behindDoc="0" locked="0" layoutInCell="1" allowOverlap="1" wp14:editId="7D96FA00" wp14:anchorId="068D80E8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7691" name="Rectangle 769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6A3B1F88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91" style="position:absolute;margin-left:104pt;margin-top:-1pt;width:79pt;height:48pt;z-index:259069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39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" w14:anchorId="068D80E8">
                <v:textbox inset="2.16pt,1.44pt,0,1.44pt">
                  <w:txbxContent>
                    <w:p w:rsidR="00C940CA" w:rsidP="00C940CA" w:rsidRDefault="00C940CA" w14:paraId="6A3B1F88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070976" behindDoc="0" locked="0" layoutInCell="1" allowOverlap="1" wp14:editId="7645B6E9" wp14:anchorId="2401DB45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7692" name="Rectangle 769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1A0445D4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92" style="position:absolute;margin-left:104pt;margin-top:-1pt;width:79pt;height:48pt;z-index:259070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39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" w14:anchorId="2401DB45">
                <v:textbox inset="2.16pt,1.44pt,0,1.44pt">
                  <w:txbxContent>
                    <w:p w:rsidR="00C940CA" w:rsidP="00C940CA" w:rsidRDefault="00C940CA" w14:paraId="1A0445D4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072000" behindDoc="0" locked="0" layoutInCell="1" allowOverlap="1" wp14:editId="365CDF4D" wp14:anchorId="6B870878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7693" name="Rectangle 769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269E5334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93" style="position:absolute;margin-left:104pt;margin-top:-1pt;width:79pt;height:48pt;z-index:259072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39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" w14:anchorId="6B870878">
                <v:textbox inset="2.16pt,1.44pt,0,1.44pt">
                  <w:txbxContent>
                    <w:p w:rsidR="00C940CA" w:rsidP="00C940CA" w:rsidRDefault="00C940CA" w14:paraId="269E5334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073024" behindDoc="0" locked="0" layoutInCell="1" allowOverlap="1" wp14:editId="31A7127A" wp14:anchorId="23EF629E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7694" name="Rectangle 769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1F219576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94" style="position:absolute;margin-left:104pt;margin-top:-1pt;width:79pt;height:48pt;z-index:259073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39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" w14:anchorId="23EF629E">
                <v:textbox inset="2.16pt,1.44pt,0,1.44pt">
                  <w:txbxContent>
                    <w:p w:rsidR="00C940CA" w:rsidP="00C940CA" w:rsidRDefault="00C940CA" w14:paraId="1F219576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074048" behindDoc="0" locked="0" layoutInCell="1" allowOverlap="1" wp14:editId="56EB324F" wp14:anchorId="717CAC4E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7695" name="Rectangle 769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602E0BB5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95" style="position:absolute;margin-left:104pt;margin-top:-1pt;width:79pt;height:48pt;z-index:259074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39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" w14:anchorId="717CAC4E">
                <v:textbox inset="2.16pt,1.44pt,0,1.44pt">
                  <w:txbxContent>
                    <w:p w:rsidR="00C940CA" w:rsidP="00C940CA" w:rsidRDefault="00C940CA" w14:paraId="602E0BB5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075072" behindDoc="0" locked="0" layoutInCell="1" allowOverlap="1" wp14:editId="4C8040CE" wp14:anchorId="17F5D1D9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7696" name="Rectangle 769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204EE099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96" style="position:absolute;margin-left:104pt;margin-top:-1pt;width:79pt;height:48pt;z-index:259075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40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" w14:anchorId="17F5D1D9">
                <v:textbox inset="2.16pt,1.44pt,0,1.44pt">
                  <w:txbxContent>
                    <w:p w:rsidR="00C940CA" w:rsidP="00C940CA" w:rsidRDefault="00C940CA" w14:paraId="204EE099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076096" behindDoc="0" locked="0" layoutInCell="1" allowOverlap="1" wp14:editId="79DFF8C5" wp14:anchorId="6F4309E8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7697" name="Rectangle 769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7CCF501D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97" style="position:absolute;margin-left:104pt;margin-top:-1pt;width:79pt;height:48pt;z-index:259076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40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" w14:anchorId="6F4309E8">
                <v:textbox inset="2.16pt,1.44pt,0,1.44pt">
                  <w:txbxContent>
                    <w:p w:rsidR="00C940CA" w:rsidP="00C940CA" w:rsidRDefault="00C940CA" w14:paraId="7CCF501D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077120" behindDoc="0" locked="0" layoutInCell="1" allowOverlap="1" wp14:editId="5DEA4DB0" wp14:anchorId="2057A890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7698" name="Rectangle 769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40BDA803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98" style="position:absolute;margin-left:104pt;margin-top:-1pt;width:79pt;height:48pt;z-index:259077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40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" w14:anchorId="2057A890">
                <v:textbox inset="2.16pt,1.44pt,0,1.44pt">
                  <w:txbxContent>
                    <w:p w:rsidR="00C940CA" w:rsidP="00C940CA" w:rsidRDefault="00C940CA" w14:paraId="40BDA803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078144" behindDoc="0" locked="0" layoutInCell="1" allowOverlap="1" wp14:editId="79B7BF89" wp14:anchorId="00B34DAE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7699" name="Rectangle 769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17780014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99" style="position:absolute;margin-left:104pt;margin-top:-1pt;width:79pt;height:48pt;z-index:259078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40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" w14:anchorId="00B34DAE">
                <v:textbox inset="2.16pt,1.44pt,0,1.44pt">
                  <w:txbxContent>
                    <w:p w:rsidR="00C940CA" w:rsidP="00C940CA" w:rsidRDefault="00C940CA" w14:paraId="17780014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079168" behindDoc="0" locked="0" layoutInCell="1" allowOverlap="1" wp14:editId="276235D2" wp14:anchorId="193BD4DF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7700" name="Rectangle 770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4C80722A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00" style="position:absolute;margin-left:104pt;margin-top:-1pt;width:79pt;height:48pt;z-index:259079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40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" w14:anchorId="193BD4DF">
                <v:textbox inset="2.16pt,1.44pt,0,1.44pt">
                  <w:txbxContent>
                    <w:p w:rsidR="00C940CA" w:rsidP="00C940CA" w:rsidRDefault="00C940CA" w14:paraId="4C80722A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080192" behindDoc="0" locked="0" layoutInCell="1" allowOverlap="1" wp14:editId="0491A1D0" wp14:anchorId="7DB785B6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7701" name="Rectangle 770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3D4CAF52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01" style="position:absolute;margin-left:104pt;margin-top:-1pt;width:79pt;height:48pt;z-index:259080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40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" w14:anchorId="7DB785B6">
                <v:textbox inset="2.16pt,1.44pt,0,1.44pt">
                  <w:txbxContent>
                    <w:p w:rsidR="00C940CA" w:rsidP="00C940CA" w:rsidRDefault="00C940CA" w14:paraId="3D4CAF52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081216" behindDoc="0" locked="0" layoutInCell="1" allowOverlap="1" wp14:editId="378EAED2" wp14:anchorId="61F9646E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7702" name="Rectangle 770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7DF80F1F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02" style="position:absolute;margin-left:104pt;margin-top:-1pt;width:79pt;height:48pt;z-index:259081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40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" w14:anchorId="61F9646E">
                <v:textbox inset="2.16pt,1.44pt,0,1.44pt">
                  <w:txbxContent>
                    <w:p w:rsidR="00C940CA" w:rsidP="00C940CA" w:rsidRDefault="00C940CA" w14:paraId="7DF80F1F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082240" behindDoc="0" locked="0" layoutInCell="1" allowOverlap="1" wp14:editId="5594EE81" wp14:anchorId="77D5867A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7703" name="Rectangle 770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4B9A1671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03" style="position:absolute;margin-left:104pt;margin-top:-1pt;width:79pt;height:48pt;z-index:259082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40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" w14:anchorId="77D5867A">
                <v:textbox inset="2.16pt,1.44pt,0,1.44pt">
                  <w:txbxContent>
                    <w:p w:rsidR="00C940CA" w:rsidP="00C940CA" w:rsidRDefault="00C940CA" w14:paraId="4B9A1671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083264" behindDoc="0" locked="0" layoutInCell="1" allowOverlap="1" wp14:editId="7656C7C8" wp14:anchorId="4D8EB230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7704" name="Rectangle 770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695FC532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04" style="position:absolute;margin-left:104pt;margin-top:-1pt;width:79pt;height:48pt;z-index:259083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40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" w14:anchorId="4D8EB230">
                <v:textbox inset="2.16pt,1.44pt,0,1.44pt">
                  <w:txbxContent>
                    <w:p w:rsidR="00C940CA" w:rsidP="00C940CA" w:rsidRDefault="00C940CA" w14:paraId="695FC532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084288" behindDoc="0" locked="0" layoutInCell="1" allowOverlap="1" wp14:editId="4CA777B0" wp14:anchorId="7A3B3685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7705" name="Rectangle 770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6581F63C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05" style="position:absolute;margin-left:104pt;margin-top:-1pt;width:79pt;height:48pt;z-index:259084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40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" w14:anchorId="7A3B3685">
                <v:textbox inset="2.16pt,1.44pt,0,1.44pt">
                  <w:txbxContent>
                    <w:p w:rsidR="00C940CA" w:rsidP="00C940CA" w:rsidRDefault="00C940CA" w14:paraId="6581F63C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085312" behindDoc="0" locked="0" layoutInCell="1" allowOverlap="1" wp14:editId="67E6F490" wp14:anchorId="4FA78004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7706" name="Rectangle 770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64078D73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06" style="position:absolute;margin-left:104pt;margin-top:-1pt;width:79pt;height:48pt;z-index:259085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41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" w14:anchorId="4FA78004">
                <v:textbox inset="2.16pt,1.44pt,0,1.44pt">
                  <w:txbxContent>
                    <w:p w:rsidR="00C940CA" w:rsidP="00C940CA" w:rsidRDefault="00C940CA" w14:paraId="64078D73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086336" behindDoc="0" locked="0" layoutInCell="1" allowOverlap="1" wp14:editId="3A69F9E7" wp14:anchorId="224133B9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7707" name="Rectangle 770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3CC0CEDD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07" style="position:absolute;margin-left:104pt;margin-top:-1pt;width:79pt;height:48pt;z-index:259086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41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" w14:anchorId="224133B9">
                <v:textbox inset="2.16pt,1.44pt,0,1.44pt">
                  <w:txbxContent>
                    <w:p w:rsidR="00C940CA" w:rsidP="00C940CA" w:rsidRDefault="00C940CA" w14:paraId="3CC0CEDD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087360" behindDoc="0" locked="0" layoutInCell="1" allowOverlap="1" wp14:editId="67526933" wp14:anchorId="0EA4E784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7708" name="Rectangle 770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0A153E6C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08" style="position:absolute;margin-left:104pt;margin-top:-1pt;width:79pt;height:48pt;z-index:259087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41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" w14:anchorId="0EA4E784">
                <v:textbox inset="2.16pt,1.44pt,0,1.44pt">
                  <w:txbxContent>
                    <w:p w:rsidR="00C940CA" w:rsidP="00C940CA" w:rsidRDefault="00C940CA" w14:paraId="0A153E6C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088384" behindDoc="0" locked="0" layoutInCell="1" allowOverlap="1" wp14:editId="4D657D32" wp14:anchorId="5F9AB6D9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7709" name="Rectangle 770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1AF350CA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09" style="position:absolute;margin-left:104pt;margin-top:-1pt;width:79pt;height:48pt;z-index:259088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41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" w14:anchorId="5F9AB6D9">
                <v:textbox inset="2.16pt,1.44pt,0,1.44pt">
                  <w:txbxContent>
                    <w:p w:rsidR="00C940CA" w:rsidP="00C940CA" w:rsidRDefault="00C940CA" w14:paraId="1AF350CA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089408" behindDoc="0" locked="0" layoutInCell="1" allowOverlap="1" wp14:editId="6BCF5127" wp14:anchorId="4980C340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7710" name="Rectangle 771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58C18E6A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10" style="position:absolute;margin-left:104pt;margin-top:-1pt;width:79pt;height:48pt;z-index:259089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41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" w14:anchorId="4980C340">
                <v:textbox inset="2.16pt,1.44pt,0,1.44pt">
                  <w:txbxContent>
                    <w:p w:rsidR="00C940CA" w:rsidP="00C940CA" w:rsidRDefault="00C940CA" w14:paraId="58C18E6A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210240" behindDoc="0" locked="0" layoutInCell="1" allowOverlap="1" wp14:editId="5F3E2EC7" wp14:anchorId="0B693C62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977900" cy="2057400"/>
                <wp:effectExtent l="0" t="0" r="0" b="0"/>
                <wp:wrapNone/>
                <wp:docPr id="7711" name="Rectangle 771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3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44AD7F0D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11" style="position:absolute;margin-left:104pt;margin-top:11pt;width:77pt;height:162pt;z-index:259210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41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" w14:anchorId="0B693C62">
                <v:textbox inset="2.16pt,1.44pt,0,1.44pt">
                  <w:txbxContent>
                    <w:p w:rsidR="00C940CA" w:rsidP="00C940CA" w:rsidRDefault="00C940CA" w14:paraId="44AD7F0D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211264" behindDoc="0" locked="0" layoutInCell="1" allowOverlap="1" wp14:editId="513BA003" wp14:anchorId="6F956474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712" name="Rectangle 771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63D7CF3A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12" style="position:absolute;margin-left:104pt;margin-top:11pt;width:79pt;height:162pt;z-index:259211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41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" w14:anchorId="6F956474">
                <v:textbox inset="2.16pt,1.44pt,0,1.44pt">
                  <w:txbxContent>
                    <w:p w:rsidR="00C940CA" w:rsidP="00C940CA" w:rsidRDefault="00C940CA" w14:paraId="63D7CF3A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212288" behindDoc="0" locked="0" layoutInCell="1" allowOverlap="1" wp14:editId="19094C6C" wp14:anchorId="77768640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977900" cy="2057400"/>
                <wp:effectExtent l="0" t="0" r="0" b="0"/>
                <wp:wrapNone/>
                <wp:docPr id="7713" name="Rectangle 771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3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506F8689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 xml:space="preserve"> 不明 いいえ 不明 いいえ 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13" style="position:absolute;margin-left:104pt;margin-top:11pt;width:77pt;height:162pt;z-index:259212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41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" w14:anchorId="77768640">
                <v:textbox inset="2.16pt,1.44pt,0,1.44pt">
                  <w:txbxContent>
                    <w:p w:rsidR="00C940CA" w:rsidP="00C940CA" w:rsidRDefault="00C940CA" w14:paraId="506F8689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 xml:space="preserve"> 不明 いいえ 不明 いいえ 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213312" behindDoc="0" locked="0" layoutInCell="1" allowOverlap="1" wp14:editId="7B8330C8" wp14:anchorId="14C598CA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977900" cy="2057400"/>
                <wp:effectExtent l="0" t="0" r="0" b="0"/>
                <wp:wrapNone/>
                <wp:docPr id="7714" name="Rectangle 771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4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64958968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14" style="position:absolute;margin-left:104pt;margin-top:11pt;width:77pt;height:162pt;z-index:259213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41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" w14:anchorId="14C598CA">
                <v:textbox inset="2.16pt,1.44pt,0,1.44pt">
                  <w:txbxContent>
                    <w:p w:rsidR="00C940CA" w:rsidP="00C940CA" w:rsidRDefault="00C940CA" w14:paraId="64958968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214336" behindDoc="0" locked="0" layoutInCell="1" allowOverlap="1" wp14:editId="7CC5EBCA" wp14:anchorId="72F359B8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715" name="Rectangle 771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48041572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15" style="position:absolute;margin-left:104pt;margin-top:11pt;width:79pt;height:162pt;z-index:259214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41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" w14:anchorId="72F359B8">
                <v:textbox inset="2.16pt,1.44pt,0,1.44pt">
                  <w:txbxContent>
                    <w:p w:rsidR="00C940CA" w:rsidP="00C940CA" w:rsidRDefault="00C940CA" w14:paraId="48041572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215360" behindDoc="0" locked="0" layoutInCell="1" allowOverlap="1" wp14:editId="504028C6" wp14:anchorId="4FF39FA4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977900" cy="2057400"/>
                <wp:effectExtent l="0" t="0" r="0" b="0"/>
                <wp:wrapNone/>
                <wp:docPr id="7716" name="Rectangle 771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54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1F066C38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16" style="position:absolute;margin-left:104pt;margin-top:11pt;width:77pt;height:162pt;z-index:259215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42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" w14:anchorId="4FF39FA4">
                <v:textbox inset="2.16pt,1.44pt,0,1.44pt">
                  <w:txbxContent>
                    <w:p w:rsidR="00C940CA" w:rsidP="00C940CA" w:rsidRDefault="00C940CA" w14:paraId="1F066C38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216384" behindDoc="0" locked="0" layoutInCell="1" allowOverlap="1" wp14:editId="02C05F0B" wp14:anchorId="486917BC">
                <wp:simplePos x="0" y="0"/>
                <wp:positionH relativeFrom="column">
                  <wp:posOffset>1333500</wp:posOffset>
                </wp:positionH>
                <wp:positionV relativeFrom="paragraph">
                  <wp:posOffset>139700</wp:posOffset>
                </wp:positionV>
                <wp:extent cx="977900" cy="2057400"/>
                <wp:effectExtent l="0" t="0" r="0" b="0"/>
                <wp:wrapNone/>
                <wp:docPr id="7717" name="Rectangle 771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55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45398098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>不明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17" style="position:absolute;margin-left:105pt;margin-top:11pt;width:77pt;height:162pt;z-index:259216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42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" w14:anchorId="486917BC">
                <v:textbox inset="2.16pt,1.44pt,0,1.44pt">
                  <w:txbxContent>
                    <w:p w:rsidR="00C940CA" w:rsidP="00C940CA" w:rsidRDefault="00C940CA" w14:paraId="45398098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>不明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217408" behindDoc="0" locked="0" layoutInCell="1" allowOverlap="1" wp14:editId="1F01136C" wp14:anchorId="290AD102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718" name="Rectangle 771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0D781A8A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18" style="position:absolute;margin-left:104pt;margin-top:11pt;width:79pt;height:162pt;z-index:259217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42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" w14:anchorId="290AD102">
                <v:textbox inset="2.16pt,1.44pt,0,1.44pt">
                  <w:txbxContent>
                    <w:p w:rsidR="00C940CA" w:rsidP="00C940CA" w:rsidRDefault="00C940CA" w14:paraId="0D781A8A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218432" behindDoc="0" locked="0" layoutInCell="1" allowOverlap="1" wp14:editId="0E339B3E" wp14:anchorId="0752CA9D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977900" cy="2057400"/>
                <wp:effectExtent l="0" t="0" r="0" b="0"/>
                <wp:wrapNone/>
                <wp:docPr id="7719" name="Rectangle 771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3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10E3856E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19" style="position:absolute;margin-left:104pt;margin-top:11pt;width:77pt;height:162pt;z-index:259218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42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" w14:anchorId="0752CA9D">
                <v:textbox inset="2.16pt,1.44pt,0,1.44pt">
                  <w:txbxContent>
                    <w:p w:rsidR="00C940CA" w:rsidP="00C940CA" w:rsidRDefault="00C940CA" w14:paraId="10E3856E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219456" behindDoc="0" locked="0" layoutInCell="1" allowOverlap="1" wp14:editId="18F71E97" wp14:anchorId="6CD74175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977900" cy="2057400"/>
                <wp:effectExtent l="0" t="0" r="0" b="0"/>
                <wp:wrapNone/>
                <wp:docPr id="7720" name="Rectangle 772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4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43157CE0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20" style="position:absolute;margin-left:104pt;margin-top:11pt;width:77pt;height:162pt;z-index:259219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42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" w14:anchorId="6CD74175">
                <v:textbox inset="2.16pt,1.44pt,0,1.44pt">
                  <w:txbxContent>
                    <w:p w:rsidR="00C940CA" w:rsidP="00C940CA" w:rsidRDefault="00C940CA" w14:paraId="43157CE0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220480" behindDoc="0" locked="0" layoutInCell="1" allowOverlap="1" wp14:editId="25A17D60" wp14:anchorId="5B5D4EB6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721" name="Rectangle 772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6858AC04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21" style="position:absolute;margin-left:104pt;margin-top:11pt;width:79pt;height:162pt;z-index:259220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42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" w14:anchorId="5B5D4EB6">
                <v:textbox inset="2.16pt,1.44pt,0,1.44pt">
                  <w:txbxContent>
                    <w:p w:rsidR="00C940CA" w:rsidP="00C940CA" w:rsidRDefault="00C940CA" w14:paraId="6858AC04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221504" behindDoc="0" locked="0" layoutInCell="1" allowOverlap="1" wp14:editId="05B5FE6B" wp14:anchorId="3F539CDF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722" name="Rectangle 772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2AB2B35D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22" style="position:absolute;margin-left:104pt;margin-top:11pt;width:79pt;height:162pt;z-index:259221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42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" w14:anchorId="3F539CDF">
                <v:textbox inset="2.16pt,1.44pt,0,1.44pt">
                  <w:txbxContent>
                    <w:p w:rsidR="00C940CA" w:rsidP="00C940CA" w:rsidRDefault="00C940CA" w14:paraId="2AB2B35D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222528" behindDoc="0" locked="0" layoutInCell="1" allowOverlap="1" wp14:editId="10EE7840" wp14:anchorId="31EDF576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723" name="Rectangle 772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6B3D490F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23" style="position:absolute;margin-left:104pt;margin-top:11pt;width:79pt;height:162pt;z-index:259222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42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" w14:anchorId="31EDF576">
                <v:textbox inset="2.16pt,1.44pt,0,1.44pt">
                  <w:txbxContent>
                    <w:p w:rsidR="00C940CA" w:rsidP="00C940CA" w:rsidRDefault="00C940CA" w14:paraId="6B3D490F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223552" behindDoc="0" locked="0" layoutInCell="1" allowOverlap="1" wp14:editId="25BDEC77" wp14:anchorId="2787F48F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724" name="Rectangle 772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19ABA7D6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24" style="position:absolute;margin-left:104pt;margin-top:11pt;width:79pt;height:162pt;z-index:259223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42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" w14:anchorId="2787F48F">
                <v:textbox inset="2.16pt,1.44pt,0,1.44pt">
                  <w:txbxContent>
                    <w:p w:rsidR="00C940CA" w:rsidP="00C940CA" w:rsidRDefault="00C940CA" w14:paraId="19ABA7D6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224576" behindDoc="0" locked="0" layoutInCell="1" allowOverlap="1" wp14:editId="6D36897D" wp14:anchorId="022554E5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725" name="Rectangle 772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1A5489C5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25" style="position:absolute;margin-left:104pt;margin-top:11pt;width:79pt;height:162pt;z-index:259224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42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" w14:anchorId="022554E5">
                <v:textbox inset="2.16pt,1.44pt,0,1.44pt">
                  <w:txbxContent>
                    <w:p w:rsidR="00C940CA" w:rsidP="00C940CA" w:rsidRDefault="00C940CA" w14:paraId="1A5489C5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225600" behindDoc="0" locked="0" layoutInCell="1" allowOverlap="1" wp14:editId="6427BDEF" wp14:anchorId="6045785F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726" name="Rectangle 772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0AF816D1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26" style="position:absolute;margin-left:104pt;margin-top:11pt;width:79pt;height:162pt;z-index:259225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43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" w14:anchorId="6045785F">
                <v:textbox inset="2.16pt,1.44pt,0,1.44pt">
                  <w:txbxContent>
                    <w:p w:rsidR="00C940CA" w:rsidP="00C940CA" w:rsidRDefault="00C940CA" w14:paraId="0AF816D1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226624" behindDoc="0" locked="0" layoutInCell="1" allowOverlap="1" wp14:editId="3510ECCC" wp14:anchorId="63AE6977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727" name="Rectangle 772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33916490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27" style="position:absolute;margin-left:104pt;margin-top:11pt;width:79pt;height:162pt;z-index:259226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43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" w14:anchorId="63AE6977">
                <v:textbox inset="2.16pt,1.44pt,0,1.44pt">
                  <w:txbxContent>
                    <w:p w:rsidR="00C940CA" w:rsidP="00C940CA" w:rsidRDefault="00C940CA" w14:paraId="33916490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227648" behindDoc="0" locked="0" layoutInCell="1" allowOverlap="1" wp14:editId="26CED8ED" wp14:anchorId="65591D88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728" name="Rectangle 772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018E133C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28" style="position:absolute;margin-left:104pt;margin-top:11pt;width:79pt;height:162pt;z-index:259227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43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" w14:anchorId="65591D88">
                <v:textbox inset="2.16pt,1.44pt,0,1.44pt">
                  <w:txbxContent>
                    <w:p w:rsidR="00C940CA" w:rsidP="00C940CA" w:rsidRDefault="00C940CA" w14:paraId="018E133C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228672" behindDoc="0" locked="0" layoutInCell="1" allowOverlap="1" wp14:editId="7EFA4F28" wp14:anchorId="6864D2DD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729" name="Rectangle 772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7285161A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29" style="position:absolute;margin-left:104pt;margin-top:11pt;width:79pt;height:162pt;z-index:259228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43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" w14:anchorId="6864D2DD">
                <v:textbox inset="2.16pt,1.44pt,0,1.44pt">
                  <w:txbxContent>
                    <w:p w:rsidR="00C940CA" w:rsidP="00C940CA" w:rsidRDefault="00C940CA" w14:paraId="7285161A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229696" behindDoc="0" locked="0" layoutInCell="1" allowOverlap="1" wp14:editId="34E010FA" wp14:anchorId="63BBC0CB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730" name="Rectangle 773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069059D0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30" style="position:absolute;margin-left:104pt;margin-top:11pt;width:79pt;height:162pt;z-index:259229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43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" w14:anchorId="63BBC0CB">
                <v:textbox inset="2.16pt,1.44pt,0,1.44pt">
                  <w:txbxContent>
                    <w:p w:rsidR="00C940CA" w:rsidP="00C940CA" w:rsidRDefault="00C940CA" w14:paraId="069059D0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230720" behindDoc="0" locked="0" layoutInCell="1" allowOverlap="1" wp14:editId="50918D07" wp14:anchorId="12F80982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731" name="Rectangle 773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1E59A757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31" style="position:absolute;margin-left:104pt;margin-top:11pt;width:79pt;height:162pt;z-index:259230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43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" w14:anchorId="12F80982">
                <v:textbox inset="2.16pt,1.44pt,0,1.44pt">
                  <w:txbxContent>
                    <w:p w:rsidR="00C940CA" w:rsidP="00C940CA" w:rsidRDefault="00C940CA" w14:paraId="1E59A757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231744" behindDoc="0" locked="0" layoutInCell="1" allowOverlap="1" wp14:editId="6AB8183E" wp14:anchorId="7ADC2659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732" name="Rectangle 773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6565A56F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32" style="position:absolute;margin-left:104pt;margin-top:11pt;width:79pt;height:162pt;z-index:259231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43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" w14:anchorId="7ADC2659">
                <v:textbox inset="2.16pt,1.44pt,0,1.44pt">
                  <w:txbxContent>
                    <w:p w:rsidR="00C940CA" w:rsidP="00C940CA" w:rsidRDefault="00C940CA" w14:paraId="6565A56F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232768" behindDoc="0" locked="0" layoutInCell="1" allowOverlap="1" wp14:editId="5D806B3E" wp14:anchorId="338702BA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733" name="Rectangle 773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1ABC144F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33" style="position:absolute;margin-left:104pt;margin-top:11pt;width:79pt;height:162pt;z-index:259232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43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" w14:anchorId="338702BA">
                <v:textbox inset="2.16pt,1.44pt,0,1.44pt">
                  <w:txbxContent>
                    <w:p w:rsidR="00C940CA" w:rsidP="00C940CA" w:rsidRDefault="00C940CA" w14:paraId="1ABC144F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233792" behindDoc="0" locked="0" layoutInCell="1" allowOverlap="1" wp14:editId="493F993C" wp14:anchorId="229F02EA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734" name="Rectangle 773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5C3FA223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34" style="position:absolute;margin-left:104pt;margin-top:11pt;width:79pt;height:162pt;z-index:259233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43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" w14:anchorId="229F02EA">
                <v:textbox inset="2.16pt,1.44pt,0,1.44pt">
                  <w:txbxContent>
                    <w:p w:rsidR="00C940CA" w:rsidP="00C940CA" w:rsidRDefault="00C940CA" w14:paraId="5C3FA223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234816" behindDoc="0" locked="0" layoutInCell="1" allowOverlap="1" wp14:editId="4BC61333" wp14:anchorId="27E65E8D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735" name="Rectangle 773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6B3BD08F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35" style="position:absolute;margin-left:104pt;margin-top:11pt;width:79pt;height:162pt;z-index:259234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43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" w14:anchorId="27E65E8D">
                <v:textbox inset="2.16pt,1.44pt,0,1.44pt">
                  <w:txbxContent>
                    <w:p w:rsidR="00C940CA" w:rsidP="00C940CA" w:rsidRDefault="00C940CA" w14:paraId="6B3BD08F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235840" behindDoc="0" locked="0" layoutInCell="1" allowOverlap="1" wp14:editId="64DACCA9" wp14:anchorId="08DB6C6A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736" name="Rectangle 773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1CBCB7EF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36" style="position:absolute;margin-left:104pt;margin-top:11pt;width:79pt;height:162pt;z-index:259235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44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" w14:anchorId="08DB6C6A">
                <v:textbox inset="2.16pt,1.44pt,0,1.44pt">
                  <w:txbxContent>
                    <w:p w:rsidR="00C940CA" w:rsidP="00C940CA" w:rsidRDefault="00C940CA" w14:paraId="1CBCB7EF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236864" behindDoc="0" locked="0" layoutInCell="1" allowOverlap="1" wp14:editId="14271980" wp14:anchorId="38EA6B67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737" name="Rectangle 773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205F878E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 xml:space="preserve">いいえ 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37" style="position:absolute;margin-left:104pt;margin-top:11pt;width:79pt;height:162pt;z-index:259236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44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" w14:anchorId="38EA6B67">
                <v:textbox inset="2.16pt,1.44pt,0,1.44pt">
                  <w:txbxContent>
                    <w:p w:rsidR="00C940CA" w:rsidP="00C940CA" w:rsidRDefault="00C940CA" w14:paraId="205F878E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 xml:space="preserve">いいえ 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237888" behindDoc="0" locked="0" layoutInCell="1" allowOverlap="1" wp14:editId="085A663D" wp14:anchorId="3B09F720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738" name="Rectangle 773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2DA2D67C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>いいえ いいえ 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38" style="position:absolute;margin-left:104pt;margin-top:11pt;width:79pt;height:162pt;z-index:259237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44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" w14:anchorId="3B09F720">
                <v:textbox inset="2.16pt,1.44pt,0,1.44pt">
                  <w:txbxContent>
                    <w:p w:rsidR="00C940CA" w:rsidP="00C940CA" w:rsidRDefault="00C940CA" w14:paraId="2DA2D67C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>いいえ いいえ いいえ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238912" behindDoc="0" locked="0" layoutInCell="1" allowOverlap="1" wp14:editId="14F8FEE4" wp14:anchorId="0F10DCF3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739" name="Rectangle 773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540E316F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39" style="position:absolute;margin-left:104pt;margin-top:11pt;width:79pt;height:162pt;z-index:259238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44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" w14:anchorId="0F10DCF3">
                <v:textbox inset="2.16pt,1.44pt,0,1.44pt">
                  <w:txbxContent>
                    <w:p w:rsidR="00C940CA" w:rsidP="00C940CA" w:rsidRDefault="00C940CA" w14:paraId="540E316F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239936" behindDoc="0" locked="0" layoutInCell="1" allowOverlap="1" wp14:editId="3FADB843" wp14:anchorId="2F57358A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740" name="Rectangle 774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5D6BA2F6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40" style="position:absolute;margin-left:104pt;margin-top:11pt;width:79pt;height:162pt;z-index:259239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44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" w14:anchorId="2F57358A">
                <v:textbox inset="2.16pt,1.44pt,0,1.44pt">
                  <w:txbxContent>
                    <w:p w:rsidR="00C940CA" w:rsidP="00C940CA" w:rsidRDefault="00C940CA" w14:paraId="5D6BA2F6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240960" behindDoc="0" locked="0" layoutInCell="1" allowOverlap="1" wp14:editId="6217EFC2" wp14:anchorId="0682C6F9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741" name="Rectangle 774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1049F7CD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41" style="position:absolute;margin-left:104pt;margin-top:11pt;width:79pt;height:162pt;z-index:259240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44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" w14:anchorId="0682C6F9">
                <v:textbox inset="2.16pt,1.44pt,0,1.44pt">
                  <w:txbxContent>
                    <w:p w:rsidR="00C940CA" w:rsidP="00C940CA" w:rsidRDefault="00C940CA" w14:paraId="1049F7CD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241984" behindDoc="0" locked="0" layoutInCell="1" allowOverlap="1" wp14:editId="3695F5B3" wp14:anchorId="4B55D33F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742" name="Rectangle 774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1C6371A3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42" style="position:absolute;margin-left:104pt;margin-top:11pt;width:79pt;height:162pt;z-index:259241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44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" w14:anchorId="4B55D33F">
                <v:textbox inset="2.16pt,1.44pt,0,1.44pt">
                  <w:txbxContent>
                    <w:p w:rsidR="00C940CA" w:rsidP="00C940CA" w:rsidRDefault="00C940CA" w14:paraId="1C6371A3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243008" behindDoc="0" locked="0" layoutInCell="1" allowOverlap="1" wp14:editId="355F961E" wp14:anchorId="31FF9764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743" name="Rectangle 774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0273C7F9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43" style="position:absolute;margin-left:104pt;margin-top:11pt;width:79pt;height:162pt;z-index:259243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44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" w14:anchorId="31FF9764">
                <v:textbox inset="2.16pt,1.44pt,0,1.44pt">
                  <w:txbxContent>
                    <w:p w:rsidR="00C940CA" w:rsidP="00C940CA" w:rsidRDefault="00C940CA" w14:paraId="0273C7F9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244032" behindDoc="0" locked="0" layoutInCell="1" allowOverlap="1" wp14:editId="688D141B" wp14:anchorId="2F0EDEFB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7744" name="Rectangle 774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473A1899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44" style="position:absolute;margin-left:104pt;margin-top:11pt;width:79pt;height:135pt;z-index:259244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44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" w14:anchorId="2F0EDEFB">
                <v:textbox inset="2.16pt,1.44pt,0,1.44pt">
                  <w:txbxContent>
                    <w:p w:rsidR="00C940CA" w:rsidP="00C940CA" w:rsidRDefault="00C940CA" w14:paraId="473A1899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245056" behindDoc="0" locked="0" layoutInCell="1" allowOverlap="1" wp14:editId="1DCC8B99" wp14:anchorId="0749303F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7745" name="Rectangle 774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01A2F54A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45" style="position:absolute;margin-left:104pt;margin-top:11pt;width:79pt;height:135pt;z-index:259245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44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" w14:anchorId="0749303F">
                <v:textbox inset="2.16pt,1.44pt,0,1.44pt">
                  <w:txbxContent>
                    <w:p w:rsidR="00C940CA" w:rsidP="00C940CA" w:rsidRDefault="00C940CA" w14:paraId="01A2F54A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246080" behindDoc="0" locked="0" layoutInCell="1" allowOverlap="1" wp14:editId="61324DAF" wp14:anchorId="4B143496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7746" name="Rectangle 774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5AA2FBB8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46" style="position:absolute;margin-left:104pt;margin-top:11pt;width:79pt;height:135pt;z-index:259246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45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" w14:anchorId="4B143496">
                <v:textbox inset="2.16pt,1.44pt,0,1.44pt">
                  <w:txbxContent>
                    <w:p w:rsidR="00C940CA" w:rsidP="00C940CA" w:rsidRDefault="00C940CA" w14:paraId="5AA2FBB8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247104" behindDoc="0" locked="0" layoutInCell="1" allowOverlap="1" wp14:editId="2EA86B74" wp14:anchorId="61DB21B1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7747" name="Rectangle 774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3C636BE4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47" style="position:absolute;margin-left:104pt;margin-top:11pt;width:79pt;height:135pt;z-index:259247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45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" w14:anchorId="61DB21B1">
                <v:textbox inset="2.16pt,1.44pt,0,1.44pt">
                  <w:txbxContent>
                    <w:p w:rsidR="00C940CA" w:rsidP="00C940CA" w:rsidRDefault="00C940CA" w14:paraId="3C636BE4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248128" behindDoc="0" locked="0" layoutInCell="1" allowOverlap="1" wp14:editId="3D2E4342" wp14:anchorId="0E2F070D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7748" name="Rectangle 774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1B3FC487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48" style="position:absolute;margin-left:104pt;margin-top:11pt;width:79pt;height:135pt;z-index:259248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45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" w14:anchorId="0E2F070D">
                <v:textbox inset="2.16pt,1.44pt,0,1.44pt">
                  <w:txbxContent>
                    <w:p w:rsidR="00C940CA" w:rsidP="00C940CA" w:rsidRDefault="00C940CA" w14:paraId="1B3FC487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249152" behindDoc="0" locked="0" layoutInCell="1" allowOverlap="1" wp14:editId="7DC28490" wp14:anchorId="32D70408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7749" name="Rectangle 774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10BC9CA2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49" style="position:absolute;margin-left:104pt;margin-top:11pt;width:79pt;height:135pt;z-index:259249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45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" w14:anchorId="32D70408">
                <v:textbox inset="2.16pt,1.44pt,0,1.44pt">
                  <w:txbxContent>
                    <w:p w:rsidR="00C940CA" w:rsidP="00C940CA" w:rsidRDefault="00C940CA" w14:paraId="10BC9CA2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250176" behindDoc="0" locked="0" layoutInCell="1" allowOverlap="1" wp14:editId="6E20BE56" wp14:anchorId="2A648A77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7750" name="Rectangle 775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3F61CE19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50" style="position:absolute;margin-left:104pt;margin-top:11pt;width:79pt;height:135pt;z-index:259250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45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" w14:anchorId="2A648A77">
                <v:textbox inset="2.16pt,1.44pt,0,1.44pt">
                  <w:txbxContent>
                    <w:p w:rsidR="00C940CA" w:rsidP="00C940CA" w:rsidRDefault="00C940CA" w14:paraId="3F61CE19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251200" behindDoc="0" locked="0" layoutInCell="1" allowOverlap="1" wp14:editId="2D9D9558" wp14:anchorId="7932D18A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7751" name="Rectangle 775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0FDC3A1A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51" style="position:absolute;margin-left:104pt;margin-top:11pt;width:79pt;height:135pt;z-index:259251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45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" w14:anchorId="7932D18A">
                <v:textbox inset="2.16pt,1.44pt,0,1.44pt">
                  <w:txbxContent>
                    <w:p w:rsidR="00C940CA" w:rsidP="00C940CA" w:rsidRDefault="00C940CA" w14:paraId="0FDC3A1A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252224" behindDoc="0" locked="0" layoutInCell="1" allowOverlap="1" wp14:editId="1F6DCA04" wp14:anchorId="11770E57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7752" name="Rectangle 775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3885A5C5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52" style="position:absolute;margin-left:104pt;margin-top:11pt;width:79pt;height:135pt;z-index:259252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45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" w14:anchorId="11770E57">
                <v:textbox inset="2.16pt,1.44pt,0,1.44pt">
                  <w:txbxContent>
                    <w:p w:rsidR="00C940CA" w:rsidP="00C940CA" w:rsidRDefault="00C940CA" w14:paraId="3885A5C5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253248" behindDoc="0" locked="0" layoutInCell="1" allowOverlap="1" wp14:editId="5E48BC97" wp14:anchorId="51EBCDF3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7753" name="Rectangle 775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66722475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53" style="position:absolute;margin-left:104pt;margin-top:11pt;width:79pt;height:135pt;z-index:259253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45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" w14:anchorId="51EBCDF3">
                <v:textbox inset="2.16pt,1.44pt,0,1.44pt">
                  <w:txbxContent>
                    <w:p w:rsidR="00C940CA" w:rsidP="00C940CA" w:rsidRDefault="00C940CA" w14:paraId="66722475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254272" behindDoc="0" locked="0" layoutInCell="1" allowOverlap="1" wp14:editId="3C054A32" wp14:anchorId="2777DA7A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7754" name="Rectangle 775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0A09C6D0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54" style="position:absolute;margin-left:104pt;margin-top:11pt;width:79pt;height:135pt;z-index:259254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45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" w14:anchorId="2777DA7A">
                <v:textbox inset="2.16pt,1.44pt,0,1.44pt">
                  <w:txbxContent>
                    <w:p w:rsidR="00C940CA" w:rsidP="00C940CA" w:rsidRDefault="00C940CA" w14:paraId="0A09C6D0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255296" behindDoc="0" locked="0" layoutInCell="1" allowOverlap="1" wp14:editId="3227E29C" wp14:anchorId="31FC2BC5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7755" name="Rectangle 775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52097240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55" style="position:absolute;margin-left:104pt;margin-top:11pt;width:79pt;height:135pt;z-index:259255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45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" w14:anchorId="31FC2BC5">
                <v:textbox inset="2.16pt,1.44pt,0,1.44pt">
                  <w:txbxContent>
                    <w:p w:rsidR="00C940CA" w:rsidP="00C940CA" w:rsidRDefault="00C940CA" w14:paraId="52097240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256320" behindDoc="0" locked="0" layoutInCell="1" allowOverlap="1" wp14:editId="459A9F18" wp14:anchorId="3F2D3D6F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7756" name="Rectangle 775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379D5283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56" style="position:absolute;margin-left:104pt;margin-top:11pt;width:79pt;height:135pt;z-index:259256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46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" w14:anchorId="3F2D3D6F">
                <v:textbox inset="2.16pt,1.44pt,0,1.44pt">
                  <w:txbxContent>
                    <w:p w:rsidR="00C940CA" w:rsidP="00C940CA" w:rsidRDefault="00C940CA" w14:paraId="379D5283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257344" behindDoc="0" locked="0" layoutInCell="1" allowOverlap="1" wp14:editId="503EBBB5" wp14:anchorId="57D63867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7757" name="Rectangle 775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43B1BBDC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57" style="position:absolute;margin-left:104pt;margin-top:11pt;width:79pt;height:135pt;z-index:259257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46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" w14:anchorId="57D63867">
                <v:textbox inset="2.16pt,1.44pt,0,1.44pt">
                  <w:txbxContent>
                    <w:p w:rsidR="00C940CA" w:rsidP="00C940CA" w:rsidRDefault="00C940CA" w14:paraId="43B1BBDC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258368" behindDoc="0" locked="0" layoutInCell="1" allowOverlap="1" wp14:editId="3D64E719" wp14:anchorId="11B3E500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7758" name="Rectangle 775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2BF6B8ED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58" style="position:absolute;margin-left:104pt;margin-top:11pt;width:79pt;height:135pt;z-index:259258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46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" w14:anchorId="11B3E500">
                <v:textbox inset="2.16pt,1.44pt,0,1.44pt">
                  <w:txbxContent>
                    <w:p w:rsidR="00C940CA" w:rsidP="00C940CA" w:rsidRDefault="00C940CA" w14:paraId="2BF6B8ED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259392" behindDoc="0" locked="0" layoutInCell="1" allowOverlap="1" wp14:editId="73607CD5" wp14:anchorId="63028977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19300"/>
                <wp:effectExtent l="0" t="0" r="0" b="0"/>
                <wp:wrapNone/>
                <wp:docPr id="7759" name="Rectangle 775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06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188CF2FD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59" style="position:absolute;margin-left:104pt;margin-top:11pt;width:79pt;height:159pt;z-index:259259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46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" w14:anchorId="63028977">
                <v:textbox inset="2.16pt,1.44pt,0,1.44pt">
                  <w:txbxContent>
                    <w:p w:rsidR="00C940CA" w:rsidP="00C940CA" w:rsidRDefault="00C940CA" w14:paraId="188CF2FD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260416" behindDoc="0" locked="0" layoutInCell="1" allowOverlap="1" wp14:editId="7BDD5E49" wp14:anchorId="57A1F914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19300"/>
                <wp:effectExtent l="0" t="0" r="0" b="0"/>
                <wp:wrapNone/>
                <wp:docPr id="7760" name="Rectangle 776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06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63FB28CE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60" style="position:absolute;margin-left:104pt;margin-top:11pt;width:79pt;height:159pt;z-index:259260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46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" w14:anchorId="57A1F914">
                <v:textbox inset="2.16pt,1.44pt,0,1.44pt">
                  <w:txbxContent>
                    <w:p w:rsidR="00C940CA" w:rsidP="00C940CA" w:rsidRDefault="00C940CA" w14:paraId="63FB28CE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261440" behindDoc="0" locked="0" layoutInCell="1" allowOverlap="1" wp14:editId="51CF279B" wp14:anchorId="7677178B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19300"/>
                <wp:effectExtent l="0" t="0" r="0" b="0"/>
                <wp:wrapNone/>
                <wp:docPr id="7761" name="Rectangle 776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06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40D5C7B0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61" style="position:absolute;margin-left:104pt;margin-top:11pt;width:79pt;height:159pt;z-index:259261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46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" w14:anchorId="7677178B">
                <v:textbox inset="2.16pt,1.44pt,0,1.44pt">
                  <w:txbxContent>
                    <w:p w:rsidR="00C940CA" w:rsidP="00C940CA" w:rsidRDefault="00C940CA" w14:paraId="40D5C7B0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262464" behindDoc="0" locked="0" layoutInCell="1" allowOverlap="1" wp14:editId="17935B19" wp14:anchorId="132F45BF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19300"/>
                <wp:effectExtent l="0" t="0" r="0" b="0"/>
                <wp:wrapNone/>
                <wp:docPr id="7762" name="Rectangle 776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06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7C6E7CF3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62" style="position:absolute;margin-left:104pt;margin-top:11pt;width:79pt;height:159pt;z-index:259262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46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" w14:anchorId="132F45BF">
                <v:textbox inset="2.16pt,1.44pt,0,1.44pt">
                  <w:txbxContent>
                    <w:p w:rsidR="00C940CA" w:rsidP="00C940CA" w:rsidRDefault="00C940CA" w14:paraId="7C6E7CF3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263488" behindDoc="0" locked="0" layoutInCell="1" allowOverlap="1" wp14:editId="15FCB930" wp14:anchorId="0B1A9617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19300"/>
                <wp:effectExtent l="0" t="0" r="0" b="0"/>
                <wp:wrapNone/>
                <wp:docPr id="7763" name="Rectangle 776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06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1870B193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63" style="position:absolute;margin-left:104pt;margin-top:11pt;width:79pt;height:159pt;z-index:259263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46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" w14:anchorId="0B1A9617">
                <v:textbox inset="2.16pt,1.44pt,0,1.44pt">
                  <w:txbxContent>
                    <w:p w:rsidR="00C940CA" w:rsidP="00C940CA" w:rsidRDefault="00C940CA" w14:paraId="1870B193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264512" behindDoc="0" locked="0" layoutInCell="1" allowOverlap="1" wp14:editId="477452F3" wp14:anchorId="1B592F32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19300"/>
                <wp:effectExtent l="0" t="0" r="0" b="0"/>
                <wp:wrapNone/>
                <wp:docPr id="7764" name="Rectangle 776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06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10F4AFE3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64" style="position:absolute;margin-left:104pt;margin-top:11pt;width:79pt;height:159pt;z-index:259264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46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" w14:anchorId="1B592F32">
                <v:textbox inset="2.16pt,1.44pt,0,1.44pt">
                  <w:txbxContent>
                    <w:p w:rsidR="00C940CA" w:rsidP="00C940CA" w:rsidRDefault="00C940CA" w14:paraId="10F4AFE3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265536" behindDoc="0" locked="0" layoutInCell="1" allowOverlap="1" wp14:editId="77B086C1" wp14:anchorId="549F208C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765" name="Rectangle 776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71F42217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65" style="position:absolute;margin-left:104pt;margin-top:11pt;width:79pt;height:162pt;z-index:259265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46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" w14:anchorId="549F208C">
                <v:textbox inset="2.16pt,1.44pt,0,1.44pt">
                  <w:txbxContent>
                    <w:p w:rsidR="00C940CA" w:rsidP="00C940CA" w:rsidRDefault="00C940CA" w14:paraId="71F42217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266560" behindDoc="0" locked="0" layoutInCell="1" allowOverlap="1" wp14:editId="765F0423" wp14:anchorId="4A2E8988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766" name="Rectangle 776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717AA22E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66" style="position:absolute;margin-left:104pt;margin-top:11pt;width:79pt;height:162pt;z-index:259266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47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" w14:anchorId="4A2E8988">
                <v:textbox inset="2.16pt,1.44pt,0,1.44pt">
                  <w:txbxContent>
                    <w:p w:rsidR="00C940CA" w:rsidP="00C940CA" w:rsidRDefault="00C940CA" w14:paraId="717AA22E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267584" behindDoc="0" locked="0" layoutInCell="1" allowOverlap="1" wp14:editId="39E8C3CE" wp14:anchorId="362EBBD6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767" name="Rectangle 776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61DDBA1A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 xml:space="preserve">いいえ 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67" style="position:absolute;margin-left:104pt;margin-top:11pt;width:79pt;height:162pt;z-index:259267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47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" w14:anchorId="362EBBD6">
                <v:textbox inset="2.16pt,1.44pt,0,1.44pt">
                  <w:txbxContent>
                    <w:p w:rsidR="00C940CA" w:rsidP="00C940CA" w:rsidRDefault="00C940CA" w14:paraId="61DDBA1A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 xml:space="preserve">いいえ 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268608" behindDoc="0" locked="0" layoutInCell="1" allowOverlap="1" wp14:editId="41956E1A" wp14:anchorId="31AC7F1E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7768" name="Rectangle 776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3D8B3CB3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>いいえ いいえ 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68" style="position:absolute;margin-left:104pt;margin-top:11pt;width:79pt;height:135pt;z-index:259268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47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" w14:anchorId="31AC7F1E">
                <v:textbox inset="2.16pt,1.44pt,0,1.44pt">
                  <w:txbxContent>
                    <w:p w:rsidR="00C940CA" w:rsidP="00C940CA" w:rsidRDefault="00C940CA" w14:paraId="3D8B3CB3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>いいえ いいえ いいえ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269632" behindDoc="0" locked="0" layoutInCell="1" allowOverlap="1" wp14:editId="4D80F52B" wp14:anchorId="1CADAADF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7769" name="Rectangle 776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3B98A706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69" style="position:absolute;margin-left:104pt;margin-top:11pt;width:79pt;height:135pt;z-index:259269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47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" w14:anchorId="1CADAADF">
                <v:textbox inset="2.16pt,1.44pt,0,1.44pt">
                  <w:txbxContent>
                    <w:p w:rsidR="00C940CA" w:rsidP="00C940CA" w:rsidRDefault="00C940CA" w14:paraId="3B98A706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270656" behindDoc="0" locked="0" layoutInCell="1" allowOverlap="1" wp14:editId="27EE41D8" wp14:anchorId="674A4963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7770" name="Rectangle 777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0DDB3136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70" style="position:absolute;margin-left:104pt;margin-top:11pt;width:79pt;height:135pt;z-index:259270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47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" w14:anchorId="674A4963">
                <v:textbox inset="2.16pt,1.44pt,0,1.44pt">
                  <w:txbxContent>
                    <w:p w:rsidR="00C940CA" w:rsidP="00C940CA" w:rsidRDefault="00C940CA" w14:paraId="0DDB3136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271680" behindDoc="0" locked="0" layoutInCell="1" allowOverlap="1" wp14:editId="6C661197" wp14:anchorId="7A60BE00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771" name="Rectangle 777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4BFAF766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71" style="position:absolute;margin-left:104pt;margin-top:11pt;width:79pt;height:162pt;z-index:259271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47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" w14:anchorId="7A60BE00">
                <v:textbox inset="2.16pt,1.44pt,0,1.44pt">
                  <w:txbxContent>
                    <w:p w:rsidR="00C940CA" w:rsidP="00C940CA" w:rsidRDefault="00C940CA" w14:paraId="4BFAF766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272704" behindDoc="0" locked="0" layoutInCell="1" allowOverlap="1" wp14:editId="63218F07" wp14:anchorId="22BDB6FB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772" name="Rectangle 777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5A08954E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72" style="position:absolute;margin-left:104pt;margin-top:11pt;width:79pt;height:162pt;z-index:259272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47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" w14:anchorId="22BDB6FB">
                <v:textbox inset="2.16pt,1.44pt,0,1.44pt">
                  <w:txbxContent>
                    <w:p w:rsidR="00C940CA" w:rsidP="00C940CA" w:rsidRDefault="00C940CA" w14:paraId="5A08954E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273728" behindDoc="0" locked="0" layoutInCell="1" allowOverlap="1" wp14:editId="4DB0E555" wp14:anchorId="1978E333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773" name="Rectangle 777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48407A24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73" style="position:absolute;margin-left:104pt;margin-top:11pt;width:79pt;height:60pt;z-index:259273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47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" w14:anchorId="1978E333">
                <v:textbox inset="2.16pt,1.44pt,0,1.44pt">
                  <w:txbxContent>
                    <w:p w:rsidR="00C940CA" w:rsidP="00C940CA" w:rsidRDefault="00C940CA" w14:paraId="48407A24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274752" behindDoc="0" locked="0" layoutInCell="1" allowOverlap="1" wp14:editId="33311514" wp14:anchorId="165AC480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774" name="Rectangle 777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0203CA0C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74" style="position:absolute;margin-left:104pt;margin-top:11pt;width:79pt;height:60pt;z-index:259274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47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" w14:anchorId="165AC480">
                <v:textbox inset="2.16pt,1.44pt,0,1.44pt">
                  <w:txbxContent>
                    <w:p w:rsidR="00C940CA" w:rsidP="00C940CA" w:rsidRDefault="00C940CA" w14:paraId="0203CA0C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275776" behindDoc="0" locked="0" layoutInCell="1" allowOverlap="1" wp14:editId="60D16979" wp14:anchorId="7D026B0A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775" name="Rectangle 777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2AB4BF75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75" style="position:absolute;margin-left:104pt;margin-top:11pt;width:79pt;height:60pt;z-index:259275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47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" w14:anchorId="7D026B0A">
                <v:textbox inset="2.16pt,1.44pt,0,1.44pt">
                  <w:txbxContent>
                    <w:p w:rsidR="00C940CA" w:rsidP="00C940CA" w:rsidRDefault="00C940CA" w14:paraId="2AB4BF75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276800" behindDoc="0" locked="0" layoutInCell="1" allowOverlap="1" wp14:editId="07F79D3F" wp14:anchorId="5CC83720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776" name="Rectangle 777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6DFC1C69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76" style="position:absolute;margin-left:104pt;margin-top:11pt;width:79pt;height:60pt;z-index:259276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48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" w14:anchorId="5CC83720">
                <v:textbox inset="2.16pt,1.44pt,0,1.44pt">
                  <w:txbxContent>
                    <w:p w:rsidR="00C940CA" w:rsidP="00C940CA" w:rsidRDefault="00C940CA" w14:paraId="6DFC1C69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277824" behindDoc="0" locked="0" layoutInCell="1" allowOverlap="1" wp14:editId="6EAE9C02" wp14:anchorId="41582C77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777" name="Rectangle 777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164484C6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77" style="position:absolute;margin-left:104pt;margin-top:11pt;width:79pt;height:60pt;z-index:259277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48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" w14:anchorId="41582C77">
                <v:textbox inset="2.16pt,1.44pt,0,1.44pt">
                  <w:txbxContent>
                    <w:p w:rsidR="00C940CA" w:rsidP="00C940CA" w:rsidRDefault="00C940CA" w14:paraId="164484C6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278848" behindDoc="0" locked="0" layoutInCell="1" allowOverlap="1" wp14:editId="186A0410" wp14:anchorId="3BA3DD35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778" name="Rectangle 777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52EB76A8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78" style="position:absolute;margin-left:104pt;margin-top:11pt;width:79pt;height:60pt;z-index:259278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48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" w14:anchorId="3BA3DD35">
                <v:textbox inset="2.16pt,1.44pt,0,1.44pt">
                  <w:txbxContent>
                    <w:p w:rsidR="00C940CA" w:rsidP="00C940CA" w:rsidRDefault="00C940CA" w14:paraId="52EB76A8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279872" behindDoc="0" locked="0" layoutInCell="1" allowOverlap="1" wp14:editId="18FF871E" wp14:anchorId="362A8A11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779" name="Rectangle 777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1927C1F1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79" style="position:absolute;margin-left:104pt;margin-top:11pt;width:79pt;height:60pt;z-index:259279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48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" w14:anchorId="362A8A11">
                <v:textbox inset="2.16pt,1.44pt,0,1.44pt">
                  <w:txbxContent>
                    <w:p w:rsidR="00C940CA" w:rsidP="00C940CA" w:rsidRDefault="00C940CA" w14:paraId="1927C1F1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280896" behindDoc="0" locked="0" layoutInCell="1" allowOverlap="1" wp14:editId="01905555" wp14:anchorId="1DEF54AE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780" name="Rectangle 778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57C7A312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80" style="position:absolute;margin-left:104pt;margin-top:11pt;width:79pt;height:60pt;z-index:259280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48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" w14:anchorId="1DEF54AE">
                <v:textbox inset="2.16pt,1.44pt,0,1.44pt">
                  <w:txbxContent>
                    <w:p w:rsidR="00C940CA" w:rsidP="00C940CA" w:rsidRDefault="00C940CA" w14:paraId="57C7A312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281920" behindDoc="0" locked="0" layoutInCell="1" allowOverlap="1" wp14:editId="6BA1DD89" wp14:anchorId="1926413F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781" name="Rectangle 778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2B9666CA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81" style="position:absolute;margin-left:104pt;margin-top:11pt;width:79pt;height:60pt;z-index:259281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48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" w14:anchorId="1926413F">
                <v:textbox inset="2.16pt,1.44pt,0,1.44pt">
                  <w:txbxContent>
                    <w:p w:rsidR="00C940CA" w:rsidP="00C940CA" w:rsidRDefault="00C940CA" w14:paraId="2B9666CA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282944" behindDoc="0" locked="0" layoutInCell="1" allowOverlap="1" wp14:editId="521ECAF8" wp14:anchorId="3BBCB955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782" name="Rectangle 778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3B4DC5EF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82" style="position:absolute;margin-left:104pt;margin-top:11pt;width:79pt;height:60pt;z-index:259282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48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" w14:anchorId="3BBCB955">
                <v:textbox inset="2.16pt,1.44pt,0,1.44pt">
                  <w:txbxContent>
                    <w:p w:rsidR="00C940CA" w:rsidP="00C940CA" w:rsidRDefault="00C940CA" w14:paraId="3B4DC5EF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283968" behindDoc="0" locked="0" layoutInCell="1" allowOverlap="1" wp14:editId="53F1356F" wp14:anchorId="025D64D0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783" name="Rectangle 778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290F8BC3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83" style="position:absolute;margin-left:104pt;margin-top:11pt;width:79pt;height:60pt;z-index:259283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48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" w14:anchorId="025D64D0">
                <v:textbox inset="2.16pt,1.44pt,0,1.44pt">
                  <w:txbxContent>
                    <w:p w:rsidR="00C940CA" w:rsidP="00C940CA" w:rsidRDefault="00C940CA" w14:paraId="290F8BC3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284992" behindDoc="0" locked="0" layoutInCell="1" allowOverlap="1" wp14:editId="6027553A" wp14:anchorId="679BD42B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784" name="Rectangle 778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20623AC1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84" style="position:absolute;margin-left:104pt;margin-top:11pt;width:79pt;height:60pt;z-index:259284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48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" w14:anchorId="679BD42B">
                <v:textbox inset="2.16pt,1.44pt,0,1.44pt">
                  <w:txbxContent>
                    <w:p w:rsidR="00C940CA" w:rsidP="00C940CA" w:rsidRDefault="00C940CA" w14:paraId="20623AC1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286016" behindDoc="0" locked="0" layoutInCell="1" allowOverlap="1" wp14:editId="1C93E81B" wp14:anchorId="5FFD8994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785" name="Rectangle 778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5E6C03EC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85" style="position:absolute;margin-left:104pt;margin-top:11pt;width:79pt;height:60pt;z-index:259286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48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" w14:anchorId="5FFD8994">
                <v:textbox inset="2.16pt,1.44pt,0,1.44pt">
                  <w:txbxContent>
                    <w:p w:rsidR="00C940CA" w:rsidP="00C940CA" w:rsidRDefault="00C940CA" w14:paraId="5E6C03EC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287040" behindDoc="0" locked="0" layoutInCell="1" allowOverlap="1" wp14:editId="29856F73" wp14:anchorId="713C1884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786" name="Rectangle 778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458504A8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86" style="position:absolute;margin-left:104pt;margin-top:11pt;width:79pt;height:60pt;z-index:259287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49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" w14:anchorId="713C1884">
                <v:textbox inset="2.16pt,1.44pt,0,1.44pt">
                  <w:txbxContent>
                    <w:p w:rsidR="00C940CA" w:rsidP="00C940CA" w:rsidRDefault="00C940CA" w14:paraId="458504A8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288064" behindDoc="0" locked="0" layoutInCell="1" allowOverlap="1" wp14:editId="55C576A9" wp14:anchorId="7F114D0A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787" name="Rectangle 778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60E21EB8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87" style="position:absolute;margin-left:104pt;margin-top:11pt;width:79pt;height:60pt;z-index:259288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49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" w14:anchorId="7F114D0A">
                <v:textbox inset="2.16pt,1.44pt,0,1.44pt">
                  <w:txbxContent>
                    <w:p w:rsidR="00C940CA" w:rsidP="00C940CA" w:rsidRDefault="00C940CA" w14:paraId="60E21EB8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289088" behindDoc="0" locked="0" layoutInCell="1" allowOverlap="1" wp14:editId="4FCC2BCF" wp14:anchorId="13661F51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788" name="Rectangle 778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5E5400D0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88" style="position:absolute;margin-left:104pt;margin-top:11pt;width:79pt;height:60pt;z-index:259289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49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" w14:anchorId="13661F51">
                <v:textbox inset="2.16pt,1.44pt,0,1.44pt">
                  <w:txbxContent>
                    <w:p w:rsidR="00C940CA" w:rsidP="00C940CA" w:rsidRDefault="00C940CA" w14:paraId="5E5400D0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290112" behindDoc="0" locked="0" layoutInCell="1" allowOverlap="1" wp14:editId="764A4A1C" wp14:anchorId="66B985AE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789" name="Rectangle 778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16E3110F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89" style="position:absolute;margin-left:104pt;margin-top:11pt;width:79pt;height:60pt;z-index:259290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49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" w14:anchorId="66B985AE">
                <v:textbox inset="2.16pt,1.44pt,0,1.44pt">
                  <w:txbxContent>
                    <w:p w:rsidR="00C940CA" w:rsidP="00C940CA" w:rsidRDefault="00C940CA" w14:paraId="16E3110F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291136" behindDoc="0" locked="0" layoutInCell="1" allowOverlap="1" wp14:editId="6CEA768D" wp14:anchorId="1B0A1593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790" name="Rectangle 779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731D503B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90" style="position:absolute;margin-left:104pt;margin-top:11pt;width:79pt;height:60pt;z-index:259291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49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" w14:anchorId="1B0A1593">
                <v:textbox inset="2.16pt,1.44pt,0,1.44pt">
                  <w:txbxContent>
                    <w:p w:rsidR="00C940CA" w:rsidP="00C940CA" w:rsidRDefault="00C940CA" w14:paraId="731D503B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292160" behindDoc="0" locked="0" layoutInCell="1" allowOverlap="1" wp14:editId="2B760EC3" wp14:anchorId="79D2EA5E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791" name="Rectangle 779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657CB0AF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91" style="position:absolute;margin-left:104pt;margin-top:11pt;width:79pt;height:60pt;z-index:259292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49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" w14:anchorId="79D2EA5E">
                <v:textbox inset="2.16pt,1.44pt,0,1.44pt">
                  <w:txbxContent>
                    <w:p w:rsidR="00C940CA" w:rsidP="00C940CA" w:rsidRDefault="00C940CA" w14:paraId="657CB0AF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293184" behindDoc="0" locked="0" layoutInCell="1" allowOverlap="1" wp14:editId="6F7C0B67" wp14:anchorId="6B2116FE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792" name="Rectangle 779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564F3921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92" style="position:absolute;margin-left:104pt;margin-top:11pt;width:79pt;height:60pt;z-index:259293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49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" w14:anchorId="6B2116FE">
                <v:textbox inset="2.16pt,1.44pt,0,1.44pt">
                  <w:txbxContent>
                    <w:p w:rsidR="00C940CA" w:rsidP="00C940CA" w:rsidRDefault="00C940CA" w14:paraId="564F3921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294208" behindDoc="0" locked="0" layoutInCell="1" allowOverlap="1" wp14:editId="7AB0C6F5" wp14:anchorId="04CE5573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793" name="Rectangle 779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5F753B03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93" style="position:absolute;margin-left:104pt;margin-top:11pt;width:79pt;height:60pt;z-index:259294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49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" w14:anchorId="04CE5573">
                <v:textbox inset="2.16pt,1.44pt,0,1.44pt">
                  <w:txbxContent>
                    <w:p w:rsidR="00C940CA" w:rsidP="00C940CA" w:rsidRDefault="00C940CA" w14:paraId="5F753B03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295232" behindDoc="0" locked="0" layoutInCell="1" allowOverlap="1" wp14:editId="6FCBC29D" wp14:anchorId="6ACDAF52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794" name="Rectangle 779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6CE76B21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94" style="position:absolute;margin-left:104pt;margin-top:11pt;width:79pt;height:60pt;z-index:259295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49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" w14:anchorId="6ACDAF52">
                <v:textbox inset="2.16pt,1.44pt,0,1.44pt">
                  <w:txbxContent>
                    <w:p w:rsidR="00C940CA" w:rsidP="00C940CA" w:rsidRDefault="00C940CA" w14:paraId="6CE76B21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296256" behindDoc="0" locked="0" layoutInCell="1" allowOverlap="1" wp14:editId="55BFDCBC" wp14:anchorId="76F5FB8A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795" name="Rectangle 779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4B25D753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95" style="position:absolute;margin-left:104pt;margin-top:11pt;width:79pt;height:60pt;z-index:259296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49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" w14:anchorId="76F5FB8A">
                <v:textbox inset="2.16pt,1.44pt,0,1.44pt">
                  <w:txbxContent>
                    <w:p w:rsidR="00C940CA" w:rsidP="00C940CA" w:rsidRDefault="00C940CA" w14:paraId="4B25D753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297280" behindDoc="0" locked="0" layoutInCell="1" allowOverlap="1" wp14:editId="2EDB6425" wp14:anchorId="3C83FF06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796" name="Rectangle 779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0C98223C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96" style="position:absolute;margin-left:104pt;margin-top:11pt;width:79pt;height:60pt;z-index:259297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50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" w14:anchorId="3C83FF06">
                <v:textbox inset="2.16pt,1.44pt,0,1.44pt">
                  <w:txbxContent>
                    <w:p w:rsidR="00C940CA" w:rsidP="00C940CA" w:rsidRDefault="00C940CA" w14:paraId="0C98223C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298304" behindDoc="0" locked="0" layoutInCell="1" allowOverlap="1" wp14:editId="080B312A" wp14:anchorId="319DA68D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797" name="Rectangle 779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3DE7E14C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 xml:space="preserve">いいえ 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97" style="position:absolute;margin-left:104pt;margin-top:11pt;width:79pt;height:60pt;z-index:259298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50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" w14:anchorId="319DA68D">
                <v:textbox inset="2.16pt,1.44pt,0,1.44pt">
                  <w:txbxContent>
                    <w:p w:rsidR="00C940CA" w:rsidP="00C940CA" w:rsidRDefault="00C940CA" w14:paraId="3DE7E14C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 xml:space="preserve">いいえ 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299328" behindDoc="0" locked="0" layoutInCell="1" allowOverlap="1" wp14:editId="64D3C750" wp14:anchorId="3069C5BE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798" name="Rectangle 779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392F280B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>いいえ いいえ 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98" style="position:absolute;margin-left:104pt;margin-top:11pt;width:79pt;height:60pt;z-index:259299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50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" w14:anchorId="3069C5BE">
                <v:textbox inset="2.16pt,1.44pt,0,1.44pt">
                  <w:txbxContent>
                    <w:p w:rsidR="00C940CA" w:rsidP="00C940CA" w:rsidRDefault="00C940CA" w14:paraId="392F280B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>いいえ いいえ いいえ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300352" behindDoc="0" locked="0" layoutInCell="1" allowOverlap="1" wp14:editId="2384060E" wp14:anchorId="2B92383B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799" name="Rectangle 779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223BAC8D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99" style="position:absolute;margin-left:104pt;margin-top:11pt;width:79pt;height:48pt;z-index:259300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50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" w14:anchorId="2B92383B">
                <v:textbox inset="2.16pt,1.44pt,0,1.44pt">
                  <w:txbxContent>
                    <w:p w:rsidR="00C940CA" w:rsidP="00C940CA" w:rsidRDefault="00C940CA" w14:paraId="223BAC8D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301376" behindDoc="0" locked="0" layoutInCell="1" allowOverlap="1" wp14:editId="76BEB989" wp14:anchorId="1AE8F9AA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800" name="Rectangle 780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3ED99389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00" style="position:absolute;margin-left:104pt;margin-top:11pt;width:79pt;height:48pt;z-index:259301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50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" w14:anchorId="1AE8F9AA">
                <v:textbox inset="2.16pt,1.44pt,0,1.44pt">
                  <w:txbxContent>
                    <w:p w:rsidR="00C940CA" w:rsidP="00C940CA" w:rsidRDefault="00C940CA" w14:paraId="3ED99389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302400" behindDoc="0" locked="0" layoutInCell="1" allowOverlap="1" wp14:editId="7D96DE0D" wp14:anchorId="0DE0A140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801" name="Rectangle 780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122578ED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01" style="position:absolute;margin-left:104pt;margin-top:11pt;width:79pt;height:48pt;z-index:259302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50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" w14:anchorId="0DE0A140">
                <v:textbox inset="2.16pt,1.44pt,0,1.44pt">
                  <w:txbxContent>
                    <w:p w:rsidR="00C940CA" w:rsidP="00C940CA" w:rsidRDefault="00C940CA" w14:paraId="122578ED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303424" behindDoc="0" locked="0" layoutInCell="1" allowOverlap="1" wp14:editId="4668F355" wp14:anchorId="1FD195B5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802" name="Rectangle 780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13B778E1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02" style="position:absolute;margin-left:104pt;margin-top:11pt;width:79pt;height:48pt;z-index:259303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50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" w14:anchorId="1FD195B5">
                <v:textbox inset="2.16pt,1.44pt,0,1.44pt">
                  <w:txbxContent>
                    <w:p w:rsidR="00C940CA" w:rsidP="00C940CA" w:rsidRDefault="00C940CA" w14:paraId="13B778E1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304448" behindDoc="0" locked="0" layoutInCell="1" allowOverlap="1" wp14:editId="4E43E782" wp14:anchorId="434BCEA8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803" name="Rectangle 780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590E1D65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03" style="position:absolute;margin-left:104pt;margin-top:11pt;width:79pt;height:48pt;z-index:259304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50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" w14:anchorId="434BCEA8">
                <v:textbox inset="2.16pt,1.44pt,0,1.44pt">
                  <w:txbxContent>
                    <w:p w:rsidR="00C940CA" w:rsidP="00C940CA" w:rsidRDefault="00C940CA" w14:paraId="590E1D65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305472" behindDoc="0" locked="0" layoutInCell="1" allowOverlap="1" wp14:editId="339D5770" wp14:anchorId="1E155652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804" name="Rectangle 780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1A563FD3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04" style="position:absolute;margin-left:104pt;margin-top:11pt;width:79pt;height:48pt;z-index:259305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50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" w14:anchorId="1E155652">
                <v:textbox inset="2.16pt,1.44pt,0,1.44pt">
                  <w:txbxContent>
                    <w:p w:rsidR="00C940CA" w:rsidP="00C940CA" w:rsidRDefault="00C940CA" w14:paraId="1A563FD3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306496" behindDoc="0" locked="0" layoutInCell="1" allowOverlap="1" wp14:editId="7430D027" wp14:anchorId="363040C0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805" name="Rectangle 780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6A60FB59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05" style="position:absolute;margin-left:104pt;margin-top:11pt;width:79pt;height:48pt;z-index:259306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50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" w14:anchorId="363040C0">
                <v:textbox inset="2.16pt,1.44pt,0,1.44pt">
                  <w:txbxContent>
                    <w:p w:rsidR="00C940CA" w:rsidP="00C940CA" w:rsidRDefault="00C940CA" w14:paraId="6A60FB59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307520" behindDoc="0" locked="0" layoutInCell="1" allowOverlap="1" wp14:editId="2D465FF5" wp14:anchorId="0FAE502C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806" name="Rectangle 780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3CA65B96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06" style="position:absolute;margin-left:104pt;margin-top:11pt;width:79pt;height:48pt;z-index:259307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51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" w14:anchorId="0FAE502C">
                <v:textbox inset="2.16pt,1.44pt,0,1.44pt">
                  <w:txbxContent>
                    <w:p w:rsidR="00C940CA" w:rsidP="00C940CA" w:rsidRDefault="00C940CA" w14:paraId="3CA65B96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308544" behindDoc="0" locked="0" layoutInCell="1" allowOverlap="1" wp14:editId="37234BF7" wp14:anchorId="7FDC07C7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807" name="Rectangle 780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0919D23A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07" style="position:absolute;margin-left:104pt;margin-top:11pt;width:79pt;height:48pt;z-index:259308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51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" w14:anchorId="7FDC07C7">
                <v:textbox inset="2.16pt,1.44pt,0,1.44pt">
                  <w:txbxContent>
                    <w:p w:rsidR="00C940CA" w:rsidP="00C940CA" w:rsidRDefault="00C940CA" w14:paraId="0919D23A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309568" behindDoc="0" locked="0" layoutInCell="1" allowOverlap="1" wp14:editId="2D06CE0C" wp14:anchorId="60260125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808" name="Rectangle 780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0505E065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08" style="position:absolute;margin-left:104pt;margin-top:11pt;width:79pt;height:48pt;z-index:259309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51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" w14:anchorId="60260125">
                <v:textbox inset="2.16pt,1.44pt,0,1.44pt">
                  <w:txbxContent>
                    <w:p w:rsidR="00C940CA" w:rsidP="00C940CA" w:rsidRDefault="00C940CA" w14:paraId="0505E065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310592" behindDoc="0" locked="0" layoutInCell="1" allowOverlap="1" wp14:editId="2A79303E" wp14:anchorId="791B6185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809" name="Rectangle 780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7BCEB9DD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09" style="position:absolute;margin-left:104pt;margin-top:11pt;width:79pt;height:48pt;z-index:259310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51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" w14:anchorId="791B6185">
                <v:textbox inset="2.16pt,1.44pt,0,1.44pt">
                  <w:txbxContent>
                    <w:p w:rsidR="00C940CA" w:rsidP="00C940CA" w:rsidRDefault="00C940CA" w14:paraId="7BCEB9DD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311616" behindDoc="0" locked="0" layoutInCell="1" allowOverlap="1" wp14:editId="58ADB827" wp14:anchorId="063C76FF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810" name="Rectangle 781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2AC35BFE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10" style="position:absolute;margin-left:104pt;margin-top:11pt;width:79pt;height:48pt;z-index:259311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51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" w14:anchorId="063C76FF">
                <v:textbox inset="2.16pt,1.44pt,0,1.44pt">
                  <w:txbxContent>
                    <w:p w:rsidR="00C940CA" w:rsidP="00C940CA" w:rsidRDefault="00C940CA" w14:paraId="2AC35BFE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312640" behindDoc="0" locked="0" layoutInCell="1" allowOverlap="1" wp14:editId="6110F9EE" wp14:anchorId="1B7E8DC2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811" name="Rectangle 781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3996707B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11" style="position:absolute;margin-left:104pt;margin-top:11pt;width:79pt;height:48pt;z-index:259312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51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" w14:anchorId="1B7E8DC2">
                <v:textbox inset="2.16pt,1.44pt,0,1.44pt">
                  <w:txbxContent>
                    <w:p w:rsidR="00C940CA" w:rsidP="00C940CA" w:rsidRDefault="00C940CA" w14:paraId="3996707B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313664" behindDoc="0" locked="0" layoutInCell="1" allowOverlap="1" wp14:editId="380527C7" wp14:anchorId="635110FA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812" name="Rectangle 781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718063E9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12" style="position:absolute;margin-left:104pt;margin-top:11pt;width:79pt;height:48pt;z-index:259313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51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" w14:anchorId="635110FA">
                <v:textbox inset="2.16pt,1.44pt,0,1.44pt">
                  <w:txbxContent>
                    <w:p w:rsidR="00C940CA" w:rsidP="00C940CA" w:rsidRDefault="00C940CA" w14:paraId="718063E9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314688" behindDoc="0" locked="0" layoutInCell="1" allowOverlap="1" wp14:editId="3230422E" wp14:anchorId="38D3D8C8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813" name="Rectangle 781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59F44DA6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13" style="position:absolute;margin-left:104pt;margin-top:11pt;width:79pt;height:48pt;z-index:259314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51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" w14:anchorId="38D3D8C8">
                <v:textbox inset="2.16pt,1.44pt,0,1.44pt">
                  <w:txbxContent>
                    <w:p w:rsidR="00C940CA" w:rsidP="00C940CA" w:rsidRDefault="00C940CA" w14:paraId="59F44DA6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315712" behindDoc="0" locked="0" layoutInCell="1" allowOverlap="1" wp14:editId="23F7E3BA" wp14:anchorId="0067AA2B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814" name="Rectangle 781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01B907DE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14" style="position:absolute;margin-left:104pt;margin-top:11pt;width:79pt;height:48pt;z-index:259315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51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" w14:anchorId="0067AA2B">
                <v:textbox inset="2.16pt,1.44pt,0,1.44pt">
                  <w:txbxContent>
                    <w:p w:rsidR="00C940CA" w:rsidP="00C940CA" w:rsidRDefault="00C940CA" w14:paraId="01B907DE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316736" behindDoc="0" locked="0" layoutInCell="1" allowOverlap="1" wp14:editId="1F5CE5D0" wp14:anchorId="77E82192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815" name="Rectangle 781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7B9E8D71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15" style="position:absolute;margin-left:104pt;margin-top:11pt;width:79pt;height:48pt;z-index:259316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51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" w14:anchorId="77E82192">
                <v:textbox inset="2.16pt,1.44pt,0,1.44pt">
                  <w:txbxContent>
                    <w:p w:rsidR="00C940CA" w:rsidP="00C940CA" w:rsidRDefault="00C940CA" w14:paraId="7B9E8D71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317760" behindDoc="0" locked="0" layoutInCell="1" allowOverlap="1" wp14:editId="0DDC9884" wp14:anchorId="49E91522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816" name="Rectangle 781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366ADE58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16" style="position:absolute;margin-left:104pt;margin-top:11pt;width:79pt;height:48pt;z-index:259317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52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" w14:anchorId="49E91522">
                <v:textbox inset="2.16pt,1.44pt,0,1.44pt">
                  <w:txbxContent>
                    <w:p w:rsidR="00C940CA" w:rsidP="00C940CA" w:rsidRDefault="00C940CA" w14:paraId="366ADE58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318784" behindDoc="0" locked="0" layoutInCell="1" allowOverlap="1" wp14:editId="6CC5A995" wp14:anchorId="62D3A74A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817" name="Rectangle 781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129A4BD0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17" style="position:absolute;margin-left:104pt;margin-top:11pt;width:79pt;height:48pt;z-index:259318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52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" w14:anchorId="62D3A74A">
                <v:textbox inset="2.16pt,1.44pt,0,1.44pt">
                  <w:txbxContent>
                    <w:p w:rsidR="00C940CA" w:rsidP="00C940CA" w:rsidRDefault="00C940CA" w14:paraId="129A4BD0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319808" behindDoc="0" locked="0" layoutInCell="1" allowOverlap="1" wp14:editId="1DDCEBFA" wp14:anchorId="7607A1F3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818" name="Rectangle 781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7A0EAF99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18" style="position:absolute;margin-left:104pt;margin-top:11pt;width:79pt;height:48pt;z-index:259319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52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" w14:anchorId="7607A1F3">
                <v:textbox inset="2.16pt,1.44pt,0,1.44pt">
                  <w:txbxContent>
                    <w:p w:rsidR="00C940CA" w:rsidP="00C940CA" w:rsidRDefault="00C940CA" w14:paraId="7A0EAF99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320832" behindDoc="0" locked="0" layoutInCell="1" allowOverlap="1" wp14:editId="5374CCC2" wp14:anchorId="3F55A3AC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819" name="Rectangle 781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0A2ED00C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19" style="position:absolute;margin-left:104pt;margin-top:11pt;width:79pt;height:48pt;z-index:259320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52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" w14:anchorId="3F55A3AC">
                <v:textbox inset="2.16pt,1.44pt,0,1.44pt">
                  <w:txbxContent>
                    <w:p w:rsidR="00C940CA" w:rsidP="00C940CA" w:rsidRDefault="00C940CA" w14:paraId="0A2ED00C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321856" behindDoc="0" locked="0" layoutInCell="1" allowOverlap="1" wp14:editId="28AE9176" wp14:anchorId="42E00F0F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820" name="Rectangle 782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5734588A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20" style="position:absolute;margin-left:104pt;margin-top:11pt;width:79pt;height:60pt;z-index:259321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52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" w14:anchorId="42E00F0F">
                <v:textbox inset="2.16pt,1.44pt,0,1.44pt">
                  <w:txbxContent>
                    <w:p w:rsidR="00C940CA" w:rsidP="00C940CA" w:rsidRDefault="00C940CA" w14:paraId="5734588A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322880" behindDoc="0" locked="0" layoutInCell="1" allowOverlap="1" wp14:editId="7AA3DF6E" wp14:anchorId="4C0F1BA1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821" name="Rectangle 782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367B199F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21" style="position:absolute;margin-left:104pt;margin-top:11pt;width:79pt;height:60pt;z-index:259322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52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" w14:anchorId="4C0F1BA1">
                <v:textbox inset="2.16pt,1.44pt,0,1.44pt">
                  <w:txbxContent>
                    <w:p w:rsidR="00C940CA" w:rsidP="00C940CA" w:rsidRDefault="00C940CA" w14:paraId="367B199F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323904" behindDoc="0" locked="0" layoutInCell="1" allowOverlap="1" wp14:editId="78E0A9A5" wp14:anchorId="7BBF6708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822" name="Rectangle 782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34F62583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22" style="position:absolute;margin-left:104pt;margin-top:11pt;width:79pt;height:60pt;z-index:259323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52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" w14:anchorId="7BBF6708">
                <v:textbox inset="2.16pt,1.44pt,0,1.44pt">
                  <w:txbxContent>
                    <w:p w:rsidR="00C940CA" w:rsidP="00C940CA" w:rsidRDefault="00C940CA" w14:paraId="34F62583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324928" behindDoc="0" locked="0" layoutInCell="1" allowOverlap="1" wp14:editId="6C2DEFF7" wp14:anchorId="5DD91600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823" name="Rectangle 782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2EA98D33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23" style="position:absolute;margin-left:104pt;margin-top:11pt;width:79pt;height:48pt;z-index:259324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52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" w14:anchorId="5DD91600">
                <v:textbox inset="2.16pt,1.44pt,0,1.44pt">
                  <w:txbxContent>
                    <w:p w:rsidR="00C940CA" w:rsidP="00C940CA" w:rsidRDefault="00C940CA" w14:paraId="2EA98D33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325952" behindDoc="0" locked="0" layoutInCell="1" allowOverlap="1" wp14:editId="0F26F07B" wp14:anchorId="395BBB23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824" name="Rectangle 782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7CC4A1FC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24" style="position:absolute;margin-left:104pt;margin-top:11pt;width:79pt;height:48pt;z-index:259325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52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" w14:anchorId="395BBB23">
                <v:textbox inset="2.16pt,1.44pt,0,1.44pt">
                  <w:txbxContent>
                    <w:p w:rsidR="00C940CA" w:rsidP="00C940CA" w:rsidRDefault="00C940CA" w14:paraId="7CC4A1FC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326976" behindDoc="0" locked="0" layoutInCell="1" allowOverlap="1" wp14:editId="4847EB0B" wp14:anchorId="63E44C17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825" name="Rectangle 782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4516BF92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25" style="position:absolute;margin-left:104pt;margin-top:11pt;width:79pt;height:48pt;z-index:259326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52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" w14:anchorId="63E44C17">
                <v:textbox inset="2.16pt,1.44pt,0,1.44pt">
                  <w:txbxContent>
                    <w:p w:rsidR="00C940CA" w:rsidP="00C940CA" w:rsidRDefault="00C940CA" w14:paraId="4516BF92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328000" behindDoc="0" locked="0" layoutInCell="1" allowOverlap="1" wp14:editId="42787DFA" wp14:anchorId="0A10D2ED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826" name="Rectangle 782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27DFC294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26" style="position:absolute;margin-left:104pt;margin-top:11pt;width:79pt;height:60pt;z-index:259328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53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" w14:anchorId="0A10D2ED">
                <v:textbox inset="2.16pt,1.44pt,0,1.44pt">
                  <w:txbxContent>
                    <w:p w:rsidR="00C940CA" w:rsidP="00C940CA" w:rsidRDefault="00C940CA" w14:paraId="27DFC294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329024" behindDoc="0" locked="0" layoutInCell="1" allowOverlap="1" wp14:editId="5C94F58A" wp14:anchorId="2385BC49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827" name="Rectangle 782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65756FA6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>重要な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27" style="position:absolute;margin-left:104pt;margin-top:11pt;width:79pt;height:60pt;z-index:259329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53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" w14:anchorId="2385BC49">
                <v:textbox inset="2.16pt,1.44pt,0,1.44pt">
                  <w:txbxContent>
                    <w:p w:rsidR="00C940CA" w:rsidP="00C940CA" w:rsidRDefault="00C940CA" w14:paraId="65756FA6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>重要な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w:t>問題なし</w:t>
      </w:r>
    </w:p>
    <w:tbl>
      <w:tblPr>
        <w:tblStyle w:val="TableGrid"/>
        <w:tblW w:w="14390" w:type="dxa"/>
        <w:tblBorders>
          <w:top w:val="single" w:color="BFBFBF" w:themeColor="background1" w:themeShade="BF" w:sz="8" w:space="0"/>
          <w:left w:val="single" w:color="BFBFBF" w:themeColor="background1" w:themeShade="BF" w:sz="8" w:space="0"/>
          <w:bottom w:val="single" w:color="BFBFBF" w:themeColor="background1" w:themeShade="BF" w:sz="8" w:space="0"/>
          <w:right w:val="single" w:color="BFBFBF" w:themeColor="background1" w:themeShade="BF" w:sz="8" w:space="0"/>
          <w:insideH w:val="single" w:color="BFBFBF" w:themeColor="background1" w:themeShade="BF" w:sz="8" w:space="0"/>
          <w:insideV w:val="single" w:color="BFBFBF" w:themeColor="background1" w:themeShade="BF" w:sz="8" w:space="0"/>
        </w:tblBorders>
        <w:tblLook w:val="04A0" w:firstRow="1" w:lastRow="0" w:firstColumn="1" w:lastColumn="0" w:noHBand="0" w:noVBand="1"/>
      </w:tblPr>
      <w:tblGrid>
        <w:gridCol w:w="7010"/>
        <w:gridCol w:w="7380"/>
      </w:tblGrid>
      <w:tr w:rsidR="00C940CA" w:rsidTr="00C940CA" w14:paraId="21042F9A" w14:textId="77777777">
        <w:trPr>
          <w:trHeight w:val="576"/>
        </w:trPr>
        <w:tc>
          <w:tcPr>
            <w:tcW w:w="7010" w:type="dxa"/>
            <w:shd w:val="clear" w:color="auto" w:fill="F2F2F2" w:themeFill="background1" w:themeFillShade="F2"/>
            <w:vAlign w:val="center"/>
          </w:tcPr>
          <w:p w:rsidR="00C940CA" w:rsidP="009372B2" w:rsidRDefault="00C940CA" w14:paraId="5D4FD133" w14:textId="77777777">
            <w:pPr>
              <w:bidi w:val="false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0C940CA">
              <w:rPr>
                <w:rFonts w:ascii="Century Gothic" w:hAnsi="Century Gothic"/>
                <w:color w:val="000000" w:themeColor="text1"/>
                <w:sz w:val="20"/>
                <w:szCs w:val="20"/>
                <w:lang w:eastAsia="Japanese"/>
                <w:eastAsianLayout/>
              </w:rPr>
              <w:t>問題の説明</w:t>
            </w:r>
          </w:p>
        </w:tc>
        <w:tc>
          <w:tcPr>
            <w:tcW w:w="7380" w:type="dxa"/>
            <w:shd w:val="clear" w:color="auto" w:fill="F2F2F2" w:themeFill="background1" w:themeFillShade="F2"/>
            <w:vAlign w:val="center"/>
          </w:tcPr>
          <w:p w:rsidR="00C940CA" w:rsidP="009372B2" w:rsidRDefault="00C940CA" w14:paraId="5A198B5C" w14:textId="77777777">
            <w:pPr>
              <w:bidi w:val="false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>
              <w:rPr>
                <w:rFonts w:ascii="Century Gothic" w:hAnsi="Century Gothic"/>
                <w:color w:val="000000" w:themeColor="text1"/>
                <w:sz w:val="20"/>
                <w:szCs w:val="20"/>
                <w:lang w:eastAsia="Japanese"/>
                <w:eastAsianLayout/>
              </w:rPr>
              <w:t>行動計画</w:t>
            </w:r>
          </w:p>
        </w:tc>
      </w:tr>
      <w:tr w:rsidR="00C940CA" w:rsidTr="00C940CA" w14:paraId="624F0300" w14:textId="77777777">
        <w:trPr>
          <w:trHeight w:val="576"/>
        </w:trPr>
        <w:tc>
          <w:tcPr>
            <w:tcW w:w="7010" w:type="dxa"/>
            <w:vAlign w:val="center"/>
          </w:tcPr>
          <w:p w:rsidR="00C940CA" w:rsidP="009372B2" w:rsidRDefault="00C940CA" w14:paraId="38A2DEFE" w14:textId="77777777">
            <w:pPr>
              <w:bidi w:val="false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</w:p>
        </w:tc>
        <w:tc>
          <w:tcPr>
            <w:tcW w:w="7380" w:type="dxa"/>
            <w:vAlign w:val="center"/>
          </w:tcPr>
          <w:p w:rsidR="00C940CA" w:rsidP="009372B2" w:rsidRDefault="00C940CA" w14:paraId="5B518B04" w14:textId="77777777">
            <w:pPr>
              <w:bidi w:val="false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</w:p>
        </w:tc>
      </w:tr>
      <w:tr w:rsidR="00C940CA" w:rsidTr="00C940CA" w14:paraId="064D6C49" w14:textId="77777777">
        <w:trPr>
          <w:trHeight w:val="576"/>
        </w:trPr>
        <w:tc>
          <w:tcPr>
            <w:tcW w:w="7010" w:type="dxa"/>
            <w:vAlign w:val="center"/>
          </w:tcPr>
          <w:p w:rsidR="00C940CA" w:rsidP="009372B2" w:rsidRDefault="00C940CA" w14:paraId="0C32FC15" w14:textId="77777777">
            <w:pPr>
              <w:bidi w:val="false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</w:p>
        </w:tc>
        <w:tc>
          <w:tcPr>
            <w:tcW w:w="7380" w:type="dxa"/>
            <w:vAlign w:val="center"/>
          </w:tcPr>
          <w:p w:rsidR="00C940CA" w:rsidP="009372B2" w:rsidRDefault="00C940CA" w14:paraId="1AFD6662" w14:textId="77777777">
            <w:pPr>
              <w:bidi w:val="false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</w:p>
        </w:tc>
      </w:tr>
      <w:tr w:rsidR="00C940CA" w:rsidTr="00C940CA" w14:paraId="46700403" w14:textId="77777777">
        <w:trPr>
          <w:trHeight w:val="576"/>
        </w:trPr>
        <w:tc>
          <w:tcPr>
            <w:tcW w:w="7010" w:type="dxa"/>
            <w:vAlign w:val="center"/>
          </w:tcPr>
          <w:p w:rsidR="00C940CA" w:rsidP="009372B2" w:rsidRDefault="00C940CA" w14:paraId="633FE636" w14:textId="77777777">
            <w:pPr>
              <w:bidi w:val="false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</w:p>
        </w:tc>
        <w:tc>
          <w:tcPr>
            <w:tcW w:w="7380" w:type="dxa"/>
            <w:vAlign w:val="center"/>
          </w:tcPr>
          <w:p w:rsidR="00C940CA" w:rsidP="009372B2" w:rsidRDefault="00C940CA" w14:paraId="256FA094" w14:textId="77777777">
            <w:pPr>
              <w:bidi w:val="false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</w:p>
        </w:tc>
      </w:tr>
      <w:tr w:rsidR="00C940CA" w:rsidTr="00C940CA" w14:paraId="1F774951" w14:textId="77777777">
        <w:trPr>
          <w:trHeight w:val="576"/>
        </w:trPr>
        <w:tc>
          <w:tcPr>
            <w:tcW w:w="7010" w:type="dxa"/>
            <w:vAlign w:val="center"/>
          </w:tcPr>
          <w:p w:rsidR="00C940CA" w:rsidP="009372B2" w:rsidRDefault="00C940CA" w14:paraId="5256D469" w14:textId="77777777">
            <w:pPr>
              <w:bidi w:val="false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</w:p>
        </w:tc>
        <w:tc>
          <w:tcPr>
            <w:tcW w:w="7380" w:type="dxa"/>
            <w:vAlign w:val="center"/>
          </w:tcPr>
          <w:p w:rsidR="00C940CA" w:rsidP="009372B2" w:rsidRDefault="00C940CA" w14:paraId="681F9A82" w14:textId="77777777">
            <w:pPr>
              <w:bidi w:val="false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</w:p>
        </w:tc>
      </w:tr>
      <w:tr w:rsidR="00C940CA" w:rsidTr="00C940CA" w14:paraId="64FB4D03" w14:textId="77777777">
        <w:trPr>
          <w:trHeight w:val="576"/>
        </w:trPr>
        <w:tc>
          <w:tcPr>
            <w:tcW w:w="7010" w:type="dxa"/>
            <w:vAlign w:val="center"/>
          </w:tcPr>
          <w:p w:rsidR="00C940CA" w:rsidP="009372B2" w:rsidRDefault="00C940CA" w14:paraId="3E4464F8" w14:textId="77777777">
            <w:pPr>
              <w:bidi w:val="false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</w:p>
        </w:tc>
        <w:tc>
          <w:tcPr>
            <w:tcW w:w="7380" w:type="dxa"/>
            <w:vAlign w:val="center"/>
          </w:tcPr>
          <w:p w:rsidR="00C940CA" w:rsidP="009372B2" w:rsidRDefault="00C940CA" w14:paraId="60E24EF1" w14:textId="77777777">
            <w:pPr>
              <w:bidi w:val="false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</w:p>
        </w:tc>
      </w:tr>
    </w:tbl>
    <w:p w:rsidRPr="003C562A" w:rsidR="00790912" w:rsidP="00790912" w:rsidRDefault="00790912" w14:paraId="17C667A6" w14:textId="77777777">
      <w:pPr>
        <w:bidi w:val="false"/>
        <w:rPr>
          <w:rFonts w:ascii="Century Gothic" w:hAnsi="Century Gothic"/>
          <w:color w:val="000000" w:themeColor="text1"/>
          <w:sz w:val="15"/>
          <w:szCs w:val="15"/>
        </w:rPr>
      </w:pPr>
    </w:p>
    <w:p w:rsidR="00C940CA" w:rsidP="00790912" w:rsidRDefault="00C940CA" w14:paraId="318312F0" w14:textId="77777777">
      <w:pPr>
        <w:bidi w:val="false"/>
        <w:spacing w:line="276" w:lineRule="auto"/>
        <w:rPr>
          <w:rFonts w:ascii="Century Gothic" w:hAnsi="Century Gothic"/>
          <w:color w:val="000000" w:themeColor="text1"/>
        </w:rPr>
      </w:pPr>
    </w:p>
    <w:p w:rsidR="00043D7E" w:rsidP="001952BD" w:rsidRDefault="00043D7E" w14:paraId="0C7A4D8B" w14:textId="77777777">
      <w:pPr>
        <w:bidi w:val="false"/>
        <w:spacing w:line="360" w:lineRule="auto"/>
        <w:rPr>
          <w:rFonts w:ascii="Century Gothic" w:hAnsi="Century Gothic" w:eastAsia="Times New Roman" w:cs="Times New Roman"/>
          <w:color w:val="000000"/>
          <w:sz w:val="28"/>
          <w:szCs w:val="28"/>
        </w:rPr>
        <w:sectPr w:rsidR="00043D7E" w:rsidSect="00C940CA">
          <w:pgSz w:w="15840" w:h="12240" w:orient="landscape"/>
          <w:pgMar w:top="864" w:right="576" w:bottom="576" w:left="864" w:header="0" w:footer="0" w:gutter="0"/>
          <w:cols w:space="720"/>
          <w:docGrid w:linePitch="360"/>
        </w:sectPr>
      </w:pPr>
    </w:p>
    <w:p w:rsidRPr="00C940CA" w:rsidR="00C940CA" w:rsidP="00C940CA" w:rsidRDefault="00C940CA" w14:paraId="4AFD847E" w14:textId="77777777">
      <w:pPr>
        <w:bidi w:val="false"/>
        <w:spacing w:line="360" w:lineRule="auto"/>
        <w:rPr>
          <w:rFonts w:ascii="Century Gothic" w:hAnsi="Century Gothic" w:eastAsia="Times New Roman" w:cs="Times New Roman"/>
          <w:color w:val="000000"/>
          <w:sz w:val="28"/>
          <w:szCs w:val="28"/>
        </w:rPr>
      </w:pP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w:lastRenderedPageBreak/>
        <mc:AlternateContent>
          <mc:Choice Requires="wps">
            <w:drawing>
              <wp:anchor distT="0" distB="0" distL="114300" distR="114300" simplePos="0" relativeHeight="259331072" behindDoc="0" locked="0" layoutInCell="1" allowOverlap="1" wp14:editId="668FDAFF" wp14:anchorId="599C91BD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7828" name="Rectangle 782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3F282F00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28" style="position:absolute;margin-left:210pt;margin-top:-1pt;width:79pt;height:49pt;z-index:259331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53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" w14:anchorId="599C91BD">
                <v:textbox inset="2.16pt,1.44pt,0,1.44pt">
                  <w:txbxContent>
                    <w:p w:rsidR="00C940CA" w:rsidP="00C940CA" w:rsidRDefault="00C940CA" w14:paraId="3F282F00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332096" behindDoc="0" locked="0" layoutInCell="1" allowOverlap="1" wp14:editId="745A182F" wp14:anchorId="37D15296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7829" name="Rectangle 782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29C3A07A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29" style="position:absolute;margin-left:210pt;margin-top:-1pt;width:79pt;height:49pt;z-index:259332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53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" w14:anchorId="37D15296">
                <v:textbox inset="2.16pt,1.44pt,0,1.44pt">
                  <w:txbxContent>
                    <w:p w:rsidR="00C940CA" w:rsidP="00C940CA" w:rsidRDefault="00C940CA" w14:paraId="29C3A07A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333120" behindDoc="0" locked="0" layoutInCell="1" allowOverlap="1" wp14:editId="30D83394" wp14:anchorId="3F5EBF28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7830" name="Rectangle 783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29C2AC1D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30" style="position:absolute;margin-left:210pt;margin-top:-1pt;width:79pt;height:49pt;z-index:259333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53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" w14:anchorId="3F5EBF28">
                <v:textbox inset="2.16pt,1.44pt,0,1.44pt">
                  <w:txbxContent>
                    <w:p w:rsidR="00C940CA" w:rsidP="00C940CA" w:rsidRDefault="00C940CA" w14:paraId="29C2AC1D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334144" behindDoc="0" locked="0" layoutInCell="1" allowOverlap="1" wp14:editId="2DB648D6" wp14:anchorId="713F8AA1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7831" name="Rectangle 783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53DAD336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31" style="position:absolute;margin-left:210pt;margin-top:-1pt;width:79pt;height:49pt;z-index:259334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53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" w14:anchorId="713F8AA1">
                <v:textbox inset="2.16pt,1.44pt,0,1.44pt">
                  <w:txbxContent>
                    <w:p w:rsidR="00C940CA" w:rsidP="00C940CA" w:rsidRDefault="00C940CA" w14:paraId="53DAD336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335168" behindDoc="0" locked="0" layoutInCell="1" allowOverlap="1" wp14:editId="52CB61C0" wp14:anchorId="45150771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7832" name="Rectangle 783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6027A5E3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32" style="position:absolute;margin-left:210pt;margin-top:-1pt;width:79pt;height:49pt;z-index:259335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53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" w14:anchorId="45150771">
                <v:textbox inset="2.16pt,1.44pt,0,1.44pt">
                  <w:txbxContent>
                    <w:p w:rsidR="00C940CA" w:rsidP="00C940CA" w:rsidRDefault="00C940CA" w14:paraId="6027A5E3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336192" behindDoc="0" locked="0" layoutInCell="1" allowOverlap="1" wp14:editId="306744AA" wp14:anchorId="5F71EB93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7833" name="Rectangle 783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53856126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33" style="position:absolute;margin-left:210pt;margin-top:-1pt;width:79pt;height:49pt;z-index:259336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53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" w14:anchorId="5F71EB93">
                <v:textbox inset="2.16pt,1.44pt,0,1.44pt">
                  <w:txbxContent>
                    <w:p w:rsidR="00C940CA" w:rsidP="00C940CA" w:rsidRDefault="00C940CA" w14:paraId="53856126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337216" behindDoc="0" locked="0" layoutInCell="1" allowOverlap="1" wp14:editId="1FD02B1B" wp14:anchorId="04C1F492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7834" name="Rectangle 783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1C5BB94E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34" style="position:absolute;margin-left:210pt;margin-top:-1pt;width:79pt;height:49pt;z-index:259337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53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" w14:anchorId="04C1F492">
                <v:textbox inset="2.16pt,1.44pt,0,1.44pt">
                  <w:txbxContent>
                    <w:p w:rsidR="00C940CA" w:rsidP="00C940CA" w:rsidRDefault="00C940CA" w14:paraId="1C5BB94E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338240" behindDoc="0" locked="0" layoutInCell="1" allowOverlap="1" wp14:editId="2D4A5616" wp14:anchorId="101268C7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7835" name="Rectangle 783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186F45E7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35" style="position:absolute;margin-left:210pt;margin-top:-1pt;width:79pt;height:49pt;z-index:259338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53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" w14:anchorId="101268C7">
                <v:textbox inset="2.16pt,1.44pt,0,1.44pt">
                  <w:txbxContent>
                    <w:p w:rsidR="00C940CA" w:rsidP="00C940CA" w:rsidRDefault="00C940CA" w14:paraId="186F45E7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339264" behindDoc="0" locked="0" layoutInCell="1" allowOverlap="1" wp14:editId="7018F769" wp14:anchorId="17D561E3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7836" name="Rectangle 783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557D61E0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36" style="position:absolute;margin-left:210pt;margin-top:-1pt;width:79pt;height:49pt;z-index:259339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54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" w14:anchorId="17D561E3">
                <v:textbox inset="2.16pt,1.44pt,0,1.44pt">
                  <w:txbxContent>
                    <w:p w:rsidR="00C940CA" w:rsidP="00C940CA" w:rsidRDefault="00C940CA" w14:paraId="557D61E0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340288" behindDoc="0" locked="0" layoutInCell="1" allowOverlap="1" wp14:editId="72257190" wp14:anchorId="08D86EF5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7837" name="Rectangle 783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6E1B9510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37" style="position:absolute;margin-left:210pt;margin-top:-1pt;width:79pt;height:49pt;z-index:259340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54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" w14:anchorId="08D86EF5">
                <v:textbox inset="2.16pt,1.44pt,0,1.44pt">
                  <w:txbxContent>
                    <w:p w:rsidR="00C940CA" w:rsidP="00C940CA" w:rsidRDefault="00C940CA" w14:paraId="6E1B9510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341312" behindDoc="0" locked="0" layoutInCell="1" allowOverlap="1" wp14:editId="26E36BAC" wp14:anchorId="218282DF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7838" name="Rectangle 783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3386C0CE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38" style="position:absolute;margin-left:210pt;margin-top:-1pt;width:79pt;height:49pt;z-index:259341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54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" w14:anchorId="218282DF">
                <v:textbox inset="2.16pt,1.44pt,0,1.44pt">
                  <w:txbxContent>
                    <w:p w:rsidR="00C940CA" w:rsidP="00C940CA" w:rsidRDefault="00C940CA" w14:paraId="3386C0CE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342336" behindDoc="0" locked="0" layoutInCell="1" allowOverlap="1" wp14:editId="73563406" wp14:anchorId="7DA663F9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7839" name="Rectangle 783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27C5B7F2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39" style="position:absolute;margin-left:210pt;margin-top:-1pt;width:79pt;height:49pt;z-index:259342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54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" w14:anchorId="7DA663F9">
                <v:textbox inset="2.16pt,1.44pt,0,1.44pt">
                  <w:txbxContent>
                    <w:p w:rsidR="00C940CA" w:rsidP="00C940CA" w:rsidRDefault="00C940CA" w14:paraId="27C5B7F2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343360" behindDoc="0" locked="0" layoutInCell="1" allowOverlap="1" wp14:editId="7F841627" wp14:anchorId="4D16D206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7840" name="Rectangle 784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7CE14CBF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40" style="position:absolute;margin-left:210pt;margin-top:-1pt;width:79pt;height:49pt;z-index:259343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54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" w14:anchorId="4D16D206">
                <v:textbox inset="2.16pt,1.44pt,0,1.44pt">
                  <w:txbxContent>
                    <w:p w:rsidR="00C940CA" w:rsidP="00C940CA" w:rsidRDefault="00C940CA" w14:paraId="7CE14CBF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344384" behindDoc="0" locked="0" layoutInCell="1" allowOverlap="1" wp14:editId="4B301E16" wp14:anchorId="0952DE8B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7841" name="Rectangle 784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3ACED932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41" style="position:absolute;margin-left:210pt;margin-top:-1pt;width:79pt;height:49pt;z-index:259344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54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" w14:anchorId="0952DE8B">
                <v:textbox inset="2.16pt,1.44pt,0,1.44pt">
                  <w:txbxContent>
                    <w:p w:rsidR="00C940CA" w:rsidP="00C940CA" w:rsidRDefault="00C940CA" w14:paraId="3ACED932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345408" behindDoc="0" locked="0" layoutInCell="1" allowOverlap="1" wp14:editId="4810C98F" wp14:anchorId="0FFF168D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7842" name="Rectangle 784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3E160872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42" style="position:absolute;margin-left:210pt;margin-top:-1pt;width:79pt;height:49pt;z-index:259345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54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" w14:anchorId="0FFF168D">
                <v:textbox inset="2.16pt,1.44pt,0,1.44pt">
                  <w:txbxContent>
                    <w:p w:rsidR="00C940CA" w:rsidP="00C940CA" w:rsidRDefault="00C940CA" w14:paraId="3E160872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346432" behindDoc="0" locked="0" layoutInCell="1" allowOverlap="1" wp14:editId="7B96ABC1" wp14:anchorId="47113E7A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7843" name="Rectangle 784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5E602FEB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43" style="position:absolute;margin-left:210pt;margin-top:-1pt;width:79pt;height:49pt;z-index:259346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54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" w14:anchorId="47113E7A">
                <v:textbox inset="2.16pt,1.44pt,0,1.44pt">
                  <w:txbxContent>
                    <w:p w:rsidR="00C940CA" w:rsidP="00C940CA" w:rsidRDefault="00C940CA" w14:paraId="5E602FEB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347456" behindDoc="0" locked="0" layoutInCell="1" allowOverlap="1" wp14:editId="0A0FB4F8" wp14:anchorId="5E47F85B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7844" name="Rectangle 784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4CB8ECBC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44" style="position:absolute;margin-left:210pt;margin-top:-1pt;width:79pt;height:49pt;z-index:259347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54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" w14:anchorId="5E47F85B">
                <v:textbox inset="2.16pt,1.44pt,0,1.44pt">
                  <w:txbxContent>
                    <w:p w:rsidR="00C940CA" w:rsidP="00C940CA" w:rsidRDefault="00C940CA" w14:paraId="4CB8ECBC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348480" behindDoc="0" locked="0" layoutInCell="1" allowOverlap="1" wp14:editId="30514CAA" wp14:anchorId="179E55E1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7845" name="Rectangle 784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68A93A9B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45" style="position:absolute;margin-left:210pt;margin-top:-1pt;width:79pt;height:49pt;z-index:259348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54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" w14:anchorId="179E55E1">
                <v:textbox inset="2.16pt,1.44pt,0,1.44pt">
                  <w:txbxContent>
                    <w:p w:rsidR="00C940CA" w:rsidP="00C940CA" w:rsidRDefault="00C940CA" w14:paraId="68A93A9B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349504" behindDoc="0" locked="0" layoutInCell="1" allowOverlap="1" wp14:editId="509D7A67" wp14:anchorId="39F6EAE1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7846" name="Rectangle 784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39E99706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46" style="position:absolute;margin-left:210pt;margin-top:-1pt;width:79pt;height:49pt;z-index:259349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55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" w14:anchorId="39F6EAE1">
                <v:textbox inset="2.16pt,1.44pt,0,1.44pt">
                  <w:txbxContent>
                    <w:p w:rsidR="00C940CA" w:rsidP="00C940CA" w:rsidRDefault="00C940CA" w14:paraId="39E99706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350528" behindDoc="0" locked="0" layoutInCell="1" allowOverlap="1" wp14:editId="3A82B4D1" wp14:anchorId="446D91E4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7847" name="Rectangle 784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0C2D45FF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47" style="position:absolute;margin-left:210pt;margin-top:-1pt;width:79pt;height:49pt;z-index:259350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55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" w14:anchorId="446D91E4">
                <v:textbox inset="2.16pt,1.44pt,0,1.44pt">
                  <w:txbxContent>
                    <w:p w:rsidR="00C940CA" w:rsidP="00C940CA" w:rsidRDefault="00C940CA" w14:paraId="0C2D45FF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351552" behindDoc="0" locked="0" layoutInCell="1" allowOverlap="1" wp14:editId="40BFAA8B" wp14:anchorId="435F795D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7848" name="Rectangle 784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02974FE6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 xml:space="preserve">いいえ いいえ いいえ 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48" style="position:absolute;margin-left:210pt;margin-top:-1pt;width:79pt;height:49pt;z-index:259351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55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" w14:anchorId="435F795D">
                <v:textbox inset="2.16pt,1.44pt,0,1.44pt">
                  <w:txbxContent>
                    <w:p w:rsidR="00C940CA" w:rsidP="00C940CA" w:rsidRDefault="00C940CA" w14:paraId="02974FE6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 xml:space="preserve">いいえ いいえ いいえ 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352576" behindDoc="0" locked="0" layoutInCell="1" allowOverlap="1" wp14:editId="23C67DCE" wp14:anchorId="13FE7476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7849" name="Rectangle 784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2C2859C5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49" style="position:absolute;margin-left:210pt;margin-top:-1pt;width:79pt;height:49pt;z-index:259352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55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" w14:anchorId="13FE7476">
                <v:textbox inset="2.16pt,1.44pt,0,1.44pt">
                  <w:txbxContent>
                    <w:p w:rsidR="00C940CA" w:rsidP="00C940CA" w:rsidRDefault="00C940CA" w14:paraId="2C2859C5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353600" behindDoc="0" locked="0" layoutInCell="1" allowOverlap="1" wp14:editId="562FD86E" wp14:anchorId="10D4FE63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7850" name="Rectangle 785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1DD2D669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50" style="position:absolute;margin-left:210pt;margin-top:-1pt;width:79pt;height:49pt;z-index:259353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55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" w14:anchorId="10D4FE63">
                <v:textbox inset="2.16pt,1.44pt,0,1.44pt">
                  <w:txbxContent>
                    <w:p w:rsidR="00C940CA" w:rsidP="00C940CA" w:rsidRDefault="00C940CA" w14:paraId="1DD2D669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354624" behindDoc="0" locked="0" layoutInCell="1" allowOverlap="1" wp14:editId="78D57C79" wp14:anchorId="048EE435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7851" name="Rectangle 785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6A9791A1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51" style="position:absolute;margin-left:210pt;margin-top:-1pt;width:79pt;height:49pt;z-index:259354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55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" w14:anchorId="048EE435">
                <v:textbox inset="2.16pt,1.44pt,0,1.44pt">
                  <w:txbxContent>
                    <w:p w:rsidR="00C940CA" w:rsidP="00C940CA" w:rsidRDefault="00C940CA" w14:paraId="6A9791A1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380224" behindDoc="0" locked="0" layoutInCell="1" allowOverlap="1" wp14:editId="13D8153C" wp14:anchorId="31152924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977900" cy="2057400"/>
                <wp:effectExtent l="0" t="0" r="0" b="0"/>
                <wp:wrapNone/>
                <wp:docPr id="7852" name="Rectangle 785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3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3CBA5BC8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52" style="position:absolute;margin-left:210pt;margin-top:11pt;width:77pt;height:162pt;z-index:259380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55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" w14:anchorId="31152924">
                <v:textbox inset="2.16pt,1.44pt,0,1.44pt">
                  <w:txbxContent>
                    <w:p w:rsidR="00C940CA" w:rsidP="00C940CA" w:rsidRDefault="00C940CA" w14:paraId="3CBA5BC8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381248" behindDoc="0" locked="0" layoutInCell="1" allowOverlap="1" wp14:editId="72792CD0" wp14:anchorId="63B35964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853" name="Rectangle 785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7ABCD4F0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53" style="position:absolute;margin-left:210pt;margin-top:11pt;width:79pt;height:162pt;z-index:259381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55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" w14:anchorId="63B35964">
                <v:textbox inset="2.16pt,1.44pt,0,1.44pt">
                  <w:txbxContent>
                    <w:p w:rsidR="00C940CA" w:rsidP="00C940CA" w:rsidRDefault="00C940CA" w14:paraId="7ABCD4F0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382272" behindDoc="0" locked="0" layoutInCell="1" allowOverlap="1" wp14:editId="31F84A3B" wp14:anchorId="2DB91F73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977900" cy="2057400"/>
                <wp:effectExtent l="0" t="0" r="0" b="0"/>
                <wp:wrapNone/>
                <wp:docPr id="7854" name="Rectangle 785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3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336FDBD6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54" style="position:absolute;margin-left:210pt;margin-top:11pt;width:77pt;height:162pt;z-index:259382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55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" w14:anchorId="2DB91F73">
                <v:textbox inset="2.16pt,1.44pt,0,1.44pt">
                  <w:txbxContent>
                    <w:p w:rsidR="00C940CA" w:rsidP="00C940CA" w:rsidRDefault="00C940CA" w14:paraId="336FDBD6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383296" behindDoc="0" locked="0" layoutInCell="1" allowOverlap="1" wp14:editId="6A515BEB" wp14:anchorId="1D448FE7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977900" cy="2057400"/>
                <wp:effectExtent l="0" t="0" r="0" b="0"/>
                <wp:wrapNone/>
                <wp:docPr id="7855" name="Rectangle 785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4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01F81662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55" style="position:absolute;margin-left:210pt;margin-top:11pt;width:77pt;height:162pt;z-index:259383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55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" w14:anchorId="1D448FE7">
                <v:textbox inset="2.16pt,1.44pt,0,1.44pt">
                  <w:txbxContent>
                    <w:p w:rsidR="00C940CA" w:rsidP="00C940CA" w:rsidRDefault="00C940CA" w14:paraId="01F81662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384320" behindDoc="0" locked="0" layoutInCell="1" allowOverlap="1" wp14:editId="11DAB2D9" wp14:anchorId="4E403FC1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856" name="Rectangle 785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219F7ABF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56" style="position:absolute;margin-left:210pt;margin-top:11pt;width:79pt;height:162pt;z-index:259384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56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" w14:anchorId="4E403FC1">
                <v:textbox inset="2.16pt,1.44pt,0,1.44pt">
                  <w:txbxContent>
                    <w:p w:rsidR="00C940CA" w:rsidP="00C940CA" w:rsidRDefault="00C940CA" w14:paraId="219F7ABF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385344" behindDoc="0" locked="0" layoutInCell="1" allowOverlap="1" wp14:editId="7799F204" wp14:anchorId="0E0BD93F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977900" cy="2057400"/>
                <wp:effectExtent l="0" t="0" r="0" b="0"/>
                <wp:wrapNone/>
                <wp:docPr id="7857" name="Rectangle 785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54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45ED3537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57" style="position:absolute;margin-left:210pt;margin-top:11pt;width:77pt;height:162pt;z-index:259385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56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" w14:anchorId="0E0BD93F">
                <v:textbox inset="2.16pt,1.44pt,0,1.44pt">
                  <w:txbxContent>
                    <w:p w:rsidR="00C940CA" w:rsidP="00C940CA" w:rsidRDefault="00C940CA" w14:paraId="45ED3537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386368" behindDoc="0" locked="0" layoutInCell="1" allowOverlap="1" wp14:editId="1141769D" wp14:anchorId="67E68321">
                <wp:simplePos x="0" y="0"/>
                <wp:positionH relativeFrom="column">
                  <wp:posOffset>2679700</wp:posOffset>
                </wp:positionH>
                <wp:positionV relativeFrom="paragraph">
                  <wp:posOffset>139700</wp:posOffset>
                </wp:positionV>
                <wp:extent cx="977900" cy="2057400"/>
                <wp:effectExtent l="0" t="0" r="0" b="0"/>
                <wp:wrapNone/>
                <wp:docPr id="7858" name="Rectangle 785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55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2423D309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58" style="position:absolute;margin-left:211pt;margin-top:11pt;width:77pt;height:162pt;z-index:259386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56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" w14:anchorId="67E68321">
                <v:textbox inset="2.16pt,1.44pt,0,1.44pt">
                  <w:txbxContent>
                    <w:p w:rsidR="00C940CA" w:rsidP="00C940CA" w:rsidRDefault="00C940CA" w14:paraId="2423D309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387392" behindDoc="0" locked="0" layoutInCell="1" allowOverlap="1" wp14:editId="40EADC76" wp14:anchorId="17700E8C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859" name="Rectangle 785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45EAACF0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59" style="position:absolute;margin-left:210pt;margin-top:11pt;width:79pt;height:162pt;z-index:259387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56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" w14:anchorId="17700E8C">
                <v:textbox inset="2.16pt,1.44pt,0,1.44pt">
                  <w:txbxContent>
                    <w:p w:rsidR="00C940CA" w:rsidP="00C940CA" w:rsidRDefault="00C940CA" w14:paraId="45EAACF0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388416" behindDoc="0" locked="0" layoutInCell="1" allowOverlap="1" wp14:editId="7FD76330" wp14:anchorId="0D187F46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977900" cy="2057400"/>
                <wp:effectExtent l="0" t="0" r="0" b="0"/>
                <wp:wrapNone/>
                <wp:docPr id="7860" name="Rectangle 786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3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339CE7C5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60" style="position:absolute;margin-left:210pt;margin-top:11pt;width:77pt;height:162pt;z-index:259388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56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" w14:anchorId="0D187F46">
                <v:textbox inset="2.16pt,1.44pt,0,1.44pt">
                  <w:txbxContent>
                    <w:p w:rsidR="00C940CA" w:rsidP="00C940CA" w:rsidRDefault="00C940CA" w14:paraId="339CE7C5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389440" behindDoc="0" locked="0" layoutInCell="1" allowOverlap="1" wp14:editId="310C17E0" wp14:anchorId="05052293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977900" cy="2057400"/>
                <wp:effectExtent l="0" t="0" r="0" b="0"/>
                <wp:wrapNone/>
                <wp:docPr id="7861" name="Rectangle 786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4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77D61AC8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61" style="position:absolute;margin-left:210pt;margin-top:11pt;width:77pt;height:162pt;z-index:259389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56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" w14:anchorId="05052293">
                <v:textbox inset="2.16pt,1.44pt,0,1.44pt">
                  <w:txbxContent>
                    <w:p w:rsidR="00C940CA" w:rsidP="00C940CA" w:rsidRDefault="00C940CA" w14:paraId="77D61AC8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390464" behindDoc="0" locked="0" layoutInCell="1" allowOverlap="1" wp14:editId="779A9A28" wp14:anchorId="37FCC83D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862" name="Rectangle 786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6559F489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>いいえ 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62" style="position:absolute;margin-left:210pt;margin-top:11pt;width:79pt;height:162pt;z-index:259390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56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" w14:anchorId="37FCC83D">
                <v:textbox inset="2.16pt,1.44pt,0,1.44pt">
                  <w:txbxContent>
                    <w:p w:rsidR="00C940CA" w:rsidP="00C940CA" w:rsidRDefault="00C940CA" w14:paraId="6559F489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>いいえ いいえ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391488" behindDoc="0" locked="0" layoutInCell="1" allowOverlap="1" wp14:editId="35598826" wp14:anchorId="0118F41C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863" name="Rectangle 786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741B7B95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 xml:space="preserve">いいえ 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63" style="position:absolute;margin-left:210pt;margin-top:11pt;width:79pt;height:162pt;z-index:259391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56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" w14:anchorId="0118F41C">
                <v:textbox inset="2.16pt,1.44pt,0,1.44pt">
                  <w:txbxContent>
                    <w:p w:rsidR="00C940CA" w:rsidP="00C940CA" w:rsidRDefault="00C940CA" w14:paraId="741B7B95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 xml:space="preserve">いいえ 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392512" behindDoc="0" locked="0" layoutInCell="1" allowOverlap="1" wp14:editId="271AF3E6" wp14:anchorId="46C8F990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864" name="Rectangle 786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6B2903E3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64" style="position:absolute;margin-left:210pt;margin-top:11pt;width:79pt;height:162pt;z-index:259392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56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" w14:anchorId="46C8F990">
                <v:textbox inset="2.16pt,1.44pt,0,1.44pt">
                  <w:txbxContent>
                    <w:p w:rsidR="00C940CA" w:rsidP="00C940CA" w:rsidRDefault="00C940CA" w14:paraId="6B2903E3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393536" behindDoc="0" locked="0" layoutInCell="1" allowOverlap="1" wp14:editId="673893FE" wp14:anchorId="500B93F9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865" name="Rectangle 786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1940CEB5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65" style="position:absolute;margin-left:210pt;margin-top:11pt;width:79pt;height:162pt;z-index:259393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56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" w14:anchorId="500B93F9">
                <v:textbox inset="2.16pt,1.44pt,0,1.44pt">
                  <w:txbxContent>
                    <w:p w:rsidR="00C940CA" w:rsidP="00C940CA" w:rsidRDefault="00C940CA" w14:paraId="1940CEB5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394560" behindDoc="0" locked="0" layoutInCell="1" allowOverlap="1" wp14:editId="0A1EA19D" wp14:anchorId="00925DA1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866" name="Rectangle 786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408C25F5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66" style="position:absolute;margin-left:210pt;margin-top:11pt;width:79pt;height:162pt;z-index:259394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57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" w14:anchorId="00925DA1">
                <v:textbox inset="2.16pt,1.44pt,0,1.44pt">
                  <w:txbxContent>
                    <w:p w:rsidR="00C940CA" w:rsidP="00C940CA" w:rsidRDefault="00C940CA" w14:paraId="408C25F5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395584" behindDoc="0" locked="0" layoutInCell="1" allowOverlap="1" wp14:editId="0616D689" wp14:anchorId="542AB962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867" name="Rectangle 786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192D5E88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67" style="position:absolute;margin-left:210pt;margin-top:11pt;width:79pt;height:162pt;z-index:259395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57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" w14:anchorId="542AB962">
                <v:textbox inset="2.16pt,1.44pt,0,1.44pt">
                  <w:txbxContent>
                    <w:p w:rsidR="00C940CA" w:rsidP="00C940CA" w:rsidRDefault="00C940CA" w14:paraId="192D5E88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396608" behindDoc="0" locked="0" layoutInCell="1" allowOverlap="1" wp14:editId="3107EC62" wp14:anchorId="3530ED2F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868" name="Rectangle 786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43526BBB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68" style="position:absolute;margin-left:210pt;margin-top:11pt;width:79pt;height:162pt;z-index:259396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57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" w14:anchorId="3530ED2F">
                <v:textbox inset="2.16pt,1.44pt,0,1.44pt">
                  <w:txbxContent>
                    <w:p w:rsidR="00C940CA" w:rsidP="00C940CA" w:rsidRDefault="00C940CA" w14:paraId="43526BBB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397632" behindDoc="0" locked="0" layoutInCell="1" allowOverlap="1" wp14:editId="72C9E12F" wp14:anchorId="180429F2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869" name="Rectangle 786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1553B246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69" style="position:absolute;margin-left:210pt;margin-top:11pt;width:79pt;height:162pt;z-index:259397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57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" w14:anchorId="180429F2">
                <v:textbox inset="2.16pt,1.44pt,0,1.44pt">
                  <w:txbxContent>
                    <w:p w:rsidR="00C940CA" w:rsidP="00C940CA" w:rsidRDefault="00C940CA" w14:paraId="1553B246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398656" behindDoc="0" locked="0" layoutInCell="1" allowOverlap="1" wp14:editId="723EE48A" wp14:anchorId="45D0B1B9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870" name="Rectangle 787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3E46A0A3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70" style="position:absolute;margin-left:210pt;margin-top:11pt;width:79pt;height:162pt;z-index:259398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57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" w14:anchorId="45D0B1B9">
                <v:textbox inset="2.16pt,1.44pt,0,1.44pt">
                  <w:txbxContent>
                    <w:p w:rsidR="00C940CA" w:rsidP="00C940CA" w:rsidRDefault="00C940CA" w14:paraId="3E46A0A3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399680" behindDoc="0" locked="0" layoutInCell="1" allowOverlap="1" wp14:editId="321023E3" wp14:anchorId="71D27645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871" name="Rectangle 787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6B9FFFC5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71" style="position:absolute;margin-left:210pt;margin-top:11pt;width:79pt;height:162pt;z-index:259399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57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" w14:anchorId="71D27645">
                <v:textbox inset="2.16pt,1.44pt,0,1.44pt">
                  <w:txbxContent>
                    <w:p w:rsidR="00C940CA" w:rsidP="00C940CA" w:rsidRDefault="00C940CA" w14:paraId="6B9FFFC5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400704" behindDoc="0" locked="0" layoutInCell="1" allowOverlap="1" wp14:editId="43903A49" wp14:anchorId="303D87D1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872" name="Rectangle 787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28AA716C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72" style="position:absolute;margin-left:210pt;margin-top:11pt;width:79pt;height:162pt;z-index:259400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57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" w14:anchorId="303D87D1">
                <v:textbox inset="2.16pt,1.44pt,0,1.44pt">
                  <w:txbxContent>
                    <w:p w:rsidR="00C940CA" w:rsidP="00C940CA" w:rsidRDefault="00C940CA" w14:paraId="28AA716C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401728" behindDoc="0" locked="0" layoutInCell="1" allowOverlap="1" wp14:editId="49A7B1A0" wp14:anchorId="0F18E8CD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873" name="Rectangle 787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51A85CD2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73" style="position:absolute;margin-left:210pt;margin-top:11pt;width:79pt;height:162pt;z-index:259401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57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" w14:anchorId="0F18E8CD">
                <v:textbox inset="2.16pt,1.44pt,0,1.44pt">
                  <w:txbxContent>
                    <w:p w:rsidR="00C940CA" w:rsidP="00C940CA" w:rsidRDefault="00C940CA" w14:paraId="51A85CD2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402752" behindDoc="0" locked="0" layoutInCell="1" allowOverlap="1" wp14:editId="21216B0F" wp14:anchorId="415626F5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874" name="Rectangle 787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1DACF00E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74" style="position:absolute;margin-left:210pt;margin-top:11pt;width:79pt;height:162pt;z-index:259402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57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" w14:anchorId="415626F5">
                <v:textbox inset="2.16pt,1.44pt,0,1.44pt">
                  <w:txbxContent>
                    <w:p w:rsidR="00C940CA" w:rsidP="00C940CA" w:rsidRDefault="00C940CA" w14:paraId="1DACF00E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403776" behindDoc="0" locked="0" layoutInCell="1" allowOverlap="1" wp14:editId="2E0AE8A6" wp14:anchorId="1A14E110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875" name="Rectangle 787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2FE4C265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75" style="position:absolute;margin-left:210pt;margin-top:11pt;width:79pt;height:162pt;z-index:259403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57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" w14:anchorId="1A14E110">
                <v:textbox inset="2.16pt,1.44pt,0,1.44pt">
                  <w:txbxContent>
                    <w:p w:rsidR="00C940CA" w:rsidP="00C940CA" w:rsidRDefault="00C940CA" w14:paraId="2FE4C265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404800" behindDoc="0" locked="0" layoutInCell="1" allowOverlap="1" wp14:editId="5924C630" wp14:anchorId="738BE6DE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876" name="Rectangle 787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546AF508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76" style="position:absolute;margin-left:210pt;margin-top:11pt;width:79pt;height:162pt;z-index:259404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58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" w14:anchorId="738BE6DE">
                <v:textbox inset="2.16pt,1.44pt,0,1.44pt">
                  <w:txbxContent>
                    <w:p w:rsidR="00C940CA" w:rsidP="00C940CA" w:rsidRDefault="00C940CA" w14:paraId="546AF508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405824" behindDoc="0" locked="0" layoutInCell="1" allowOverlap="1" wp14:editId="4998E442" wp14:anchorId="72D3FCDF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877" name="Rectangle 787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0E0CB3E4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77" style="position:absolute;margin-left:210pt;margin-top:11pt;width:79pt;height:162pt;z-index:259405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58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" w14:anchorId="72D3FCDF">
                <v:textbox inset="2.16pt,1.44pt,0,1.44pt">
                  <w:txbxContent>
                    <w:p w:rsidR="00C940CA" w:rsidP="00C940CA" w:rsidRDefault="00C940CA" w14:paraId="0E0CB3E4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406848" behindDoc="0" locked="0" layoutInCell="1" allowOverlap="1" wp14:editId="16EA5B77" wp14:anchorId="09798B86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878" name="Rectangle 787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6612E8EB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78" style="position:absolute;margin-left:210pt;margin-top:11pt;width:79pt;height:162pt;z-index:259406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58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" w14:anchorId="09798B86">
                <v:textbox inset="2.16pt,1.44pt,0,1.44pt">
                  <w:txbxContent>
                    <w:p w:rsidR="00C940CA" w:rsidP="00C940CA" w:rsidRDefault="00C940CA" w14:paraId="6612E8EB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407872" behindDoc="0" locked="0" layoutInCell="1" allowOverlap="1" wp14:editId="65B10BA6" wp14:anchorId="37C39828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879" name="Rectangle 787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53B215F0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79" style="position:absolute;margin-left:210pt;margin-top:11pt;width:79pt;height:162pt;z-index:259407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58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" w14:anchorId="37C39828">
                <v:textbox inset="2.16pt,1.44pt,0,1.44pt">
                  <w:txbxContent>
                    <w:p w:rsidR="00C940CA" w:rsidP="00C940CA" w:rsidRDefault="00C940CA" w14:paraId="53B215F0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408896" behindDoc="0" locked="0" layoutInCell="1" allowOverlap="1" wp14:editId="557D7B5A" wp14:anchorId="5418C655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880" name="Rectangle 788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18E0A8A9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80" style="position:absolute;margin-left:210pt;margin-top:11pt;width:79pt;height:162pt;z-index:259408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58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" w14:anchorId="5418C655">
                <v:textbox inset="2.16pt,1.44pt,0,1.44pt">
                  <w:txbxContent>
                    <w:p w:rsidR="00C940CA" w:rsidP="00C940CA" w:rsidRDefault="00C940CA" w14:paraId="18E0A8A9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409920" behindDoc="0" locked="0" layoutInCell="1" allowOverlap="1" wp14:editId="6543E502" wp14:anchorId="49F208AE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881" name="Rectangle 788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5DCC1EF4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81" style="position:absolute;margin-left:210pt;margin-top:11pt;width:79pt;height:162pt;z-index:259409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58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" w14:anchorId="49F208AE">
                <v:textbox inset="2.16pt,1.44pt,0,1.44pt">
                  <w:txbxContent>
                    <w:p w:rsidR="00C940CA" w:rsidP="00C940CA" w:rsidRDefault="00C940CA" w14:paraId="5DCC1EF4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410944" behindDoc="0" locked="0" layoutInCell="1" allowOverlap="1" wp14:editId="62AA87CA" wp14:anchorId="78B569D8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882" name="Rectangle 788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0B5ACECF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82" style="position:absolute;margin-left:210pt;margin-top:11pt;width:79pt;height:162pt;z-index:259410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58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" w14:anchorId="78B569D8">
                <v:textbox inset="2.16pt,1.44pt,0,1.44pt">
                  <w:txbxContent>
                    <w:p w:rsidR="00C940CA" w:rsidP="00C940CA" w:rsidRDefault="00C940CA" w14:paraId="0B5ACECF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411968" behindDoc="0" locked="0" layoutInCell="1" allowOverlap="1" wp14:editId="7B666AA5" wp14:anchorId="43284831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883" name="Rectangle 788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1C05682E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 xml:space="preserve"> いいえ 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83" style="position:absolute;margin-left:210pt;margin-top:11pt;width:79pt;height:162pt;z-index:259411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58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" w14:anchorId="43284831">
                <v:textbox inset="2.16pt,1.44pt,0,1.44pt">
                  <w:txbxContent>
                    <w:p w:rsidR="00C940CA" w:rsidP="00C940CA" w:rsidRDefault="00C940CA" w14:paraId="1C05682E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 xml:space="preserve"> いいえ 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412992" behindDoc="0" locked="0" layoutInCell="1" allowOverlap="1" wp14:editId="272AE7E6" wp14:anchorId="23163CE5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884" name="Rectangle 788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719A8E28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84" style="position:absolute;margin-left:210pt;margin-top:11pt;width:79pt;height:162pt;z-index:259412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58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" w14:anchorId="23163CE5">
                <v:textbox inset="2.16pt,1.44pt,0,1.44pt">
                  <w:txbxContent>
                    <w:p w:rsidR="00C940CA" w:rsidP="00C940CA" w:rsidRDefault="00C940CA" w14:paraId="719A8E28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414016" behindDoc="0" locked="0" layoutInCell="1" allowOverlap="1" wp14:editId="4259DC3E" wp14:anchorId="340F19B4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7885" name="Rectangle 788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7F915D75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85" style="position:absolute;margin-left:210pt;margin-top:11pt;width:79pt;height:135pt;z-index:259414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58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" w14:anchorId="340F19B4">
                <v:textbox inset="2.16pt,1.44pt,0,1.44pt">
                  <w:txbxContent>
                    <w:p w:rsidR="00C940CA" w:rsidP="00C940CA" w:rsidRDefault="00C940CA" w14:paraId="7F915D75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415040" behindDoc="0" locked="0" layoutInCell="1" allowOverlap="1" wp14:editId="4DE243B1" wp14:anchorId="0C6305CD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7886" name="Rectangle 788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5AE70253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86" style="position:absolute;margin-left:210pt;margin-top:11pt;width:79pt;height:135pt;z-index:259415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59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" w14:anchorId="0C6305CD">
                <v:textbox inset="2.16pt,1.44pt,0,1.44pt">
                  <w:txbxContent>
                    <w:p w:rsidR="00C940CA" w:rsidP="00C940CA" w:rsidRDefault="00C940CA" w14:paraId="5AE70253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416064" behindDoc="0" locked="0" layoutInCell="1" allowOverlap="1" wp14:editId="008408D5" wp14:anchorId="7C4BBC4E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7887" name="Rectangle 788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20C1FA0A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87" style="position:absolute;margin-left:210pt;margin-top:11pt;width:79pt;height:135pt;z-index:259416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59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" w14:anchorId="7C4BBC4E">
                <v:textbox inset="2.16pt,1.44pt,0,1.44pt">
                  <w:txbxContent>
                    <w:p w:rsidR="00C940CA" w:rsidP="00C940CA" w:rsidRDefault="00C940CA" w14:paraId="20C1FA0A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417088" behindDoc="0" locked="0" layoutInCell="1" allowOverlap="1" wp14:editId="70FC6D2A" wp14:anchorId="645376AB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7888" name="Rectangle 788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007C7FE6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88" style="position:absolute;margin-left:210pt;margin-top:11pt;width:79pt;height:135pt;z-index:259417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59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" w14:anchorId="645376AB">
                <v:textbox inset="2.16pt,1.44pt,0,1.44pt">
                  <w:txbxContent>
                    <w:p w:rsidR="00C940CA" w:rsidP="00C940CA" w:rsidRDefault="00C940CA" w14:paraId="007C7FE6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418112" behindDoc="0" locked="0" layoutInCell="1" allowOverlap="1" wp14:editId="30FF1672" wp14:anchorId="1EF4D0E8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7889" name="Rectangle 788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05B3F600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89" style="position:absolute;margin-left:210pt;margin-top:11pt;width:79pt;height:135pt;z-index:259418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59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" w14:anchorId="1EF4D0E8">
                <v:textbox inset="2.16pt,1.44pt,0,1.44pt">
                  <w:txbxContent>
                    <w:p w:rsidR="00C940CA" w:rsidP="00C940CA" w:rsidRDefault="00C940CA" w14:paraId="05B3F600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419136" behindDoc="0" locked="0" layoutInCell="1" allowOverlap="1" wp14:editId="1872F0C4" wp14:anchorId="450CD5CD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7890" name="Rectangle 789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329162FC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90" style="position:absolute;margin-left:210pt;margin-top:11pt;width:79pt;height:135pt;z-index:259419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59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" w14:anchorId="450CD5CD">
                <v:textbox inset="2.16pt,1.44pt,0,1.44pt">
                  <w:txbxContent>
                    <w:p w:rsidR="00C940CA" w:rsidP="00C940CA" w:rsidRDefault="00C940CA" w14:paraId="329162FC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420160" behindDoc="0" locked="0" layoutInCell="1" allowOverlap="1" wp14:editId="590D9667" wp14:anchorId="0C8B5A23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7891" name="Rectangle 789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25559945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91" style="position:absolute;margin-left:210pt;margin-top:11pt;width:79pt;height:135pt;z-index:259420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59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" w14:anchorId="0C8B5A23">
                <v:textbox inset="2.16pt,1.44pt,0,1.44pt">
                  <w:txbxContent>
                    <w:p w:rsidR="00C940CA" w:rsidP="00C940CA" w:rsidRDefault="00C940CA" w14:paraId="25559945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421184" behindDoc="0" locked="0" layoutInCell="1" allowOverlap="1" wp14:editId="06B58878" wp14:anchorId="794FD544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7892" name="Rectangle 789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0BACD50E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92" style="position:absolute;margin-left:210pt;margin-top:11pt;width:79pt;height:135pt;z-index:259421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59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" w14:anchorId="794FD544">
                <v:textbox inset="2.16pt,1.44pt,0,1.44pt">
                  <w:txbxContent>
                    <w:p w:rsidR="00C940CA" w:rsidP="00C940CA" w:rsidRDefault="00C940CA" w14:paraId="0BACD50E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422208" behindDoc="0" locked="0" layoutInCell="1" allowOverlap="1" wp14:editId="448F25AD" wp14:anchorId="7D411352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7893" name="Rectangle 789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4F013307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93" style="position:absolute;margin-left:210pt;margin-top:11pt;width:79pt;height:135pt;z-index:259422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59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" w14:anchorId="7D411352">
                <v:textbox inset="2.16pt,1.44pt,0,1.44pt">
                  <w:txbxContent>
                    <w:p w:rsidR="00C940CA" w:rsidP="00C940CA" w:rsidRDefault="00C940CA" w14:paraId="4F013307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423232" behindDoc="0" locked="0" layoutInCell="1" allowOverlap="1" wp14:editId="596714D0" wp14:anchorId="42A54579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7894" name="Rectangle 789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7A901B72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94" style="position:absolute;margin-left:210pt;margin-top:11pt;width:79pt;height:135pt;z-index:259423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59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" w14:anchorId="42A54579">
                <v:textbox inset="2.16pt,1.44pt,0,1.44pt">
                  <w:txbxContent>
                    <w:p w:rsidR="00C940CA" w:rsidP="00C940CA" w:rsidRDefault="00C940CA" w14:paraId="7A901B72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424256" behindDoc="0" locked="0" layoutInCell="1" allowOverlap="1" wp14:editId="3BD27759" wp14:anchorId="629651F1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7895" name="Rectangle 789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2E4A69E8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95" style="position:absolute;margin-left:210pt;margin-top:11pt;width:79pt;height:135pt;z-index:259424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59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" w14:anchorId="629651F1">
                <v:textbox inset="2.16pt,1.44pt,0,1.44pt">
                  <w:txbxContent>
                    <w:p w:rsidR="00C940CA" w:rsidP="00C940CA" w:rsidRDefault="00C940CA" w14:paraId="2E4A69E8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425280" behindDoc="0" locked="0" layoutInCell="1" allowOverlap="1" wp14:editId="7855D9B9" wp14:anchorId="14396149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7896" name="Rectangle 789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2C3368E4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96" style="position:absolute;margin-left:210pt;margin-top:11pt;width:79pt;height:135pt;z-index:259425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60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" w14:anchorId="14396149">
                <v:textbox inset="2.16pt,1.44pt,0,1.44pt">
                  <w:txbxContent>
                    <w:p w:rsidR="00C940CA" w:rsidP="00C940CA" w:rsidRDefault="00C940CA" w14:paraId="2C3368E4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426304" behindDoc="0" locked="0" layoutInCell="1" allowOverlap="1" wp14:editId="48F158C5" wp14:anchorId="108E94DB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7897" name="Rectangle 789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34D25AFC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 xml:space="preserve">いいえ 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97" style="position:absolute;margin-left:210pt;margin-top:11pt;width:79pt;height:135pt;z-index:259426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60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" w14:anchorId="108E94DB">
                <v:textbox inset="2.16pt,1.44pt,0,1.44pt">
                  <w:txbxContent>
                    <w:p w:rsidR="00C940CA" w:rsidP="00C940CA" w:rsidRDefault="00C940CA" w14:paraId="34D25AFC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 xml:space="preserve">いいえ 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427328" behindDoc="0" locked="0" layoutInCell="1" allowOverlap="1" wp14:editId="5EAC66FA" wp14:anchorId="6DE754C8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7898" name="Rectangle 789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6B16DE41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98" style="position:absolute;margin-left:210pt;margin-top:11pt;width:79pt;height:135pt;z-index:259427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60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" w14:anchorId="6DE754C8">
                <v:textbox inset="2.16pt,1.44pt,0,1.44pt">
                  <w:txbxContent>
                    <w:p w:rsidR="00C940CA" w:rsidP="00C940CA" w:rsidRDefault="00C940CA" w14:paraId="6B16DE41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428352" behindDoc="0" locked="0" layoutInCell="1" allowOverlap="1" wp14:editId="2F471968" wp14:anchorId="16F77B6F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7899" name="Rectangle 789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6B515AEE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99" style="position:absolute;margin-left:210pt;margin-top:11pt;width:79pt;height:135pt;z-index:259428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60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" w14:anchorId="16F77B6F">
                <v:textbox inset="2.16pt,1.44pt,0,1.44pt">
                  <w:txbxContent>
                    <w:p w:rsidR="00C940CA" w:rsidP="00C940CA" w:rsidRDefault="00C940CA" w14:paraId="6B515AEE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429376" behindDoc="0" locked="0" layoutInCell="1" allowOverlap="1" wp14:editId="6EB96AC3" wp14:anchorId="55A67A94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19300"/>
                <wp:effectExtent l="0" t="0" r="0" b="0"/>
                <wp:wrapNone/>
                <wp:docPr id="7900" name="Rectangle 790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06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29D8402B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00" style="position:absolute;margin-left:210pt;margin-top:11pt;width:79pt;height:159pt;z-index:259429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60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" w14:anchorId="55A67A94">
                <v:textbox inset="2.16pt,1.44pt,0,1.44pt">
                  <w:txbxContent>
                    <w:p w:rsidR="00C940CA" w:rsidP="00C940CA" w:rsidRDefault="00C940CA" w14:paraId="29D8402B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430400" behindDoc="0" locked="0" layoutInCell="1" allowOverlap="1" wp14:editId="23250F9D" wp14:anchorId="5A41A35D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19300"/>
                <wp:effectExtent l="0" t="0" r="0" b="0"/>
                <wp:wrapNone/>
                <wp:docPr id="7901" name="Rectangle 790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06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0F4D2B0D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01" style="position:absolute;margin-left:210pt;margin-top:11pt;width:79pt;height:159pt;z-index:259430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60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" w14:anchorId="5A41A35D">
                <v:textbox inset="2.16pt,1.44pt,0,1.44pt">
                  <w:txbxContent>
                    <w:p w:rsidR="00C940CA" w:rsidP="00C940CA" w:rsidRDefault="00C940CA" w14:paraId="0F4D2B0D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431424" behindDoc="0" locked="0" layoutInCell="1" allowOverlap="1" wp14:editId="7DBAE4A1" wp14:anchorId="5FD4B1EE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19300"/>
                <wp:effectExtent l="0" t="0" r="0" b="0"/>
                <wp:wrapNone/>
                <wp:docPr id="7902" name="Rectangle 790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06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308842DC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02" style="position:absolute;margin-left:210pt;margin-top:11pt;width:79pt;height:159pt;z-index:259431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60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" w14:anchorId="5FD4B1EE">
                <v:textbox inset="2.16pt,1.44pt,0,1.44pt">
                  <w:txbxContent>
                    <w:p w:rsidR="00C940CA" w:rsidP="00C940CA" w:rsidRDefault="00C940CA" w14:paraId="308842DC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432448" behindDoc="0" locked="0" layoutInCell="1" allowOverlap="1" wp14:editId="4672731F" wp14:anchorId="05E1E748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19300"/>
                <wp:effectExtent l="0" t="0" r="0" b="0"/>
                <wp:wrapNone/>
                <wp:docPr id="7903" name="Rectangle 790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06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38687693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03" style="position:absolute;margin-left:210pt;margin-top:11pt;width:79pt;height:159pt;z-index:259432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60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" w14:anchorId="05E1E748">
                <v:textbox inset="2.16pt,1.44pt,0,1.44pt">
                  <w:txbxContent>
                    <w:p w:rsidR="00C940CA" w:rsidP="00C940CA" w:rsidRDefault="00C940CA" w14:paraId="38687693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433472" behindDoc="0" locked="0" layoutInCell="1" allowOverlap="1" wp14:editId="264836C4" wp14:anchorId="2FB74E6B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19300"/>
                <wp:effectExtent l="0" t="0" r="0" b="0"/>
                <wp:wrapNone/>
                <wp:docPr id="7904" name="Rectangle 790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06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165EC9CE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04" style="position:absolute;margin-left:210pt;margin-top:11pt;width:79pt;height:159pt;z-index:259433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60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" w14:anchorId="2FB74E6B">
                <v:textbox inset="2.16pt,1.44pt,0,1.44pt">
                  <w:txbxContent>
                    <w:p w:rsidR="00C940CA" w:rsidP="00C940CA" w:rsidRDefault="00C940CA" w14:paraId="165EC9CE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434496" behindDoc="0" locked="0" layoutInCell="1" allowOverlap="1" wp14:editId="610AB09D" wp14:anchorId="3B69B327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19300"/>
                <wp:effectExtent l="0" t="0" r="0" b="0"/>
                <wp:wrapNone/>
                <wp:docPr id="7905" name="Rectangle 790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06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723EB72E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05" style="position:absolute;margin-left:210pt;margin-top:11pt;width:79pt;height:159pt;z-index:259434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60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" w14:anchorId="3B69B327">
                <v:textbox inset="2.16pt,1.44pt,0,1.44pt">
                  <w:txbxContent>
                    <w:p w:rsidR="00C940CA" w:rsidP="00C940CA" w:rsidRDefault="00C940CA" w14:paraId="723EB72E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435520" behindDoc="0" locked="0" layoutInCell="1" allowOverlap="1" wp14:editId="4585F5B1" wp14:anchorId="722661E1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906" name="Rectangle 790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6F861B26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06" style="position:absolute;margin-left:210pt;margin-top:11pt;width:79pt;height:162pt;z-index:259435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61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" w14:anchorId="722661E1">
                <v:textbox inset="2.16pt,1.44pt,0,1.44pt">
                  <w:txbxContent>
                    <w:p w:rsidR="00C940CA" w:rsidP="00C940CA" w:rsidRDefault="00C940CA" w14:paraId="6F861B26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436544" behindDoc="0" locked="0" layoutInCell="1" allowOverlap="1" wp14:editId="1569CDE0" wp14:anchorId="3F2F5201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907" name="Rectangle 790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6AD4E5A2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07" style="position:absolute;margin-left:210pt;margin-top:11pt;width:79pt;height:162pt;z-index:259436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61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" w14:anchorId="3F2F5201">
                <v:textbox inset="2.16pt,1.44pt,0,1.44pt">
                  <w:txbxContent>
                    <w:p w:rsidR="00C940CA" w:rsidP="00C940CA" w:rsidRDefault="00C940CA" w14:paraId="6AD4E5A2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437568" behindDoc="0" locked="0" layoutInCell="1" allowOverlap="1" wp14:editId="3C72F858" wp14:anchorId="170BD83A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908" name="Rectangle 790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64B3986D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08" style="position:absolute;margin-left:210pt;margin-top:11pt;width:79pt;height:162pt;z-index:259437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61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" w14:anchorId="170BD83A">
                <v:textbox inset="2.16pt,1.44pt,0,1.44pt">
                  <w:txbxContent>
                    <w:p w:rsidR="00C940CA" w:rsidP="00C940CA" w:rsidRDefault="00C940CA" w14:paraId="64B3986D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438592" behindDoc="0" locked="0" layoutInCell="1" allowOverlap="1" wp14:editId="3156883C" wp14:anchorId="21AE288E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7909" name="Rectangle 790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5D307FB9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09" style="position:absolute;margin-left:210pt;margin-top:11pt;width:79pt;height:135pt;z-index:259438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61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" w14:anchorId="21AE288E">
                <v:textbox inset="2.16pt,1.44pt,0,1.44pt">
                  <w:txbxContent>
                    <w:p w:rsidR="00C940CA" w:rsidP="00C940CA" w:rsidRDefault="00C940CA" w14:paraId="5D307FB9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439616" behindDoc="0" locked="0" layoutInCell="1" allowOverlap="1" wp14:editId="436ECEE4" wp14:anchorId="5FB5258F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7910" name="Rectangle 791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3CA4EBCB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10" style="position:absolute;margin-left:210pt;margin-top:11pt;width:79pt;height:135pt;z-index:259439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61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" w14:anchorId="5FB5258F">
                <v:textbox inset="2.16pt,1.44pt,0,1.44pt">
                  <w:txbxContent>
                    <w:p w:rsidR="00C940CA" w:rsidP="00C940CA" w:rsidRDefault="00C940CA" w14:paraId="3CA4EBCB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440640" behindDoc="0" locked="0" layoutInCell="1" allowOverlap="1" wp14:editId="6A0ACB38" wp14:anchorId="0D03E8E8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7911" name="Rectangle 791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199F0578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11" style="position:absolute;margin-left:210pt;margin-top:11pt;width:79pt;height:135pt;z-index:259440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61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" w14:anchorId="0D03E8E8">
                <v:textbox inset="2.16pt,1.44pt,0,1.44pt">
                  <w:txbxContent>
                    <w:p w:rsidR="00C940CA" w:rsidP="00C940CA" w:rsidRDefault="00C940CA" w14:paraId="199F0578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441664" behindDoc="0" locked="0" layoutInCell="1" allowOverlap="1" wp14:editId="4BAA9F77" wp14:anchorId="3B23135D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912" name="Rectangle 791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44FCCA37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12" style="position:absolute;margin-left:210pt;margin-top:11pt;width:79pt;height:162pt;z-index:259441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61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" w14:anchorId="3B23135D">
                <v:textbox inset="2.16pt,1.44pt,0,1.44pt">
                  <w:txbxContent>
                    <w:p w:rsidR="00C940CA" w:rsidP="00C940CA" w:rsidRDefault="00C940CA" w14:paraId="44FCCA37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442688" behindDoc="0" locked="0" layoutInCell="1" allowOverlap="1" wp14:editId="05A2A18A" wp14:anchorId="6BB47969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913" name="Rectangle 791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1723C4B6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13" style="position:absolute;margin-left:210pt;margin-top:11pt;width:79pt;height:162pt;z-index:259442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61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" w14:anchorId="6BB47969">
                <v:textbox inset="2.16pt,1.44pt,0,1.44pt">
                  <w:txbxContent>
                    <w:p w:rsidR="00C940CA" w:rsidP="00C940CA" w:rsidRDefault="00C940CA" w14:paraId="1723C4B6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443712" behindDoc="0" locked="0" layoutInCell="1" allowOverlap="1" wp14:editId="09DE39D4" wp14:anchorId="4B1BF04B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914" name="Rectangle 791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377345DD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14" style="position:absolute;margin-left:210pt;margin-top:11pt;width:79pt;height:60pt;z-index:259443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61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" w14:anchorId="4B1BF04B">
                <v:textbox inset="2.16pt,1.44pt,0,1.44pt">
                  <w:txbxContent>
                    <w:p w:rsidR="00C940CA" w:rsidP="00C940CA" w:rsidRDefault="00C940CA" w14:paraId="377345DD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444736" behindDoc="0" locked="0" layoutInCell="1" allowOverlap="1" wp14:editId="6890647F" wp14:anchorId="2D5D1F8E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915" name="Rectangle 791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6C04026C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15" style="position:absolute;margin-left:210pt;margin-top:11pt;width:79pt;height:60pt;z-index:259444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61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" w14:anchorId="2D5D1F8E">
                <v:textbox inset="2.16pt,1.44pt,0,1.44pt">
                  <w:txbxContent>
                    <w:p w:rsidR="00C940CA" w:rsidP="00C940CA" w:rsidRDefault="00C940CA" w14:paraId="6C04026C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445760" behindDoc="0" locked="0" layoutInCell="1" allowOverlap="1" wp14:editId="05F1495A" wp14:anchorId="066C5B25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916" name="Rectangle 791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0CDE1907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16" style="position:absolute;margin-left:210pt;margin-top:11pt;width:79pt;height:60pt;z-index:259445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62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" w14:anchorId="066C5B25">
                <v:textbox inset="2.16pt,1.44pt,0,1.44pt">
                  <w:txbxContent>
                    <w:p w:rsidR="00C940CA" w:rsidP="00C940CA" w:rsidRDefault="00C940CA" w14:paraId="0CDE1907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446784" behindDoc="0" locked="0" layoutInCell="1" allowOverlap="1" wp14:editId="195EFE0F" wp14:anchorId="1497A9EF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917" name="Rectangle 791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31D08498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17" style="position:absolute;margin-left:210pt;margin-top:11pt;width:79pt;height:60pt;z-index:259446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62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" w14:anchorId="1497A9EF">
                <v:textbox inset="2.16pt,1.44pt,0,1.44pt">
                  <w:txbxContent>
                    <w:p w:rsidR="00C940CA" w:rsidP="00C940CA" w:rsidRDefault="00C940CA" w14:paraId="31D08498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447808" behindDoc="0" locked="0" layoutInCell="1" allowOverlap="1" wp14:editId="373B270C" wp14:anchorId="6C453CD2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918" name="Rectangle 791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4B3A704F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18" style="position:absolute;margin-left:210pt;margin-top:11pt;width:79pt;height:60pt;z-index:259447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62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" w14:anchorId="6C453CD2">
                <v:textbox inset="2.16pt,1.44pt,0,1.44pt">
                  <w:txbxContent>
                    <w:p w:rsidR="00C940CA" w:rsidP="00C940CA" w:rsidRDefault="00C940CA" w14:paraId="4B3A704F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448832" behindDoc="0" locked="0" layoutInCell="1" allowOverlap="1" wp14:editId="3ADD8A84" wp14:anchorId="7355BA6B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919" name="Rectangle 791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65943FBB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19" style="position:absolute;margin-left:210pt;margin-top:11pt;width:79pt;height:60pt;z-index:259448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62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" w14:anchorId="7355BA6B">
                <v:textbox inset="2.16pt,1.44pt,0,1.44pt">
                  <w:txbxContent>
                    <w:p w:rsidR="00C940CA" w:rsidP="00C940CA" w:rsidRDefault="00C940CA" w14:paraId="65943FBB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449856" behindDoc="0" locked="0" layoutInCell="1" allowOverlap="1" wp14:editId="08B9ABB3" wp14:anchorId="6017B64E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920" name="Rectangle 792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4105A095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20" style="position:absolute;margin-left:210pt;margin-top:11pt;width:79pt;height:60pt;z-index:259449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62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" w14:anchorId="6017B64E">
                <v:textbox inset="2.16pt,1.44pt,0,1.44pt">
                  <w:txbxContent>
                    <w:p w:rsidR="00C940CA" w:rsidP="00C940CA" w:rsidRDefault="00C940CA" w14:paraId="4105A095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450880" behindDoc="0" locked="0" layoutInCell="1" allowOverlap="1" wp14:editId="5A434211" wp14:anchorId="55FCB1F1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921" name="Rectangle 792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436E7D8F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21" style="position:absolute;margin-left:210pt;margin-top:11pt;width:79pt;height:60pt;z-index:259450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62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" w14:anchorId="55FCB1F1">
                <v:textbox inset="2.16pt,1.44pt,0,1.44pt">
                  <w:txbxContent>
                    <w:p w:rsidR="00C940CA" w:rsidP="00C940CA" w:rsidRDefault="00C940CA" w14:paraId="436E7D8F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451904" behindDoc="0" locked="0" layoutInCell="1" allowOverlap="1" wp14:editId="7E3840C7" wp14:anchorId="614A6602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922" name="Rectangle 792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55E133A8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22" style="position:absolute;margin-left:210pt;margin-top:11pt;width:79pt;height:60pt;z-index:259451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62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" w14:anchorId="614A6602">
                <v:textbox inset="2.16pt,1.44pt,0,1.44pt">
                  <w:txbxContent>
                    <w:p w:rsidR="00C940CA" w:rsidP="00C940CA" w:rsidRDefault="00C940CA" w14:paraId="55E133A8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452928" behindDoc="0" locked="0" layoutInCell="1" allowOverlap="1" wp14:editId="32C94BFA" wp14:anchorId="4F19FB44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923" name="Rectangle 792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59A2896C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23" style="position:absolute;margin-left:210pt;margin-top:11pt;width:79pt;height:60pt;z-index:259452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62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" w14:anchorId="4F19FB44">
                <v:textbox inset="2.16pt,1.44pt,0,1.44pt">
                  <w:txbxContent>
                    <w:p w:rsidR="00C940CA" w:rsidP="00C940CA" w:rsidRDefault="00C940CA" w14:paraId="59A2896C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453952" behindDoc="0" locked="0" layoutInCell="1" allowOverlap="1" wp14:editId="62AD1B1D" wp14:anchorId="6F747B5A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924" name="Rectangle 792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5E777540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24" style="position:absolute;margin-left:210pt;margin-top:11pt;width:79pt;height:60pt;z-index:259453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62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" w14:anchorId="6F747B5A">
                <v:textbox inset="2.16pt,1.44pt,0,1.44pt">
                  <w:txbxContent>
                    <w:p w:rsidR="00C940CA" w:rsidP="00C940CA" w:rsidRDefault="00C940CA" w14:paraId="5E777540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454976" behindDoc="0" locked="0" layoutInCell="1" allowOverlap="1" wp14:editId="6A350AD2" wp14:anchorId="25F60546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925" name="Rectangle 792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6F2C0DE5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25" style="position:absolute;margin-left:210pt;margin-top:11pt;width:79pt;height:60pt;z-index:259454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62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" w14:anchorId="25F60546">
                <v:textbox inset="2.16pt,1.44pt,0,1.44pt">
                  <w:txbxContent>
                    <w:p w:rsidR="00C940CA" w:rsidP="00C940CA" w:rsidRDefault="00C940CA" w14:paraId="6F2C0DE5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456000" behindDoc="0" locked="0" layoutInCell="1" allowOverlap="1" wp14:editId="12AE8D06" wp14:anchorId="0FED0391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926" name="Rectangle 792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02D23E68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26" style="position:absolute;margin-left:210pt;margin-top:11pt;width:79pt;height:60pt;z-index:259456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63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" w14:anchorId="0FED0391">
                <v:textbox inset="2.16pt,1.44pt,0,1.44pt">
                  <w:txbxContent>
                    <w:p w:rsidR="00C940CA" w:rsidP="00C940CA" w:rsidRDefault="00C940CA" w14:paraId="02D23E68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457024" behindDoc="0" locked="0" layoutInCell="1" allowOverlap="1" wp14:editId="2F235204" wp14:anchorId="4D64CD43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927" name="Rectangle 792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577F0EFD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27" style="position:absolute;margin-left:210pt;margin-top:11pt;width:79pt;height:60pt;z-index:259457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63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" w14:anchorId="4D64CD43">
                <v:textbox inset="2.16pt,1.44pt,0,1.44pt">
                  <w:txbxContent>
                    <w:p w:rsidR="00C940CA" w:rsidP="00C940CA" w:rsidRDefault="00C940CA" w14:paraId="577F0EFD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458048" behindDoc="0" locked="0" layoutInCell="1" allowOverlap="1" wp14:editId="30BA0A49" wp14:anchorId="790E32A6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928" name="Rectangle 792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76C9F63F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28" style="position:absolute;margin-left:210pt;margin-top:11pt;width:79pt;height:60pt;z-index:259458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63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" w14:anchorId="790E32A6">
                <v:textbox inset="2.16pt,1.44pt,0,1.44pt">
                  <w:txbxContent>
                    <w:p w:rsidR="00C940CA" w:rsidP="00C940CA" w:rsidRDefault="00C940CA" w14:paraId="76C9F63F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459072" behindDoc="0" locked="0" layoutInCell="1" allowOverlap="1" wp14:editId="07D38947" wp14:anchorId="6C294F49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929" name="Rectangle 792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310DAD04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29" style="position:absolute;margin-left:210pt;margin-top:11pt;width:79pt;height:60pt;z-index:259459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63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" w14:anchorId="6C294F49">
                <v:textbox inset="2.16pt,1.44pt,0,1.44pt">
                  <w:txbxContent>
                    <w:p w:rsidR="00C940CA" w:rsidP="00C940CA" w:rsidRDefault="00C940CA" w14:paraId="310DAD04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460096" behindDoc="0" locked="0" layoutInCell="1" allowOverlap="1" wp14:editId="6FD46A76" wp14:anchorId="59460FAE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930" name="Rectangle 793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1C4F18C2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30" style="position:absolute;margin-left:210pt;margin-top:11pt;width:79pt;height:60pt;z-index:259460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63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" w14:anchorId="59460FAE">
                <v:textbox inset="2.16pt,1.44pt,0,1.44pt">
                  <w:txbxContent>
                    <w:p w:rsidR="00C940CA" w:rsidP="00C940CA" w:rsidRDefault="00C940CA" w14:paraId="1C4F18C2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461120" behindDoc="0" locked="0" layoutInCell="1" allowOverlap="1" wp14:editId="396C0EF5" wp14:anchorId="4305326B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931" name="Rectangle 793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3636AB3E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 xml:space="preserve">いいえ 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31" style="position:absolute;margin-left:210pt;margin-top:11pt;width:79pt;height:60pt;z-index:259461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63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" w14:anchorId="4305326B">
                <v:textbox inset="2.16pt,1.44pt,0,1.44pt">
                  <w:txbxContent>
                    <w:p w:rsidR="00C940CA" w:rsidP="00C940CA" w:rsidRDefault="00C940CA" w14:paraId="3636AB3E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 xml:space="preserve">いいえ 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462144" behindDoc="0" locked="0" layoutInCell="1" allowOverlap="1" wp14:editId="27174E7E" wp14:anchorId="0186AFEA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932" name="Rectangle 793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39E903A7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>いいえ 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32" style="position:absolute;margin-left:210pt;margin-top:11pt;width:79pt;height:60pt;z-index:259462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63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" w14:anchorId="0186AFEA">
                <v:textbox inset="2.16pt,1.44pt,0,1.44pt">
                  <w:txbxContent>
                    <w:p w:rsidR="00C940CA" w:rsidP="00C940CA" w:rsidRDefault="00C940CA" w14:paraId="39E903A7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>いいえ いいえ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463168" behindDoc="0" locked="0" layoutInCell="1" allowOverlap="1" wp14:editId="434131DB" wp14:anchorId="442B113D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933" name="Rectangle 793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528990B1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33" style="position:absolute;margin-left:210pt;margin-top:11pt;width:79pt;height:60pt;z-index:259463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63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" w14:anchorId="442B113D">
                <v:textbox inset="2.16pt,1.44pt,0,1.44pt">
                  <w:txbxContent>
                    <w:p w:rsidR="00C940CA" w:rsidP="00C940CA" w:rsidRDefault="00C940CA" w14:paraId="528990B1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464192" behindDoc="0" locked="0" layoutInCell="1" allowOverlap="1" wp14:editId="3FEA98CE" wp14:anchorId="372274E0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934" name="Rectangle 793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1FA1535A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34" style="position:absolute;margin-left:210pt;margin-top:11pt;width:79pt;height:60pt;z-index:259464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63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" w14:anchorId="372274E0">
                <v:textbox inset="2.16pt,1.44pt,0,1.44pt">
                  <w:txbxContent>
                    <w:p w:rsidR="00C940CA" w:rsidP="00C940CA" w:rsidRDefault="00C940CA" w14:paraId="1FA1535A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465216" behindDoc="0" locked="0" layoutInCell="1" allowOverlap="1" wp14:editId="40F88C10" wp14:anchorId="25F4F21A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935" name="Rectangle 793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38AFE1B9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35" style="position:absolute;margin-left:210pt;margin-top:11pt;width:79pt;height:60pt;z-index:259465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63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" w14:anchorId="25F4F21A">
                <v:textbox inset="2.16pt,1.44pt,0,1.44pt">
                  <w:txbxContent>
                    <w:p w:rsidR="00C940CA" w:rsidP="00C940CA" w:rsidRDefault="00C940CA" w14:paraId="38AFE1B9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466240" behindDoc="0" locked="0" layoutInCell="1" allowOverlap="1" wp14:editId="293E0AD5" wp14:anchorId="1A2219A2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936" name="Rectangle 793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36ADA6BC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36" style="position:absolute;margin-left:210pt;margin-top:11pt;width:79pt;height:60pt;z-index:259466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64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" w14:anchorId="1A2219A2">
                <v:textbox inset="2.16pt,1.44pt,0,1.44pt">
                  <w:txbxContent>
                    <w:p w:rsidR="00C940CA" w:rsidP="00C940CA" w:rsidRDefault="00C940CA" w14:paraId="36ADA6BC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467264" behindDoc="0" locked="0" layoutInCell="1" allowOverlap="1" wp14:editId="440AC863" wp14:anchorId="4C3262F2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937" name="Rectangle 793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08EB551C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37" style="position:absolute;margin-left:210pt;margin-top:11pt;width:79pt;height:60pt;z-index:259467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64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" w14:anchorId="4C3262F2">
                <v:textbox inset="2.16pt,1.44pt,0,1.44pt">
                  <w:txbxContent>
                    <w:p w:rsidR="00C940CA" w:rsidP="00C940CA" w:rsidRDefault="00C940CA" w14:paraId="08EB551C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468288" behindDoc="0" locked="0" layoutInCell="1" allowOverlap="1" wp14:editId="2AF72423" wp14:anchorId="6CB65C13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938" name="Rectangle 793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1CC1F4FC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38" style="position:absolute;margin-left:210pt;margin-top:11pt;width:79pt;height:60pt;z-index:259468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64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" w14:anchorId="6CB65C13">
                <v:textbox inset="2.16pt,1.44pt,0,1.44pt">
                  <w:txbxContent>
                    <w:p w:rsidR="00C940CA" w:rsidP="00C940CA" w:rsidRDefault="00C940CA" w14:paraId="1CC1F4FC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469312" behindDoc="0" locked="0" layoutInCell="1" allowOverlap="1" wp14:editId="2D209E0E" wp14:anchorId="66322775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939" name="Rectangle 793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50676E14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39" style="position:absolute;margin-left:210pt;margin-top:11pt;width:79pt;height:60pt;z-index:259469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64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" w14:anchorId="66322775">
                <v:textbox inset="2.16pt,1.44pt,0,1.44pt">
                  <w:txbxContent>
                    <w:p w:rsidR="00C940CA" w:rsidP="00C940CA" w:rsidRDefault="00C940CA" w14:paraId="50676E14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470336" behindDoc="0" locked="0" layoutInCell="1" allowOverlap="1" wp14:editId="08BBBC97" wp14:anchorId="575C3DCD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940" name="Rectangle 794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5879FBBB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40" style="position:absolute;margin-left:210pt;margin-top:11pt;width:79pt;height:48pt;z-index:259470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64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" w14:anchorId="575C3DCD">
                <v:textbox inset="2.16pt,1.44pt,0,1.44pt">
                  <w:txbxContent>
                    <w:p w:rsidR="00C940CA" w:rsidP="00C940CA" w:rsidRDefault="00C940CA" w14:paraId="5879FBBB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471360" behindDoc="0" locked="0" layoutInCell="1" allowOverlap="1" wp14:editId="6DE1B6D3" wp14:anchorId="253E9B8A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941" name="Rectangle 794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571E1D7C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41" style="position:absolute;margin-left:210pt;margin-top:11pt;width:79pt;height:48pt;z-index:259471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64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" w14:anchorId="253E9B8A">
                <v:textbox inset="2.16pt,1.44pt,0,1.44pt">
                  <w:txbxContent>
                    <w:p w:rsidR="00C940CA" w:rsidP="00C940CA" w:rsidRDefault="00C940CA" w14:paraId="571E1D7C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472384" behindDoc="0" locked="0" layoutInCell="1" allowOverlap="1" wp14:editId="4CA3B85C" wp14:anchorId="072FB79D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942" name="Rectangle 794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688AC823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42" style="position:absolute;margin-left:210pt;margin-top:11pt;width:79pt;height:48pt;z-index:259472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64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" w14:anchorId="072FB79D">
                <v:textbox inset="2.16pt,1.44pt,0,1.44pt">
                  <w:txbxContent>
                    <w:p w:rsidR="00C940CA" w:rsidP="00C940CA" w:rsidRDefault="00C940CA" w14:paraId="688AC823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473408" behindDoc="0" locked="0" layoutInCell="1" allowOverlap="1" wp14:editId="39907F93" wp14:anchorId="3FE46F59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943" name="Rectangle 794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6844BB4F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43" style="position:absolute;margin-left:210pt;margin-top:11pt;width:79pt;height:48pt;z-index:259473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64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" w14:anchorId="3FE46F59">
                <v:textbox inset="2.16pt,1.44pt,0,1.44pt">
                  <w:txbxContent>
                    <w:p w:rsidR="00C940CA" w:rsidP="00C940CA" w:rsidRDefault="00C940CA" w14:paraId="6844BB4F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474432" behindDoc="0" locked="0" layoutInCell="1" allowOverlap="1" wp14:editId="45C32BAB" wp14:anchorId="777B06DC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944" name="Rectangle 794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414FFF80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44" style="position:absolute;margin-left:210pt;margin-top:11pt;width:79pt;height:48pt;z-index:259474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64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" w14:anchorId="777B06DC">
                <v:textbox inset="2.16pt,1.44pt,0,1.44pt">
                  <w:txbxContent>
                    <w:p w:rsidR="00C940CA" w:rsidP="00C940CA" w:rsidRDefault="00C940CA" w14:paraId="414FFF80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475456" behindDoc="0" locked="0" layoutInCell="1" allowOverlap="1" wp14:editId="217097C8" wp14:anchorId="6B6F21CD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945" name="Rectangle 794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4D0DB0A6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45" style="position:absolute;margin-left:210pt;margin-top:11pt;width:79pt;height:48pt;z-index:259475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64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" w14:anchorId="6B6F21CD">
                <v:textbox inset="2.16pt,1.44pt,0,1.44pt">
                  <w:txbxContent>
                    <w:p w:rsidR="00C940CA" w:rsidP="00C940CA" w:rsidRDefault="00C940CA" w14:paraId="4D0DB0A6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476480" behindDoc="0" locked="0" layoutInCell="1" allowOverlap="1" wp14:editId="5AC7E054" wp14:anchorId="777B931E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946" name="Rectangle 794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7F5C5938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46" style="position:absolute;margin-left:210pt;margin-top:11pt;width:79pt;height:48pt;z-index:259476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65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" w14:anchorId="777B931E">
                <v:textbox inset="2.16pt,1.44pt,0,1.44pt">
                  <w:txbxContent>
                    <w:p w:rsidR="00C940CA" w:rsidP="00C940CA" w:rsidRDefault="00C940CA" w14:paraId="7F5C5938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477504" behindDoc="0" locked="0" layoutInCell="1" allowOverlap="1" wp14:editId="35E74F73" wp14:anchorId="40F5EF3A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947" name="Rectangle 794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302A41E2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47" style="position:absolute;margin-left:210pt;margin-top:11pt;width:79pt;height:48pt;z-index:259477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65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" w14:anchorId="40F5EF3A">
                <v:textbox inset="2.16pt,1.44pt,0,1.44pt">
                  <w:txbxContent>
                    <w:p w:rsidR="00C940CA" w:rsidP="00C940CA" w:rsidRDefault="00C940CA" w14:paraId="302A41E2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478528" behindDoc="0" locked="0" layoutInCell="1" allowOverlap="1" wp14:editId="739378EA" wp14:anchorId="05DFBE48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948" name="Rectangle 794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6D100CA0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48" style="position:absolute;margin-left:210pt;margin-top:11pt;width:79pt;height:48pt;z-index:259478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65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" w14:anchorId="05DFBE48">
                <v:textbox inset="2.16pt,1.44pt,0,1.44pt">
                  <w:txbxContent>
                    <w:p w:rsidR="00C940CA" w:rsidP="00C940CA" w:rsidRDefault="00C940CA" w14:paraId="6D100CA0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479552" behindDoc="0" locked="0" layoutInCell="1" allowOverlap="1" wp14:editId="435E5AC8" wp14:anchorId="7B92A204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949" name="Rectangle 794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604826A6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49" style="position:absolute;margin-left:210pt;margin-top:11pt;width:79pt;height:48pt;z-index:259479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65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" w14:anchorId="7B92A204">
                <v:textbox inset="2.16pt,1.44pt,0,1.44pt">
                  <w:txbxContent>
                    <w:p w:rsidR="00C940CA" w:rsidP="00C940CA" w:rsidRDefault="00C940CA" w14:paraId="604826A6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480576" behindDoc="0" locked="0" layoutInCell="1" allowOverlap="1" wp14:editId="0569EFF4" wp14:anchorId="15CD70B8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950" name="Rectangle 795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47CEE859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50" style="position:absolute;margin-left:210pt;margin-top:11pt;width:79pt;height:48pt;z-index:259480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65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" w14:anchorId="15CD70B8">
                <v:textbox inset="2.16pt,1.44pt,0,1.44pt">
                  <w:txbxContent>
                    <w:p w:rsidR="00C940CA" w:rsidP="00C940CA" w:rsidRDefault="00C940CA" w14:paraId="47CEE859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481600" behindDoc="0" locked="0" layoutInCell="1" allowOverlap="1" wp14:editId="14AE548E" wp14:anchorId="4C272474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951" name="Rectangle 795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0F92F742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51" style="position:absolute;margin-left:210pt;margin-top:11pt;width:79pt;height:48pt;z-index:259481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65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" w14:anchorId="4C272474">
                <v:textbox inset="2.16pt,1.44pt,0,1.44pt">
                  <w:txbxContent>
                    <w:p w:rsidR="00C940CA" w:rsidP="00C940CA" w:rsidRDefault="00C940CA" w14:paraId="0F92F742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482624" behindDoc="0" locked="0" layoutInCell="1" allowOverlap="1" wp14:editId="1DC9E348" wp14:anchorId="7EEE79F7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952" name="Rectangle 795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5011A299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52" style="position:absolute;margin-left:210pt;margin-top:11pt;width:79pt;height:48pt;z-index:259482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65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" w14:anchorId="7EEE79F7">
                <v:textbox inset="2.16pt,1.44pt,0,1.44pt">
                  <w:txbxContent>
                    <w:p w:rsidR="00C940CA" w:rsidP="00C940CA" w:rsidRDefault="00C940CA" w14:paraId="5011A299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483648" behindDoc="0" locked="0" layoutInCell="1" allowOverlap="1" wp14:editId="3E0AA8DE" wp14:anchorId="65210005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953" name="Rectangle 795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06E1E05E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53" style="position:absolute;margin-left:210pt;margin-top:11pt;width:79pt;height:48pt;z-index:259483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65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" w14:anchorId="65210005">
                <v:textbox inset="2.16pt,1.44pt,0,1.44pt">
                  <w:txbxContent>
                    <w:p w:rsidR="00C940CA" w:rsidP="00C940CA" w:rsidRDefault="00C940CA" w14:paraId="06E1E05E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484672" behindDoc="0" locked="0" layoutInCell="1" allowOverlap="1" wp14:editId="3DC63196" wp14:anchorId="39FD1973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954" name="Rectangle 795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3799CEDC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54" style="position:absolute;margin-left:210pt;margin-top:11pt;width:79pt;height:48pt;z-index:259484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65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" w14:anchorId="39FD1973">
                <v:textbox inset="2.16pt,1.44pt,0,1.44pt">
                  <w:txbxContent>
                    <w:p w:rsidR="00C940CA" w:rsidP="00C940CA" w:rsidRDefault="00C940CA" w14:paraId="3799CEDC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485696" behindDoc="0" locked="0" layoutInCell="1" allowOverlap="1" wp14:editId="155920C3" wp14:anchorId="7769150A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955" name="Rectangle 795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2B18BEC5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55" style="position:absolute;margin-left:210pt;margin-top:11pt;width:79pt;height:48pt;z-index:259485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65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" w14:anchorId="7769150A">
                <v:textbox inset="2.16pt,1.44pt,0,1.44pt">
                  <w:txbxContent>
                    <w:p w:rsidR="00C940CA" w:rsidP="00C940CA" w:rsidRDefault="00C940CA" w14:paraId="2B18BEC5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486720" behindDoc="0" locked="0" layoutInCell="1" allowOverlap="1" wp14:editId="2576A8C0" wp14:anchorId="174AA3B2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956" name="Rectangle 795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1C06E9BB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56" style="position:absolute;margin-left:210pt;margin-top:11pt;width:79pt;height:48pt;z-index:259486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66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" w14:anchorId="174AA3B2">
                <v:textbox inset="2.16pt,1.44pt,0,1.44pt">
                  <w:txbxContent>
                    <w:p w:rsidR="00C940CA" w:rsidP="00C940CA" w:rsidRDefault="00C940CA" w14:paraId="1C06E9BB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487744" behindDoc="0" locked="0" layoutInCell="1" allowOverlap="1" wp14:editId="00060073" wp14:anchorId="5434935C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957" name="Rectangle 795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7656F93F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57" style="position:absolute;margin-left:210pt;margin-top:11pt;width:79pt;height:48pt;z-index:259487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66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" w14:anchorId="5434935C">
                <v:textbox inset="2.16pt,1.44pt,0,1.44pt">
                  <w:txbxContent>
                    <w:p w:rsidR="00C940CA" w:rsidP="00C940CA" w:rsidRDefault="00C940CA" w14:paraId="7656F93F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488768" behindDoc="0" locked="0" layoutInCell="1" allowOverlap="1" wp14:editId="591AE2CD" wp14:anchorId="014BEEF5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958" name="Rectangle 795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2B3BF336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58" style="position:absolute;margin-left:210pt;margin-top:11pt;width:79pt;height:48pt;z-index:259488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66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" w14:anchorId="014BEEF5">
                <v:textbox inset="2.16pt,1.44pt,0,1.44pt">
                  <w:txbxContent>
                    <w:p w:rsidR="00C940CA" w:rsidP="00C940CA" w:rsidRDefault="00C940CA" w14:paraId="2B3BF336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489792" behindDoc="0" locked="0" layoutInCell="1" allowOverlap="1" wp14:editId="63014401" wp14:anchorId="777BC9FF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959" name="Rectangle 795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0D12F389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59" style="position:absolute;margin-left:210pt;margin-top:11pt;width:79pt;height:48pt;z-index:259489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66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" w14:anchorId="777BC9FF">
                <v:textbox inset="2.16pt,1.44pt,0,1.44pt">
                  <w:txbxContent>
                    <w:p w:rsidR="00C940CA" w:rsidP="00C940CA" w:rsidRDefault="00C940CA" w14:paraId="0D12F389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490816" behindDoc="0" locked="0" layoutInCell="1" allowOverlap="1" wp14:editId="475E59C4" wp14:anchorId="429ACAAE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960" name="Rectangle 796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7637B9C4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60" style="position:absolute;margin-left:210pt;margin-top:11pt;width:79pt;height:48pt;z-index:259490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66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" w14:anchorId="429ACAAE">
                <v:textbox inset="2.16pt,1.44pt,0,1.44pt">
                  <w:txbxContent>
                    <w:p w:rsidR="00C940CA" w:rsidP="00C940CA" w:rsidRDefault="00C940CA" w14:paraId="7637B9C4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491840" behindDoc="0" locked="0" layoutInCell="1" allowOverlap="1" wp14:editId="54455D72" wp14:anchorId="09A684E8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961" name="Rectangle 796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40774586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 xml:space="preserve">いいえ いいえ 不明 いいえ 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61" style="position:absolute;margin-left:210pt;margin-top:11pt;width:79pt;height:60pt;z-index:259491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66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" w14:anchorId="09A684E8">
                <v:textbox inset="2.16pt,1.44pt,0,1.44pt">
                  <w:txbxContent>
                    <w:p w:rsidR="00C940CA" w:rsidP="00C940CA" w:rsidRDefault="00C940CA" w14:paraId="40774586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 xml:space="preserve">いいえ いいえ 不明 いいえ 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492864" behindDoc="0" locked="0" layoutInCell="1" allowOverlap="1" wp14:editId="2A196114" wp14:anchorId="041EBBDB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962" name="Rectangle 796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01BEEEF2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>いいえ 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62" style="position:absolute;margin-left:210pt;margin-top:11pt;width:79pt;height:60pt;z-index:259492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66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" w14:anchorId="041EBBDB">
                <v:textbox inset="2.16pt,1.44pt,0,1.44pt">
                  <w:txbxContent>
                    <w:p w:rsidR="00C940CA" w:rsidP="00C940CA" w:rsidRDefault="00C940CA" w14:paraId="01BEEEF2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>いいえ いいえ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493888" behindDoc="0" locked="0" layoutInCell="1" allowOverlap="1" wp14:editId="729BA69A" wp14:anchorId="2AAE0FAA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963" name="Rectangle 796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291FB0A1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63" style="position:absolute;margin-left:210pt;margin-top:11pt;width:79pt;height:60pt;z-index:259493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66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" w14:anchorId="2AAE0FAA">
                <v:textbox inset="2.16pt,1.44pt,0,1.44pt">
                  <w:txbxContent>
                    <w:p w:rsidR="00C940CA" w:rsidP="00C940CA" w:rsidRDefault="00C940CA" w14:paraId="291FB0A1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494912" behindDoc="0" locked="0" layoutInCell="1" allowOverlap="1" wp14:editId="0D76D0C5" wp14:anchorId="5853447A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964" name="Rectangle 796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737B29ED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64" style="position:absolute;margin-left:210pt;margin-top:11pt;width:79pt;height:48pt;z-index:259494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66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" w14:anchorId="5853447A">
                <v:textbox inset="2.16pt,1.44pt,0,1.44pt">
                  <w:txbxContent>
                    <w:p w:rsidR="00C940CA" w:rsidP="00C940CA" w:rsidRDefault="00C940CA" w14:paraId="737B29ED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495936" behindDoc="0" locked="0" layoutInCell="1" allowOverlap="1" wp14:editId="36082FF0" wp14:anchorId="2233BDE1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965" name="Rectangle 796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5DFB0FB8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65" style="position:absolute;margin-left:210pt;margin-top:11pt;width:79pt;height:48pt;z-index:259495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66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" w14:anchorId="2233BDE1">
                <v:textbox inset="2.16pt,1.44pt,0,1.44pt">
                  <w:txbxContent>
                    <w:p w:rsidR="00C940CA" w:rsidP="00C940CA" w:rsidRDefault="00C940CA" w14:paraId="5DFB0FB8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496960" behindDoc="0" locked="0" layoutInCell="1" allowOverlap="1" wp14:editId="42E7129A" wp14:anchorId="7323E3CD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966" name="Rectangle 796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51B08479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66" style="position:absolute;margin-left:210pt;margin-top:11pt;width:79pt;height:48pt;z-index:259496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67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" w14:anchorId="7323E3CD">
                <v:textbox inset="2.16pt,1.44pt,0,1.44pt">
                  <w:txbxContent>
                    <w:p w:rsidR="00C940CA" w:rsidP="00C940CA" w:rsidRDefault="00C940CA" w14:paraId="51B08479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497984" behindDoc="0" locked="0" layoutInCell="1" allowOverlap="1" wp14:editId="5BE916FF" wp14:anchorId="35C183C6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967" name="Rectangle 796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01668384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67" style="position:absolute;margin-left:210pt;margin-top:11pt;width:79pt;height:60pt;z-index:259497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67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" w14:anchorId="35C183C6">
                <v:textbox inset="2.16pt,1.44pt,0,1.44pt">
                  <w:txbxContent>
                    <w:p w:rsidR="00C940CA" w:rsidP="00C940CA" w:rsidRDefault="00C940CA" w14:paraId="01668384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499008" behindDoc="0" locked="0" layoutInCell="1" allowOverlap="1" wp14:editId="3EE6BAF8" wp14:anchorId="18242D33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968" name="Rectangle 796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4D48D8AB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68" style="position:absolute;margin-left:210pt;margin-top:11pt;width:79pt;height:60pt;z-index:259499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67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" w14:anchorId="18242D33">
                <v:textbox inset="2.16pt,1.44pt,0,1.44pt">
                  <w:txbxContent>
                    <w:p w:rsidR="00C940CA" w:rsidP="00C940CA" w:rsidRDefault="00C940CA" w14:paraId="4D48D8AB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355648" behindDoc="0" locked="0" layoutInCell="1" allowOverlap="1" wp14:editId="68F7471D" wp14:anchorId="349F93D6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7969" name="Rectangle 796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4CA2D257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69" style="position:absolute;margin-left:104pt;margin-top:-1pt;width:79pt;height:48pt;z-index:259355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67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" w14:anchorId="349F93D6">
                <v:textbox inset="2.16pt,1.44pt,0,1.44pt">
                  <w:txbxContent>
                    <w:p w:rsidR="00C940CA" w:rsidP="00C940CA" w:rsidRDefault="00C940CA" w14:paraId="4CA2D257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356672" behindDoc="0" locked="0" layoutInCell="1" allowOverlap="1" wp14:editId="76121B96" wp14:anchorId="71702396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7970" name="Rectangle 797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59B6847B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70" style="position:absolute;margin-left:104pt;margin-top:-1pt;width:79pt;height:48pt;z-index:259356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67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" w14:anchorId="71702396">
                <v:textbox inset="2.16pt,1.44pt,0,1.44pt">
                  <w:txbxContent>
                    <w:p w:rsidR="00C940CA" w:rsidP="00C940CA" w:rsidRDefault="00C940CA" w14:paraId="59B6847B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357696" behindDoc="0" locked="0" layoutInCell="1" allowOverlap="1" wp14:editId="7377F5F5" wp14:anchorId="2FB9517D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7971" name="Rectangle 797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499E87EF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71" style="position:absolute;margin-left:104pt;margin-top:-1pt;width:79pt;height:48pt;z-index:259357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67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" w14:anchorId="2FB9517D">
                <v:textbox inset="2.16pt,1.44pt,0,1.44pt">
                  <w:txbxContent>
                    <w:p w:rsidR="00C940CA" w:rsidP="00C940CA" w:rsidRDefault="00C940CA" w14:paraId="499E87EF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358720" behindDoc="0" locked="0" layoutInCell="1" allowOverlap="1" wp14:editId="615BBB34" wp14:anchorId="5C23B821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7972" name="Rectangle 797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43C8DCBA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72" style="position:absolute;margin-left:104pt;margin-top:-1pt;width:79pt;height:48pt;z-index:259358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67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" w14:anchorId="5C23B821">
                <v:textbox inset="2.16pt,1.44pt,0,1.44pt">
                  <w:txbxContent>
                    <w:p w:rsidR="00C940CA" w:rsidP="00C940CA" w:rsidRDefault="00C940CA" w14:paraId="43C8DCBA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359744" behindDoc="0" locked="0" layoutInCell="1" allowOverlap="1" wp14:editId="33B8C037" wp14:anchorId="1729A557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7973" name="Rectangle 797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28C11E60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73" style="position:absolute;margin-left:104pt;margin-top:-1pt;width:79pt;height:48pt;z-index:259359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67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" w14:anchorId="1729A557">
                <v:textbox inset="2.16pt,1.44pt,0,1.44pt">
                  <w:txbxContent>
                    <w:p w:rsidR="00C940CA" w:rsidP="00C940CA" w:rsidRDefault="00C940CA" w14:paraId="28C11E60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360768" behindDoc="0" locked="0" layoutInCell="1" allowOverlap="1" wp14:editId="5395D5E7" wp14:anchorId="51B2CE01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7974" name="Rectangle 797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6F210D2C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74" style="position:absolute;margin-left:104pt;margin-top:-1pt;width:79pt;height:48pt;z-index:259360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67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" w14:anchorId="51B2CE01">
                <v:textbox inset="2.16pt,1.44pt,0,1.44pt">
                  <w:txbxContent>
                    <w:p w:rsidR="00C940CA" w:rsidP="00C940CA" w:rsidRDefault="00C940CA" w14:paraId="6F210D2C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361792" behindDoc="0" locked="0" layoutInCell="1" allowOverlap="1" wp14:editId="31507824" wp14:anchorId="363BDB15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7975" name="Rectangle 797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347C6E1E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75" style="position:absolute;margin-left:104pt;margin-top:-1pt;width:79pt;height:48pt;z-index:259361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67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" w14:anchorId="363BDB15">
                <v:textbox inset="2.16pt,1.44pt,0,1.44pt">
                  <w:txbxContent>
                    <w:p w:rsidR="00C940CA" w:rsidP="00C940CA" w:rsidRDefault="00C940CA" w14:paraId="347C6E1E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362816" behindDoc="0" locked="0" layoutInCell="1" allowOverlap="1" wp14:editId="4CD3BDAD" wp14:anchorId="771DC9CD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7976" name="Rectangle 797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2546BEAD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76" style="position:absolute;margin-left:104pt;margin-top:-1pt;width:79pt;height:48pt;z-index:259362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68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" w14:anchorId="771DC9CD">
                <v:textbox inset="2.16pt,1.44pt,0,1.44pt">
                  <w:txbxContent>
                    <w:p w:rsidR="00C940CA" w:rsidP="00C940CA" w:rsidRDefault="00C940CA" w14:paraId="2546BEAD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363840" behindDoc="0" locked="0" layoutInCell="1" allowOverlap="1" wp14:editId="60331293" wp14:anchorId="72206797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7977" name="Rectangle 797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75B26450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77" style="position:absolute;margin-left:104pt;margin-top:-1pt;width:79pt;height:48pt;z-index:259363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68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" w14:anchorId="72206797">
                <v:textbox inset="2.16pt,1.44pt,0,1.44pt">
                  <w:txbxContent>
                    <w:p w:rsidR="00C940CA" w:rsidP="00C940CA" w:rsidRDefault="00C940CA" w14:paraId="75B26450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364864" behindDoc="0" locked="0" layoutInCell="1" allowOverlap="1" wp14:editId="51F4D3E1" wp14:anchorId="225C8206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7978" name="Rectangle 797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5E53356A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78" style="position:absolute;margin-left:104pt;margin-top:-1pt;width:79pt;height:48pt;z-index:259364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68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" w14:anchorId="225C8206">
                <v:textbox inset="2.16pt,1.44pt,0,1.44pt">
                  <w:txbxContent>
                    <w:p w:rsidR="00C940CA" w:rsidP="00C940CA" w:rsidRDefault="00C940CA" w14:paraId="5E53356A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365888" behindDoc="0" locked="0" layoutInCell="1" allowOverlap="1" wp14:editId="6C7D0173" wp14:anchorId="38714551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7979" name="Rectangle 797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45A7FA4D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79" style="position:absolute;margin-left:104pt;margin-top:-1pt;width:79pt;height:48pt;z-index:259365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68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" w14:anchorId="38714551">
                <v:textbox inset="2.16pt,1.44pt,0,1.44pt">
                  <w:txbxContent>
                    <w:p w:rsidR="00C940CA" w:rsidP="00C940CA" w:rsidRDefault="00C940CA" w14:paraId="45A7FA4D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366912" behindDoc="0" locked="0" layoutInCell="1" allowOverlap="1" wp14:editId="2740390A" wp14:anchorId="12AD8E7E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7980" name="Rectangle 798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49973C1C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80" style="position:absolute;margin-left:104pt;margin-top:-1pt;width:79pt;height:48pt;z-index:259366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68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" w14:anchorId="12AD8E7E">
                <v:textbox inset="2.16pt,1.44pt,0,1.44pt">
                  <w:txbxContent>
                    <w:p w:rsidR="00C940CA" w:rsidP="00C940CA" w:rsidRDefault="00C940CA" w14:paraId="49973C1C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367936" behindDoc="0" locked="0" layoutInCell="1" allowOverlap="1" wp14:editId="4E80DE01" wp14:anchorId="65D8F020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7981" name="Rectangle 798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29EE69D3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81" style="position:absolute;margin-left:104pt;margin-top:-1pt;width:79pt;height:48pt;z-index:259367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68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" w14:anchorId="65D8F020">
                <v:textbox inset="2.16pt,1.44pt,0,1.44pt">
                  <w:txbxContent>
                    <w:p w:rsidR="00C940CA" w:rsidP="00C940CA" w:rsidRDefault="00C940CA" w14:paraId="29EE69D3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368960" behindDoc="0" locked="0" layoutInCell="1" allowOverlap="1" wp14:editId="48B929D8" wp14:anchorId="40D1B929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7982" name="Rectangle 798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59DE272E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82" style="position:absolute;margin-left:104pt;margin-top:-1pt;width:79pt;height:48pt;z-index:259368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68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" w14:anchorId="40D1B929">
                <v:textbox inset="2.16pt,1.44pt,0,1.44pt">
                  <w:txbxContent>
                    <w:p w:rsidR="00C940CA" w:rsidP="00C940CA" w:rsidRDefault="00C940CA" w14:paraId="59DE272E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369984" behindDoc="0" locked="0" layoutInCell="1" allowOverlap="1" wp14:editId="13655DEB" wp14:anchorId="0287160B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7983" name="Rectangle 798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0A2CBE3C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83" style="position:absolute;margin-left:104pt;margin-top:-1pt;width:79pt;height:48pt;z-index:259369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68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" w14:anchorId="0287160B">
                <v:textbox inset="2.16pt,1.44pt,0,1.44pt">
                  <w:txbxContent>
                    <w:p w:rsidR="00C940CA" w:rsidP="00C940CA" w:rsidRDefault="00C940CA" w14:paraId="0A2CBE3C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371008" behindDoc="0" locked="0" layoutInCell="1" allowOverlap="1" wp14:editId="0DE9397B" wp14:anchorId="32D0C383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7984" name="Rectangle 798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7318996A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84" style="position:absolute;margin-left:104pt;margin-top:-1pt;width:79pt;height:48pt;z-index:259371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68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" w14:anchorId="32D0C383">
                <v:textbox inset="2.16pt,1.44pt,0,1.44pt">
                  <w:txbxContent>
                    <w:p w:rsidR="00C940CA" w:rsidP="00C940CA" w:rsidRDefault="00C940CA" w14:paraId="7318996A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372032" behindDoc="0" locked="0" layoutInCell="1" allowOverlap="1" wp14:editId="385BBDA7" wp14:anchorId="474EE2B3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7985" name="Rectangle 798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6D3ACA11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85" style="position:absolute;margin-left:104pt;margin-top:-1pt;width:79pt;height:48pt;z-index:259372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68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" w14:anchorId="474EE2B3">
                <v:textbox inset="2.16pt,1.44pt,0,1.44pt">
                  <w:txbxContent>
                    <w:p w:rsidR="00C940CA" w:rsidP="00C940CA" w:rsidRDefault="00C940CA" w14:paraId="6D3ACA11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373056" behindDoc="0" locked="0" layoutInCell="1" allowOverlap="1" wp14:editId="1182B6A1" wp14:anchorId="3287743A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7986" name="Rectangle 798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1E0D79FC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86" style="position:absolute;margin-left:104pt;margin-top:-1pt;width:79pt;height:48pt;z-index:259373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69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" w14:anchorId="3287743A">
                <v:textbox inset="2.16pt,1.44pt,0,1.44pt">
                  <w:txbxContent>
                    <w:p w:rsidR="00C940CA" w:rsidP="00C940CA" w:rsidRDefault="00C940CA" w14:paraId="1E0D79FC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374080" behindDoc="0" locked="0" layoutInCell="1" allowOverlap="1" wp14:editId="7BBD818D" wp14:anchorId="5EA504FF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7987" name="Rectangle 798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5059E149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87" style="position:absolute;margin-left:104pt;margin-top:-1pt;width:79pt;height:48pt;z-index:259374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69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" w14:anchorId="5EA504FF">
                <v:textbox inset="2.16pt,1.44pt,0,1.44pt">
                  <w:txbxContent>
                    <w:p w:rsidR="00C940CA" w:rsidP="00C940CA" w:rsidRDefault="00C940CA" w14:paraId="5059E149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375104" behindDoc="0" locked="0" layoutInCell="1" allowOverlap="1" wp14:editId="54BB8100" wp14:anchorId="301FF30A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7988" name="Rectangle 798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4B558700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88" style="position:absolute;margin-left:104pt;margin-top:-1pt;width:79pt;height:48pt;z-index:259375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69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" w14:anchorId="301FF30A">
                <v:textbox inset="2.16pt,1.44pt,0,1.44pt">
                  <w:txbxContent>
                    <w:p w:rsidR="00C940CA" w:rsidP="00C940CA" w:rsidRDefault="00C940CA" w14:paraId="4B558700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376128" behindDoc="0" locked="0" layoutInCell="1" allowOverlap="1" wp14:editId="0E6026CD" wp14:anchorId="3850C9F2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7989" name="Rectangle 798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59618EFA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89" style="position:absolute;margin-left:104pt;margin-top:-1pt;width:79pt;height:48pt;z-index:259376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69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" w14:anchorId="3850C9F2">
                <v:textbox inset="2.16pt,1.44pt,0,1.44pt">
                  <w:txbxContent>
                    <w:p w:rsidR="00C940CA" w:rsidP="00C940CA" w:rsidRDefault="00C940CA" w14:paraId="59618EFA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377152" behindDoc="0" locked="0" layoutInCell="1" allowOverlap="1" wp14:editId="0ED1A982" wp14:anchorId="19BD50CE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7990" name="Rectangle 799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1B5100D6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90" style="position:absolute;margin-left:104pt;margin-top:-1pt;width:79pt;height:48pt;z-index:259377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69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" w14:anchorId="19BD50CE">
                <v:textbox inset="2.16pt,1.44pt,0,1.44pt">
                  <w:txbxContent>
                    <w:p w:rsidR="00C940CA" w:rsidP="00C940CA" w:rsidRDefault="00C940CA" w14:paraId="1B5100D6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378176" behindDoc="0" locked="0" layoutInCell="1" allowOverlap="1" wp14:editId="4159C331" wp14:anchorId="1C609C52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7991" name="Rectangle 799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5E46F17D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91" style="position:absolute;margin-left:104pt;margin-top:-1pt;width:79pt;height:48pt;z-index:259378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69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" w14:anchorId="1C609C52">
                <v:textbox inset="2.16pt,1.44pt,0,1.44pt">
                  <w:txbxContent>
                    <w:p w:rsidR="00C940CA" w:rsidP="00C940CA" w:rsidRDefault="00C940CA" w14:paraId="5E46F17D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379200" behindDoc="0" locked="0" layoutInCell="1" allowOverlap="1" wp14:editId="0018C570" wp14:anchorId="2BA1FAA1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7992" name="Rectangle 799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5E447545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92" style="position:absolute;margin-left:104pt;margin-top:-1pt;width:79pt;height:48pt;z-index:259379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69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" w14:anchorId="2BA1FAA1">
                <v:textbox inset="2.16pt,1.44pt,0,1.44pt">
                  <w:txbxContent>
                    <w:p w:rsidR="00C940CA" w:rsidP="00C940CA" w:rsidRDefault="00C940CA" w14:paraId="5E447545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500032" behindDoc="0" locked="0" layoutInCell="1" allowOverlap="1" wp14:editId="2D84F0E4" wp14:anchorId="515B1016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977900" cy="2057400"/>
                <wp:effectExtent l="0" t="0" r="0" b="0"/>
                <wp:wrapNone/>
                <wp:docPr id="7993" name="Rectangle 799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3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3D417E6D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93" style="position:absolute;margin-left:104pt;margin-top:11pt;width:77pt;height:162pt;z-index:259500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69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" w14:anchorId="515B1016">
                <v:textbox inset="2.16pt,1.44pt,0,1.44pt">
                  <w:txbxContent>
                    <w:p w:rsidR="00C940CA" w:rsidP="00C940CA" w:rsidRDefault="00C940CA" w14:paraId="3D417E6D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501056" behindDoc="0" locked="0" layoutInCell="1" allowOverlap="1" wp14:editId="6386ADCA" wp14:anchorId="601A1439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994" name="Rectangle 799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3F74033B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94" style="position:absolute;margin-left:104pt;margin-top:11pt;width:79pt;height:162pt;z-index:259501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69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" w14:anchorId="601A1439">
                <v:textbox inset="2.16pt,1.44pt,0,1.44pt">
                  <w:txbxContent>
                    <w:p w:rsidR="00C940CA" w:rsidP="00C940CA" w:rsidRDefault="00C940CA" w14:paraId="3F74033B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502080" behindDoc="0" locked="0" layoutInCell="1" allowOverlap="1" wp14:editId="08B33325" wp14:anchorId="40C60B7B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977900" cy="2057400"/>
                <wp:effectExtent l="0" t="0" r="0" b="0"/>
                <wp:wrapNone/>
                <wp:docPr id="7995" name="Rectangle 799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3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609A2AF1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 xml:space="preserve"> 不明 いいえ 不明 いいえ 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95" style="position:absolute;margin-left:104pt;margin-top:11pt;width:77pt;height:162pt;z-index:259502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69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" w14:anchorId="40C60B7B">
                <v:textbox inset="2.16pt,1.44pt,0,1.44pt">
                  <w:txbxContent>
                    <w:p w:rsidR="00C940CA" w:rsidP="00C940CA" w:rsidRDefault="00C940CA" w14:paraId="609A2AF1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 xml:space="preserve"> 不明 いいえ 不明 いいえ 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503104" behindDoc="0" locked="0" layoutInCell="1" allowOverlap="1" wp14:editId="568F20D3" wp14:anchorId="5DBDD487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977900" cy="2057400"/>
                <wp:effectExtent l="0" t="0" r="0" b="0"/>
                <wp:wrapNone/>
                <wp:docPr id="7996" name="Rectangle 799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4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45BB4807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96" style="position:absolute;margin-left:104pt;margin-top:11pt;width:77pt;height:162pt;z-index:259503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70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" w14:anchorId="5DBDD487">
                <v:textbox inset="2.16pt,1.44pt,0,1.44pt">
                  <w:txbxContent>
                    <w:p w:rsidR="00C940CA" w:rsidP="00C940CA" w:rsidRDefault="00C940CA" w14:paraId="45BB4807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504128" behindDoc="0" locked="0" layoutInCell="1" allowOverlap="1" wp14:editId="1553C8BB" wp14:anchorId="4BEB1A11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997" name="Rectangle 799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3B855704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97" style="position:absolute;margin-left:104pt;margin-top:11pt;width:79pt;height:162pt;z-index:259504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70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" w14:anchorId="4BEB1A11">
                <v:textbox inset="2.16pt,1.44pt,0,1.44pt">
                  <w:txbxContent>
                    <w:p w:rsidR="00C940CA" w:rsidP="00C940CA" w:rsidRDefault="00C940CA" w14:paraId="3B855704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505152" behindDoc="0" locked="0" layoutInCell="1" allowOverlap="1" wp14:editId="5A03BA51" wp14:anchorId="4A487D82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977900" cy="2057400"/>
                <wp:effectExtent l="0" t="0" r="0" b="0"/>
                <wp:wrapNone/>
                <wp:docPr id="7998" name="Rectangle 799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54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02ABB3EC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98" style="position:absolute;margin-left:104pt;margin-top:11pt;width:77pt;height:162pt;z-index:259505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70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" w14:anchorId="4A487D82">
                <v:textbox inset="2.16pt,1.44pt,0,1.44pt">
                  <w:txbxContent>
                    <w:p w:rsidR="00C940CA" w:rsidP="00C940CA" w:rsidRDefault="00C940CA" w14:paraId="02ABB3EC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506176" behindDoc="0" locked="0" layoutInCell="1" allowOverlap="1" wp14:editId="6005A6B0" wp14:anchorId="5C0FAA50">
                <wp:simplePos x="0" y="0"/>
                <wp:positionH relativeFrom="column">
                  <wp:posOffset>1333500</wp:posOffset>
                </wp:positionH>
                <wp:positionV relativeFrom="paragraph">
                  <wp:posOffset>139700</wp:posOffset>
                </wp:positionV>
                <wp:extent cx="977900" cy="2057400"/>
                <wp:effectExtent l="0" t="0" r="0" b="0"/>
                <wp:wrapNone/>
                <wp:docPr id="7999" name="Rectangle 799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55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099CC38D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>不明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99" style="position:absolute;margin-left:105pt;margin-top:11pt;width:77pt;height:162pt;z-index:259506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70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" w14:anchorId="5C0FAA50">
                <v:textbox inset="2.16pt,1.44pt,0,1.44pt">
                  <w:txbxContent>
                    <w:p w:rsidR="00C940CA" w:rsidP="00C940CA" w:rsidRDefault="00C940CA" w14:paraId="099CC38D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>不明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507200" behindDoc="0" locked="0" layoutInCell="1" allowOverlap="1" wp14:editId="36114121" wp14:anchorId="53D88FCB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8000" name="Rectangle 800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40466B97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00" style="position:absolute;margin-left:104pt;margin-top:11pt;width:79pt;height:162pt;z-index:259507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70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" w14:anchorId="53D88FCB">
                <v:textbox inset="2.16pt,1.44pt,0,1.44pt">
                  <w:txbxContent>
                    <w:p w:rsidR="00C940CA" w:rsidP="00C940CA" w:rsidRDefault="00C940CA" w14:paraId="40466B97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508224" behindDoc="0" locked="0" layoutInCell="1" allowOverlap="1" wp14:editId="4165E02F" wp14:anchorId="4EFC556C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977900" cy="2057400"/>
                <wp:effectExtent l="0" t="0" r="0" b="0"/>
                <wp:wrapNone/>
                <wp:docPr id="8001" name="Rectangle 800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3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01CC51BB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01" style="position:absolute;margin-left:104pt;margin-top:11pt;width:77pt;height:162pt;z-index:259508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70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" w14:anchorId="4EFC556C">
                <v:textbox inset="2.16pt,1.44pt,0,1.44pt">
                  <w:txbxContent>
                    <w:p w:rsidR="00C940CA" w:rsidP="00C940CA" w:rsidRDefault="00C940CA" w14:paraId="01CC51BB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509248" behindDoc="0" locked="0" layoutInCell="1" allowOverlap="1" wp14:editId="1387C33A" wp14:anchorId="7C563DA4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977900" cy="2057400"/>
                <wp:effectExtent l="0" t="0" r="0" b="0"/>
                <wp:wrapNone/>
                <wp:docPr id="8002" name="Rectangle 800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4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35EC6C6E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02" style="position:absolute;margin-left:104pt;margin-top:11pt;width:77pt;height:162pt;z-index:259509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70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" w14:anchorId="7C563DA4">
                <v:textbox inset="2.16pt,1.44pt,0,1.44pt">
                  <w:txbxContent>
                    <w:p w:rsidR="00C940CA" w:rsidP="00C940CA" w:rsidRDefault="00C940CA" w14:paraId="35EC6C6E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510272" behindDoc="0" locked="0" layoutInCell="1" allowOverlap="1" wp14:editId="2EA9E060" wp14:anchorId="5A594B48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8003" name="Rectangle 800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44AEC414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03" style="position:absolute;margin-left:104pt;margin-top:11pt;width:79pt;height:162pt;z-index:259510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70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" w14:anchorId="5A594B48">
                <v:textbox inset="2.16pt,1.44pt,0,1.44pt">
                  <w:txbxContent>
                    <w:p w:rsidR="00C940CA" w:rsidP="00C940CA" w:rsidRDefault="00C940CA" w14:paraId="44AEC414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511296" behindDoc="0" locked="0" layoutInCell="1" allowOverlap="1" wp14:editId="296E8FEB" wp14:anchorId="461186D6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8004" name="Rectangle 800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7867E853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04" style="position:absolute;margin-left:104pt;margin-top:11pt;width:79pt;height:162pt;z-index:259511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70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" w14:anchorId="461186D6">
                <v:textbox inset="2.16pt,1.44pt,0,1.44pt">
                  <w:txbxContent>
                    <w:p w:rsidR="00C940CA" w:rsidP="00C940CA" w:rsidRDefault="00C940CA" w14:paraId="7867E853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512320" behindDoc="0" locked="0" layoutInCell="1" allowOverlap="1" wp14:editId="72BDC7F7" wp14:anchorId="1193EB7D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8005" name="Rectangle 800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10C15939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05" style="position:absolute;margin-left:104pt;margin-top:11pt;width:79pt;height:162pt;z-index:259512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70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" w14:anchorId="1193EB7D">
                <v:textbox inset="2.16pt,1.44pt,0,1.44pt">
                  <w:txbxContent>
                    <w:p w:rsidR="00C940CA" w:rsidP="00C940CA" w:rsidRDefault="00C940CA" w14:paraId="10C15939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513344" behindDoc="0" locked="0" layoutInCell="1" allowOverlap="1" wp14:editId="117E1DD2" wp14:anchorId="75AD395A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8006" name="Rectangle 800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694943CD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06" style="position:absolute;margin-left:104pt;margin-top:11pt;width:79pt;height:162pt;z-index:259513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71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" w14:anchorId="75AD395A">
                <v:textbox inset="2.16pt,1.44pt,0,1.44pt">
                  <w:txbxContent>
                    <w:p w:rsidR="00C940CA" w:rsidP="00C940CA" w:rsidRDefault="00C940CA" w14:paraId="694943CD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514368" behindDoc="0" locked="0" layoutInCell="1" allowOverlap="1" wp14:editId="03A68DA3" wp14:anchorId="2E4AB8F6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8007" name="Rectangle 800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3233359A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07" style="position:absolute;margin-left:104pt;margin-top:11pt;width:79pt;height:162pt;z-index:259514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71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" w14:anchorId="2E4AB8F6">
                <v:textbox inset="2.16pt,1.44pt,0,1.44pt">
                  <w:txbxContent>
                    <w:p w:rsidR="00C940CA" w:rsidP="00C940CA" w:rsidRDefault="00C940CA" w14:paraId="3233359A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515392" behindDoc="0" locked="0" layoutInCell="1" allowOverlap="1" wp14:editId="01196ECA" wp14:anchorId="279458A5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8008" name="Rectangle 800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0F7F4969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08" style="position:absolute;margin-left:104pt;margin-top:11pt;width:79pt;height:162pt;z-index:259515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71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" w14:anchorId="279458A5">
                <v:textbox inset="2.16pt,1.44pt,0,1.44pt">
                  <w:txbxContent>
                    <w:p w:rsidR="00C940CA" w:rsidP="00C940CA" w:rsidRDefault="00C940CA" w14:paraId="0F7F4969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516416" behindDoc="0" locked="0" layoutInCell="1" allowOverlap="1" wp14:editId="0CDBE139" wp14:anchorId="47BBDB61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8009" name="Rectangle 800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49327923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09" style="position:absolute;margin-left:104pt;margin-top:11pt;width:79pt;height:162pt;z-index:259516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71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" w14:anchorId="47BBDB61">
                <v:textbox inset="2.16pt,1.44pt,0,1.44pt">
                  <w:txbxContent>
                    <w:p w:rsidR="00C940CA" w:rsidP="00C940CA" w:rsidRDefault="00C940CA" w14:paraId="49327923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517440" behindDoc="0" locked="0" layoutInCell="1" allowOverlap="1" wp14:editId="66FF1D64" wp14:anchorId="6A5C037F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8010" name="Rectangle 801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25D5B442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10" style="position:absolute;margin-left:104pt;margin-top:11pt;width:79pt;height:162pt;z-index:259517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71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" w14:anchorId="6A5C037F">
                <v:textbox inset="2.16pt,1.44pt,0,1.44pt">
                  <w:txbxContent>
                    <w:p w:rsidR="00C940CA" w:rsidP="00C940CA" w:rsidRDefault="00C940CA" w14:paraId="25D5B442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518464" behindDoc="0" locked="0" layoutInCell="1" allowOverlap="1" wp14:editId="7009A206" wp14:anchorId="641761A3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8011" name="Rectangle 801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13CD1E6B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11" style="position:absolute;margin-left:104pt;margin-top:11pt;width:79pt;height:162pt;z-index:259518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71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" w14:anchorId="641761A3">
                <v:textbox inset="2.16pt,1.44pt,0,1.44pt">
                  <w:txbxContent>
                    <w:p w:rsidR="00C940CA" w:rsidP="00C940CA" w:rsidRDefault="00C940CA" w14:paraId="13CD1E6B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519488" behindDoc="0" locked="0" layoutInCell="1" allowOverlap="1" wp14:editId="6E430647" wp14:anchorId="3C99AB07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8012" name="Rectangle 801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17936BC3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12" style="position:absolute;margin-left:104pt;margin-top:11pt;width:79pt;height:162pt;z-index:259519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71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" w14:anchorId="3C99AB07">
                <v:textbox inset="2.16pt,1.44pt,0,1.44pt">
                  <w:txbxContent>
                    <w:p w:rsidR="00C940CA" w:rsidP="00C940CA" w:rsidRDefault="00C940CA" w14:paraId="17936BC3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520512" behindDoc="0" locked="0" layoutInCell="1" allowOverlap="1" wp14:editId="7CD817A7" wp14:anchorId="1C54D0B9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8013" name="Rectangle 801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630AD236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13" style="position:absolute;margin-left:104pt;margin-top:11pt;width:79pt;height:162pt;z-index:259520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71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" w14:anchorId="1C54D0B9">
                <v:textbox inset="2.16pt,1.44pt,0,1.44pt">
                  <w:txbxContent>
                    <w:p w:rsidR="00C940CA" w:rsidP="00C940CA" w:rsidRDefault="00C940CA" w14:paraId="630AD236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521536" behindDoc="0" locked="0" layoutInCell="1" allowOverlap="1" wp14:editId="558D0E10" wp14:anchorId="091068B1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8014" name="Rectangle 801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00E29150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14" style="position:absolute;margin-left:104pt;margin-top:11pt;width:79pt;height:162pt;z-index:259521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71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" w14:anchorId="091068B1">
                <v:textbox inset="2.16pt,1.44pt,0,1.44pt">
                  <w:txbxContent>
                    <w:p w:rsidR="00C940CA" w:rsidP="00C940CA" w:rsidRDefault="00C940CA" w14:paraId="00E29150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522560" behindDoc="0" locked="0" layoutInCell="1" allowOverlap="1" wp14:editId="776FB330" wp14:anchorId="1F616BC2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8015" name="Rectangle 801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40C3247B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15" style="position:absolute;margin-left:104pt;margin-top:11pt;width:79pt;height:162pt;z-index:259522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71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" w14:anchorId="1F616BC2">
                <v:textbox inset="2.16pt,1.44pt,0,1.44pt">
                  <w:txbxContent>
                    <w:p w:rsidR="00C940CA" w:rsidP="00C940CA" w:rsidRDefault="00C940CA" w14:paraId="40C3247B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523584" behindDoc="0" locked="0" layoutInCell="1" allowOverlap="1" wp14:editId="3793CBAE" wp14:anchorId="133A1DBE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8016" name="Rectangle 801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62901016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16" style="position:absolute;margin-left:104pt;margin-top:11pt;width:79pt;height:162pt;z-index:259523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72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" w14:anchorId="133A1DBE">
                <v:textbox inset="2.16pt,1.44pt,0,1.44pt">
                  <w:txbxContent>
                    <w:p w:rsidR="00C940CA" w:rsidP="00C940CA" w:rsidRDefault="00C940CA" w14:paraId="62901016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524608" behindDoc="0" locked="0" layoutInCell="1" allowOverlap="1" wp14:editId="71B7FE02" wp14:anchorId="3BF99AE4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8017" name="Rectangle 801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098243DC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17" style="position:absolute;margin-left:104pt;margin-top:11pt;width:79pt;height:162pt;z-index:259524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72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" w14:anchorId="3BF99AE4">
                <v:textbox inset="2.16pt,1.44pt,0,1.44pt">
                  <w:txbxContent>
                    <w:p w:rsidR="00C940CA" w:rsidP="00C940CA" w:rsidRDefault="00C940CA" w14:paraId="098243DC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525632" behindDoc="0" locked="0" layoutInCell="1" allowOverlap="1" wp14:editId="07EB016D" wp14:anchorId="3A98831F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8018" name="Rectangle 801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5FCD6C01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18" style="position:absolute;margin-left:104pt;margin-top:11pt;width:79pt;height:162pt;z-index:259525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72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" w14:anchorId="3A98831F">
                <v:textbox inset="2.16pt,1.44pt,0,1.44pt">
                  <w:txbxContent>
                    <w:p w:rsidR="00C940CA" w:rsidP="00C940CA" w:rsidRDefault="00C940CA" w14:paraId="5FCD6C01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526656" behindDoc="0" locked="0" layoutInCell="1" allowOverlap="1" wp14:editId="3835EF77" wp14:anchorId="5DA258CF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8019" name="Rectangle 801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53B09318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 xml:space="preserve">いいえ 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19" style="position:absolute;margin-left:104pt;margin-top:11pt;width:79pt;height:162pt;z-index:259526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72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" w14:anchorId="5DA258CF">
                <v:textbox inset="2.16pt,1.44pt,0,1.44pt">
                  <w:txbxContent>
                    <w:p w:rsidR="00C940CA" w:rsidP="00C940CA" w:rsidRDefault="00C940CA" w14:paraId="53B09318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 xml:space="preserve">いいえ 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527680" behindDoc="0" locked="0" layoutInCell="1" allowOverlap="1" wp14:editId="47FD9E15" wp14:anchorId="08308226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8020" name="Rectangle 802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21180A47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>いいえ いいえ 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20" style="position:absolute;margin-left:104pt;margin-top:11pt;width:79pt;height:162pt;z-index:259527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72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" w14:anchorId="08308226">
                <v:textbox inset="2.16pt,1.44pt,0,1.44pt">
                  <w:txbxContent>
                    <w:p w:rsidR="00C940CA" w:rsidP="00C940CA" w:rsidRDefault="00C940CA" w14:paraId="21180A47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>いいえ いいえ いいえ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528704" behindDoc="0" locked="0" layoutInCell="1" allowOverlap="1" wp14:editId="74E02627" wp14:anchorId="67A660E5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8021" name="Rectangle 802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1D02439E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21" style="position:absolute;margin-left:104pt;margin-top:11pt;width:79pt;height:162pt;z-index:259528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72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" w14:anchorId="67A660E5">
                <v:textbox inset="2.16pt,1.44pt,0,1.44pt">
                  <w:txbxContent>
                    <w:p w:rsidR="00C940CA" w:rsidP="00C940CA" w:rsidRDefault="00C940CA" w14:paraId="1D02439E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529728" behindDoc="0" locked="0" layoutInCell="1" allowOverlap="1" wp14:editId="546BDA93" wp14:anchorId="562494C3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8022" name="Rectangle 802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4E8C4AE8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22" style="position:absolute;margin-left:104pt;margin-top:11pt;width:79pt;height:162pt;z-index:259529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72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" w14:anchorId="562494C3">
                <v:textbox inset="2.16pt,1.44pt,0,1.44pt">
                  <w:txbxContent>
                    <w:p w:rsidR="00C940CA" w:rsidP="00C940CA" w:rsidRDefault="00C940CA" w14:paraId="4E8C4AE8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530752" behindDoc="0" locked="0" layoutInCell="1" allowOverlap="1" wp14:editId="341E13CE" wp14:anchorId="48AD1C28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8023" name="Rectangle 802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0223F0BB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23" style="position:absolute;margin-left:104pt;margin-top:11pt;width:79pt;height:162pt;z-index:259530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72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" w14:anchorId="48AD1C28">
                <v:textbox inset="2.16pt,1.44pt,0,1.44pt">
                  <w:txbxContent>
                    <w:p w:rsidR="00C940CA" w:rsidP="00C940CA" w:rsidRDefault="00C940CA" w14:paraId="0223F0BB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531776" behindDoc="0" locked="0" layoutInCell="1" allowOverlap="1" wp14:editId="452A53F1" wp14:anchorId="00EAA78C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8024" name="Rectangle 802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49D3BDAF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24" style="position:absolute;margin-left:104pt;margin-top:11pt;width:79pt;height:162pt;z-index:259531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72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" w14:anchorId="00EAA78C">
                <v:textbox inset="2.16pt,1.44pt,0,1.44pt">
                  <w:txbxContent>
                    <w:p w:rsidR="00C940CA" w:rsidP="00C940CA" w:rsidRDefault="00C940CA" w14:paraId="49D3BDAF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532800" behindDoc="0" locked="0" layoutInCell="1" allowOverlap="1" wp14:editId="396572BC" wp14:anchorId="03E3133B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8025" name="Rectangle 802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0FACF9EB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25" style="position:absolute;margin-left:104pt;margin-top:11pt;width:79pt;height:162pt;z-index:259532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72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" w14:anchorId="03E3133B">
                <v:textbox inset="2.16pt,1.44pt,0,1.44pt">
                  <w:txbxContent>
                    <w:p w:rsidR="00C940CA" w:rsidP="00C940CA" w:rsidRDefault="00C940CA" w14:paraId="0FACF9EB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533824" behindDoc="0" locked="0" layoutInCell="1" allowOverlap="1" wp14:editId="12718E9E" wp14:anchorId="03EF67E6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8026" name="Rectangle 802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640F6151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26" style="position:absolute;margin-left:104pt;margin-top:11pt;width:79pt;height:135pt;z-index:259533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73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" w14:anchorId="03EF67E6">
                <v:textbox inset="2.16pt,1.44pt,0,1.44pt">
                  <w:txbxContent>
                    <w:p w:rsidR="00C940CA" w:rsidP="00C940CA" w:rsidRDefault="00C940CA" w14:paraId="640F6151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534848" behindDoc="0" locked="0" layoutInCell="1" allowOverlap="1" wp14:editId="1F844DFB" wp14:anchorId="2978EF62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8027" name="Rectangle 802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779918A0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27" style="position:absolute;margin-left:104pt;margin-top:11pt;width:79pt;height:135pt;z-index:259534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73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" w14:anchorId="2978EF62">
                <v:textbox inset="2.16pt,1.44pt,0,1.44pt">
                  <w:txbxContent>
                    <w:p w:rsidR="00C940CA" w:rsidP="00C940CA" w:rsidRDefault="00C940CA" w14:paraId="779918A0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535872" behindDoc="0" locked="0" layoutInCell="1" allowOverlap="1" wp14:editId="5739B9B3" wp14:anchorId="31B065AF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8028" name="Rectangle 802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46E13CAE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28" style="position:absolute;margin-left:104pt;margin-top:11pt;width:79pt;height:135pt;z-index:259535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73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" w14:anchorId="31B065AF">
                <v:textbox inset="2.16pt,1.44pt,0,1.44pt">
                  <w:txbxContent>
                    <w:p w:rsidR="00C940CA" w:rsidP="00C940CA" w:rsidRDefault="00C940CA" w14:paraId="46E13CAE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536896" behindDoc="0" locked="0" layoutInCell="1" allowOverlap="1" wp14:editId="7BF2DFBB" wp14:anchorId="5C95DAAC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8029" name="Rectangle 802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75D7FE9F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29" style="position:absolute;margin-left:104pt;margin-top:11pt;width:79pt;height:135pt;z-index:259536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73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" w14:anchorId="5C95DAAC">
                <v:textbox inset="2.16pt,1.44pt,0,1.44pt">
                  <w:txbxContent>
                    <w:p w:rsidR="00C940CA" w:rsidP="00C940CA" w:rsidRDefault="00C940CA" w14:paraId="75D7FE9F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537920" behindDoc="0" locked="0" layoutInCell="1" allowOverlap="1" wp14:editId="12EC018C" wp14:anchorId="2F7E14AD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8030" name="Rectangle 803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6C93DAD3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30" style="position:absolute;margin-left:104pt;margin-top:11pt;width:79pt;height:135pt;z-index:259537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73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" w14:anchorId="2F7E14AD">
                <v:textbox inset="2.16pt,1.44pt,0,1.44pt">
                  <w:txbxContent>
                    <w:p w:rsidR="00C940CA" w:rsidP="00C940CA" w:rsidRDefault="00C940CA" w14:paraId="6C93DAD3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538944" behindDoc="0" locked="0" layoutInCell="1" allowOverlap="1" wp14:editId="50CE6A66" wp14:anchorId="03042364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8031" name="Rectangle 803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25C2CB9F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31" style="position:absolute;margin-left:104pt;margin-top:11pt;width:79pt;height:135pt;z-index:259538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73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" w14:anchorId="03042364">
                <v:textbox inset="2.16pt,1.44pt,0,1.44pt">
                  <w:txbxContent>
                    <w:p w:rsidR="00C940CA" w:rsidP="00C940CA" w:rsidRDefault="00C940CA" w14:paraId="25C2CB9F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539968" behindDoc="0" locked="0" layoutInCell="1" allowOverlap="1" wp14:editId="10AF4C60" wp14:anchorId="19D4B84E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8032" name="Rectangle 803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5051CB85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32" style="position:absolute;margin-left:104pt;margin-top:11pt;width:79pt;height:135pt;z-index:259539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73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" w14:anchorId="19D4B84E">
                <v:textbox inset="2.16pt,1.44pt,0,1.44pt">
                  <w:txbxContent>
                    <w:p w:rsidR="00C940CA" w:rsidP="00C940CA" w:rsidRDefault="00C940CA" w14:paraId="5051CB85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540992" behindDoc="0" locked="0" layoutInCell="1" allowOverlap="1" wp14:editId="318C7D06" wp14:anchorId="3011AFA8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8033" name="Rectangle 803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3A9228EA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33" style="position:absolute;margin-left:104pt;margin-top:11pt;width:79pt;height:135pt;z-index:259540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73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" w14:anchorId="3011AFA8">
                <v:textbox inset="2.16pt,1.44pt,0,1.44pt">
                  <w:txbxContent>
                    <w:p w:rsidR="00C940CA" w:rsidP="00C940CA" w:rsidRDefault="00C940CA" w14:paraId="3A9228EA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542016" behindDoc="0" locked="0" layoutInCell="1" allowOverlap="1" wp14:editId="5B4EC00F" wp14:anchorId="75A52379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8034" name="Rectangle 803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5102E9E3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34" style="position:absolute;margin-left:104pt;margin-top:11pt;width:79pt;height:135pt;z-index:259542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73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" w14:anchorId="75A52379">
                <v:textbox inset="2.16pt,1.44pt,0,1.44pt">
                  <w:txbxContent>
                    <w:p w:rsidR="00C940CA" w:rsidP="00C940CA" w:rsidRDefault="00C940CA" w14:paraId="5102E9E3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543040" behindDoc="0" locked="0" layoutInCell="1" allowOverlap="1" wp14:editId="4182C1B1" wp14:anchorId="772AD6E3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8035" name="Rectangle 803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0A77C0F5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35" style="position:absolute;margin-left:104pt;margin-top:11pt;width:79pt;height:135pt;z-index:259543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73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" w14:anchorId="772AD6E3">
                <v:textbox inset="2.16pt,1.44pt,0,1.44pt">
                  <w:txbxContent>
                    <w:p w:rsidR="00C940CA" w:rsidP="00C940CA" w:rsidRDefault="00C940CA" w14:paraId="0A77C0F5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544064" behindDoc="0" locked="0" layoutInCell="1" allowOverlap="1" wp14:editId="4A3F034C" wp14:anchorId="504D8DA0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8036" name="Rectangle 803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32A001D7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36" style="position:absolute;margin-left:104pt;margin-top:11pt;width:79pt;height:135pt;z-index:259544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74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" w14:anchorId="504D8DA0">
                <v:textbox inset="2.16pt,1.44pt,0,1.44pt">
                  <w:txbxContent>
                    <w:p w:rsidR="00C940CA" w:rsidP="00C940CA" w:rsidRDefault="00C940CA" w14:paraId="32A001D7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545088" behindDoc="0" locked="0" layoutInCell="1" allowOverlap="1" wp14:editId="1BB5B9EA" wp14:anchorId="6E6E6215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8037" name="Rectangle 803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47EA68D0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37" style="position:absolute;margin-left:104pt;margin-top:11pt;width:79pt;height:135pt;z-index:259545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74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" w14:anchorId="6E6E6215">
                <v:textbox inset="2.16pt,1.44pt,0,1.44pt">
                  <w:txbxContent>
                    <w:p w:rsidR="00C940CA" w:rsidP="00C940CA" w:rsidRDefault="00C940CA" w14:paraId="47EA68D0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546112" behindDoc="0" locked="0" layoutInCell="1" allowOverlap="1" wp14:editId="0758BEC1" wp14:anchorId="25AA0A45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8038" name="Rectangle 803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2232A881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38" style="position:absolute;margin-left:104pt;margin-top:11pt;width:79pt;height:135pt;z-index:259546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74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" w14:anchorId="25AA0A45">
                <v:textbox inset="2.16pt,1.44pt,0,1.44pt">
                  <w:txbxContent>
                    <w:p w:rsidR="00C940CA" w:rsidP="00C940CA" w:rsidRDefault="00C940CA" w14:paraId="2232A881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547136" behindDoc="0" locked="0" layoutInCell="1" allowOverlap="1" wp14:editId="31622871" wp14:anchorId="729AA2BD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8039" name="Rectangle 803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50E85230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39" style="position:absolute;margin-left:104pt;margin-top:11pt;width:79pt;height:135pt;z-index:259547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74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" w14:anchorId="729AA2BD">
                <v:textbox inset="2.16pt,1.44pt,0,1.44pt">
                  <w:txbxContent>
                    <w:p w:rsidR="00C940CA" w:rsidP="00C940CA" w:rsidRDefault="00C940CA" w14:paraId="50E85230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548160" behindDoc="0" locked="0" layoutInCell="1" allowOverlap="1" wp14:editId="76B187D7" wp14:anchorId="1DB65397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8040" name="Rectangle 804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24CE4CA3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40" style="position:absolute;margin-left:104pt;margin-top:11pt;width:79pt;height:135pt;z-index:259548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74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" w14:anchorId="1DB65397">
                <v:textbox inset="2.16pt,1.44pt,0,1.44pt">
                  <w:txbxContent>
                    <w:p w:rsidR="00C940CA" w:rsidP="00C940CA" w:rsidRDefault="00C940CA" w14:paraId="24CE4CA3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549184" behindDoc="0" locked="0" layoutInCell="1" allowOverlap="1" wp14:editId="2C96376E" wp14:anchorId="13B547F5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19300"/>
                <wp:effectExtent l="0" t="0" r="0" b="0"/>
                <wp:wrapNone/>
                <wp:docPr id="8041" name="Rectangle 804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06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673C6D23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41" style="position:absolute;margin-left:104pt;margin-top:11pt;width:79pt;height:159pt;z-index:259549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74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" w14:anchorId="13B547F5">
                <v:textbox inset="2.16pt,1.44pt,0,1.44pt">
                  <w:txbxContent>
                    <w:p w:rsidR="00C940CA" w:rsidP="00C940CA" w:rsidRDefault="00C940CA" w14:paraId="673C6D23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550208" behindDoc="0" locked="0" layoutInCell="1" allowOverlap="1" wp14:editId="3E2C1A9B" wp14:anchorId="19D93DFF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19300"/>
                <wp:effectExtent l="0" t="0" r="0" b="0"/>
                <wp:wrapNone/>
                <wp:docPr id="8042" name="Rectangle 804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06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20B90908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42" style="position:absolute;margin-left:104pt;margin-top:11pt;width:79pt;height:159pt;z-index:259550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74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" w14:anchorId="19D93DFF">
                <v:textbox inset="2.16pt,1.44pt,0,1.44pt">
                  <w:txbxContent>
                    <w:p w:rsidR="00C940CA" w:rsidP="00C940CA" w:rsidRDefault="00C940CA" w14:paraId="20B90908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551232" behindDoc="0" locked="0" layoutInCell="1" allowOverlap="1" wp14:editId="17B054B6" wp14:anchorId="3D058446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19300"/>
                <wp:effectExtent l="0" t="0" r="0" b="0"/>
                <wp:wrapNone/>
                <wp:docPr id="8043" name="Rectangle 804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06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074F7134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43" style="position:absolute;margin-left:104pt;margin-top:11pt;width:79pt;height:159pt;z-index:259551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74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" w14:anchorId="3D058446">
                <v:textbox inset="2.16pt,1.44pt,0,1.44pt">
                  <w:txbxContent>
                    <w:p w:rsidR="00C940CA" w:rsidP="00C940CA" w:rsidRDefault="00C940CA" w14:paraId="074F7134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552256" behindDoc="0" locked="0" layoutInCell="1" allowOverlap="1" wp14:editId="5EF4B546" wp14:anchorId="62AE9771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19300"/>
                <wp:effectExtent l="0" t="0" r="0" b="0"/>
                <wp:wrapNone/>
                <wp:docPr id="8044" name="Rectangle 804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06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2E6C6E10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44" style="position:absolute;margin-left:104pt;margin-top:11pt;width:79pt;height:159pt;z-index:259552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74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" w14:anchorId="62AE9771">
                <v:textbox inset="2.16pt,1.44pt,0,1.44pt">
                  <w:txbxContent>
                    <w:p w:rsidR="00C940CA" w:rsidP="00C940CA" w:rsidRDefault="00C940CA" w14:paraId="2E6C6E10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553280" behindDoc="0" locked="0" layoutInCell="1" allowOverlap="1" wp14:editId="2BD48586" wp14:anchorId="6CDB157E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19300"/>
                <wp:effectExtent l="0" t="0" r="0" b="0"/>
                <wp:wrapNone/>
                <wp:docPr id="8045" name="Rectangle 804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06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4567D915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45" style="position:absolute;margin-left:104pt;margin-top:11pt;width:79pt;height:159pt;z-index:259553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74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" w14:anchorId="6CDB157E">
                <v:textbox inset="2.16pt,1.44pt,0,1.44pt">
                  <w:txbxContent>
                    <w:p w:rsidR="00C940CA" w:rsidP="00C940CA" w:rsidRDefault="00C940CA" w14:paraId="4567D915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554304" behindDoc="0" locked="0" layoutInCell="1" allowOverlap="1" wp14:editId="6444E550" wp14:anchorId="13133E2C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19300"/>
                <wp:effectExtent l="0" t="0" r="0" b="0"/>
                <wp:wrapNone/>
                <wp:docPr id="8046" name="Rectangle 804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06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5F396044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46" style="position:absolute;margin-left:104pt;margin-top:11pt;width:79pt;height:159pt;z-index:259554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75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" w14:anchorId="13133E2C">
                <v:textbox inset="2.16pt,1.44pt,0,1.44pt">
                  <w:txbxContent>
                    <w:p w:rsidR="00C940CA" w:rsidP="00C940CA" w:rsidRDefault="00C940CA" w14:paraId="5F396044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555328" behindDoc="0" locked="0" layoutInCell="1" allowOverlap="1" wp14:editId="1A6EBD8D" wp14:anchorId="421E2B45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8047" name="Rectangle 804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207DCA6D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47" style="position:absolute;margin-left:104pt;margin-top:11pt;width:79pt;height:162pt;z-index:259555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75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" w14:anchorId="421E2B45">
                <v:textbox inset="2.16pt,1.44pt,0,1.44pt">
                  <w:txbxContent>
                    <w:p w:rsidR="00C940CA" w:rsidP="00C940CA" w:rsidRDefault="00C940CA" w14:paraId="207DCA6D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556352" behindDoc="0" locked="0" layoutInCell="1" allowOverlap="1" wp14:editId="0308BAD2" wp14:anchorId="256A88A4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8048" name="Rectangle 804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5C7576F3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48" style="position:absolute;margin-left:104pt;margin-top:11pt;width:79pt;height:162pt;z-index:259556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75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" w14:anchorId="256A88A4">
                <v:textbox inset="2.16pt,1.44pt,0,1.44pt">
                  <w:txbxContent>
                    <w:p w:rsidR="00C940CA" w:rsidP="00C940CA" w:rsidRDefault="00C940CA" w14:paraId="5C7576F3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557376" behindDoc="0" locked="0" layoutInCell="1" allowOverlap="1" wp14:editId="238445B4" wp14:anchorId="00F3C975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8049" name="Rectangle 804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2963482C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 xml:space="preserve">いいえ 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49" style="position:absolute;margin-left:104pt;margin-top:11pt;width:79pt;height:162pt;z-index:259557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75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" w14:anchorId="00F3C975">
                <v:textbox inset="2.16pt,1.44pt,0,1.44pt">
                  <w:txbxContent>
                    <w:p w:rsidR="00C940CA" w:rsidP="00C940CA" w:rsidRDefault="00C940CA" w14:paraId="2963482C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 xml:space="preserve">いいえ 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558400" behindDoc="0" locked="0" layoutInCell="1" allowOverlap="1" wp14:editId="65B02ED9" wp14:anchorId="2472DDB5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8050" name="Rectangle 805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53BFAC1F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>いいえ いいえ 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50" style="position:absolute;margin-left:104pt;margin-top:11pt;width:79pt;height:135pt;z-index:259558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75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" w14:anchorId="2472DDB5">
                <v:textbox inset="2.16pt,1.44pt,0,1.44pt">
                  <w:txbxContent>
                    <w:p w:rsidR="00C940CA" w:rsidP="00C940CA" w:rsidRDefault="00C940CA" w14:paraId="53BFAC1F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>いいえ いいえ いいえ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559424" behindDoc="0" locked="0" layoutInCell="1" allowOverlap="1" wp14:editId="74511010" wp14:anchorId="330224F8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8051" name="Rectangle 805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21FC17E5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51" style="position:absolute;margin-left:104pt;margin-top:11pt;width:79pt;height:135pt;z-index:259559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75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" w14:anchorId="330224F8">
                <v:textbox inset="2.16pt,1.44pt,0,1.44pt">
                  <w:txbxContent>
                    <w:p w:rsidR="00C940CA" w:rsidP="00C940CA" w:rsidRDefault="00C940CA" w14:paraId="21FC17E5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560448" behindDoc="0" locked="0" layoutInCell="1" allowOverlap="1" wp14:editId="539B5C15" wp14:anchorId="64E22B13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8052" name="Rectangle 805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6BB8E969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52" style="position:absolute;margin-left:104pt;margin-top:11pt;width:79pt;height:135pt;z-index:259560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75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" w14:anchorId="64E22B13">
                <v:textbox inset="2.16pt,1.44pt,0,1.44pt">
                  <w:txbxContent>
                    <w:p w:rsidR="00C940CA" w:rsidP="00C940CA" w:rsidRDefault="00C940CA" w14:paraId="6BB8E969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561472" behindDoc="0" locked="0" layoutInCell="1" allowOverlap="1" wp14:editId="4AD815F7" wp14:anchorId="0A2865DA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8053" name="Rectangle 805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24FA43DC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53" style="position:absolute;margin-left:104pt;margin-top:11pt;width:79pt;height:162pt;z-index:259561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75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" w14:anchorId="0A2865DA">
                <v:textbox inset="2.16pt,1.44pt,0,1.44pt">
                  <w:txbxContent>
                    <w:p w:rsidR="00C940CA" w:rsidP="00C940CA" w:rsidRDefault="00C940CA" w14:paraId="24FA43DC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562496" behindDoc="0" locked="0" layoutInCell="1" allowOverlap="1" wp14:editId="597995BC" wp14:anchorId="5ECF804B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8054" name="Rectangle 805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0F4683F9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54" style="position:absolute;margin-left:104pt;margin-top:11pt;width:79pt;height:162pt;z-index:259562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75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" w14:anchorId="5ECF804B">
                <v:textbox inset="2.16pt,1.44pt,0,1.44pt">
                  <w:txbxContent>
                    <w:p w:rsidR="00C940CA" w:rsidP="00C940CA" w:rsidRDefault="00C940CA" w14:paraId="0F4683F9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563520" behindDoc="0" locked="0" layoutInCell="1" allowOverlap="1" wp14:editId="414DF91E" wp14:anchorId="28723AFE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8055" name="Rectangle 805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35B31409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55" style="position:absolute;margin-left:104pt;margin-top:11pt;width:79pt;height:60pt;z-index:259563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75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" w14:anchorId="28723AFE">
                <v:textbox inset="2.16pt,1.44pt,0,1.44pt">
                  <w:txbxContent>
                    <w:p w:rsidR="00C940CA" w:rsidP="00C940CA" w:rsidRDefault="00C940CA" w14:paraId="35B31409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564544" behindDoc="0" locked="0" layoutInCell="1" allowOverlap="1" wp14:editId="1ED35D05" wp14:anchorId="675ABB61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8056" name="Rectangle 805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564F9D29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56" style="position:absolute;margin-left:104pt;margin-top:11pt;width:79pt;height:60pt;z-index:259564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76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" w14:anchorId="675ABB61">
                <v:textbox inset="2.16pt,1.44pt,0,1.44pt">
                  <w:txbxContent>
                    <w:p w:rsidR="00C940CA" w:rsidP="00C940CA" w:rsidRDefault="00C940CA" w14:paraId="564F9D29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565568" behindDoc="0" locked="0" layoutInCell="1" allowOverlap="1" wp14:editId="126D269E" wp14:anchorId="2DA4480F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8057" name="Rectangle 805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749581C8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57" style="position:absolute;margin-left:104pt;margin-top:11pt;width:79pt;height:60pt;z-index:259565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76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" w14:anchorId="2DA4480F">
                <v:textbox inset="2.16pt,1.44pt,0,1.44pt">
                  <w:txbxContent>
                    <w:p w:rsidR="00C940CA" w:rsidP="00C940CA" w:rsidRDefault="00C940CA" w14:paraId="749581C8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566592" behindDoc="0" locked="0" layoutInCell="1" allowOverlap="1" wp14:editId="451B30E6" wp14:anchorId="006F3399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8058" name="Rectangle 805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00002FB7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58" style="position:absolute;margin-left:104pt;margin-top:11pt;width:79pt;height:60pt;z-index:259566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76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" w14:anchorId="006F3399">
                <v:textbox inset="2.16pt,1.44pt,0,1.44pt">
                  <w:txbxContent>
                    <w:p w:rsidR="00C940CA" w:rsidP="00C940CA" w:rsidRDefault="00C940CA" w14:paraId="00002FB7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567616" behindDoc="0" locked="0" layoutInCell="1" allowOverlap="1" wp14:editId="275FEE37" wp14:anchorId="3F2FC9DD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8059" name="Rectangle 805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202B5EB5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59" style="position:absolute;margin-left:104pt;margin-top:11pt;width:79pt;height:60pt;z-index:259567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76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" w14:anchorId="3F2FC9DD">
                <v:textbox inset="2.16pt,1.44pt,0,1.44pt">
                  <w:txbxContent>
                    <w:p w:rsidR="00C940CA" w:rsidP="00C940CA" w:rsidRDefault="00C940CA" w14:paraId="202B5EB5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568640" behindDoc="0" locked="0" layoutInCell="1" allowOverlap="1" wp14:editId="60369AC1" wp14:anchorId="26428009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8060" name="Rectangle 806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4C4367BB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60" style="position:absolute;margin-left:104pt;margin-top:11pt;width:79pt;height:60pt;z-index:259568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76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" w14:anchorId="26428009">
                <v:textbox inset="2.16pt,1.44pt,0,1.44pt">
                  <w:txbxContent>
                    <w:p w:rsidR="00C940CA" w:rsidP="00C940CA" w:rsidRDefault="00C940CA" w14:paraId="4C4367BB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569664" behindDoc="0" locked="0" layoutInCell="1" allowOverlap="1" wp14:editId="71826B64" wp14:anchorId="29DBD4E0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8061" name="Rectangle 806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096764D6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61" style="position:absolute;margin-left:104pt;margin-top:11pt;width:79pt;height:60pt;z-index:259569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76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" w14:anchorId="29DBD4E0">
                <v:textbox inset="2.16pt,1.44pt,0,1.44pt">
                  <w:txbxContent>
                    <w:p w:rsidR="00C940CA" w:rsidP="00C940CA" w:rsidRDefault="00C940CA" w14:paraId="096764D6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570688" behindDoc="0" locked="0" layoutInCell="1" allowOverlap="1" wp14:editId="565B61B5" wp14:anchorId="335EC940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8062" name="Rectangle 806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712B3B70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62" style="position:absolute;margin-left:104pt;margin-top:11pt;width:79pt;height:60pt;z-index:259570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76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" w14:anchorId="335EC940">
                <v:textbox inset="2.16pt,1.44pt,0,1.44pt">
                  <w:txbxContent>
                    <w:p w:rsidR="00C940CA" w:rsidP="00C940CA" w:rsidRDefault="00C940CA" w14:paraId="712B3B70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571712" behindDoc="0" locked="0" layoutInCell="1" allowOverlap="1" wp14:editId="0D2BBDAD" wp14:anchorId="0AC04535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8063" name="Rectangle 806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2911B018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63" style="position:absolute;margin-left:104pt;margin-top:11pt;width:79pt;height:60pt;z-index:259571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76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" w14:anchorId="0AC04535">
                <v:textbox inset="2.16pt,1.44pt,0,1.44pt">
                  <w:txbxContent>
                    <w:p w:rsidR="00C940CA" w:rsidP="00C940CA" w:rsidRDefault="00C940CA" w14:paraId="2911B018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572736" behindDoc="0" locked="0" layoutInCell="1" allowOverlap="1" wp14:editId="58FE241B" wp14:anchorId="62184AE5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8064" name="Rectangle 806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7CDE1082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64" style="position:absolute;margin-left:104pt;margin-top:11pt;width:79pt;height:60pt;z-index:259572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76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" w14:anchorId="62184AE5">
                <v:textbox inset="2.16pt,1.44pt,0,1.44pt">
                  <w:txbxContent>
                    <w:p w:rsidR="00C940CA" w:rsidP="00C940CA" w:rsidRDefault="00C940CA" w14:paraId="7CDE1082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573760" behindDoc="0" locked="0" layoutInCell="1" allowOverlap="1" wp14:editId="529B167B" wp14:anchorId="28BC15BF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8065" name="Rectangle 806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34596C81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65" style="position:absolute;margin-left:104pt;margin-top:11pt;width:79pt;height:60pt;z-index:259573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76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" w14:anchorId="28BC15BF">
                <v:textbox inset="2.16pt,1.44pt,0,1.44pt">
                  <w:txbxContent>
                    <w:p w:rsidR="00C940CA" w:rsidP="00C940CA" w:rsidRDefault="00C940CA" w14:paraId="34596C81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574784" behindDoc="0" locked="0" layoutInCell="1" allowOverlap="1" wp14:editId="5D7E47E1" wp14:anchorId="22BA3B36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8066" name="Rectangle 806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6EF1D4D2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66" style="position:absolute;margin-left:104pt;margin-top:11pt;width:79pt;height:60pt;z-index:259574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77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" w14:anchorId="22BA3B36">
                <v:textbox inset="2.16pt,1.44pt,0,1.44pt">
                  <w:txbxContent>
                    <w:p w:rsidR="00C940CA" w:rsidP="00C940CA" w:rsidRDefault="00C940CA" w14:paraId="6EF1D4D2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575808" behindDoc="0" locked="0" layoutInCell="1" allowOverlap="1" wp14:editId="0157FD9B" wp14:anchorId="50986498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8067" name="Rectangle 806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62392506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67" style="position:absolute;margin-left:104pt;margin-top:11pt;width:79pt;height:60pt;z-index:259575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77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" w14:anchorId="50986498">
                <v:textbox inset="2.16pt,1.44pt,0,1.44pt">
                  <w:txbxContent>
                    <w:p w:rsidR="00C940CA" w:rsidP="00C940CA" w:rsidRDefault="00C940CA" w14:paraId="62392506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576832" behindDoc="0" locked="0" layoutInCell="1" allowOverlap="1" wp14:editId="105C3031" wp14:anchorId="27A8C361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8068" name="Rectangle 806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6595A926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68" style="position:absolute;margin-left:104pt;margin-top:11pt;width:79pt;height:60pt;z-index:259576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77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" w14:anchorId="27A8C361">
                <v:textbox inset="2.16pt,1.44pt,0,1.44pt">
                  <w:txbxContent>
                    <w:p w:rsidR="00C940CA" w:rsidP="00C940CA" w:rsidRDefault="00C940CA" w14:paraId="6595A926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577856" behindDoc="0" locked="0" layoutInCell="1" allowOverlap="1" wp14:editId="23758D29" wp14:anchorId="3BB17F83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8069" name="Rectangle 806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0A4ECA28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69" style="position:absolute;margin-left:104pt;margin-top:11pt;width:79pt;height:60pt;z-index:259577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77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" w14:anchorId="3BB17F83">
                <v:textbox inset="2.16pt,1.44pt,0,1.44pt">
                  <w:txbxContent>
                    <w:p w:rsidR="00C940CA" w:rsidP="00C940CA" w:rsidRDefault="00C940CA" w14:paraId="0A4ECA28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578880" behindDoc="0" locked="0" layoutInCell="1" allowOverlap="1" wp14:editId="12D23F62" wp14:anchorId="6FB5217A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8070" name="Rectangle 807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330E2233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70" style="position:absolute;margin-left:104pt;margin-top:11pt;width:79pt;height:60pt;z-index:259578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77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" w14:anchorId="6FB5217A">
                <v:textbox inset="2.16pt,1.44pt,0,1.44pt">
                  <w:txbxContent>
                    <w:p w:rsidR="00C940CA" w:rsidP="00C940CA" w:rsidRDefault="00C940CA" w14:paraId="330E2233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579904" behindDoc="0" locked="0" layoutInCell="1" allowOverlap="1" wp14:editId="04B005ED" wp14:anchorId="26D64208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8071" name="Rectangle 807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5B153220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71" style="position:absolute;margin-left:104pt;margin-top:11pt;width:79pt;height:60pt;z-index:259579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77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" w14:anchorId="26D64208">
                <v:textbox inset="2.16pt,1.44pt,0,1.44pt">
                  <w:txbxContent>
                    <w:p w:rsidR="00C940CA" w:rsidP="00C940CA" w:rsidRDefault="00C940CA" w14:paraId="5B153220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580928" behindDoc="0" locked="0" layoutInCell="1" allowOverlap="1" wp14:editId="7F7F4F0A" wp14:anchorId="6FE0007B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8072" name="Rectangle 807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0B090690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72" style="position:absolute;margin-left:104pt;margin-top:11pt;width:79pt;height:60pt;z-index:259580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77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" w14:anchorId="6FE0007B">
                <v:textbox inset="2.16pt,1.44pt,0,1.44pt">
                  <w:txbxContent>
                    <w:p w:rsidR="00C940CA" w:rsidP="00C940CA" w:rsidRDefault="00C940CA" w14:paraId="0B090690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581952" behindDoc="0" locked="0" layoutInCell="1" allowOverlap="1" wp14:editId="1D3D2864" wp14:anchorId="52082340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8073" name="Rectangle 807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5CA3A16C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73" style="position:absolute;margin-left:104pt;margin-top:11pt;width:79pt;height:60pt;z-index:259581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77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" w14:anchorId="52082340">
                <v:textbox inset="2.16pt,1.44pt,0,1.44pt">
                  <w:txbxContent>
                    <w:p w:rsidR="00C940CA" w:rsidP="00C940CA" w:rsidRDefault="00C940CA" w14:paraId="5CA3A16C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582976" behindDoc="0" locked="0" layoutInCell="1" allowOverlap="1" wp14:editId="06B4A980" wp14:anchorId="4E434B82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8074" name="Rectangle 807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6E620BE6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74" style="position:absolute;margin-left:104pt;margin-top:11pt;width:79pt;height:60pt;z-index:259582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77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" w14:anchorId="4E434B82">
                <v:textbox inset="2.16pt,1.44pt,0,1.44pt">
                  <w:txbxContent>
                    <w:p w:rsidR="00C940CA" w:rsidP="00C940CA" w:rsidRDefault="00C940CA" w14:paraId="6E620BE6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584000" behindDoc="0" locked="0" layoutInCell="1" allowOverlap="1" wp14:editId="6B46A7F3" wp14:anchorId="5BD73CDC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8075" name="Rectangle 807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461265EB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75" style="position:absolute;margin-left:104pt;margin-top:11pt;width:79pt;height:60pt;z-index:259584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77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" w14:anchorId="5BD73CDC">
                <v:textbox inset="2.16pt,1.44pt,0,1.44pt">
                  <w:txbxContent>
                    <w:p w:rsidR="00C940CA" w:rsidP="00C940CA" w:rsidRDefault="00C940CA" w14:paraId="461265EB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585024" behindDoc="0" locked="0" layoutInCell="1" allowOverlap="1" wp14:editId="4BA4A342" wp14:anchorId="10A601ED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8076" name="Rectangle 807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11080F52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76" style="position:absolute;margin-left:104pt;margin-top:11pt;width:79pt;height:60pt;z-index:259585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78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" w14:anchorId="10A601ED">
                <v:textbox inset="2.16pt,1.44pt,0,1.44pt">
                  <w:txbxContent>
                    <w:p w:rsidR="00C940CA" w:rsidP="00C940CA" w:rsidRDefault="00C940CA" w14:paraId="11080F52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586048" behindDoc="0" locked="0" layoutInCell="1" allowOverlap="1" wp14:editId="6253CDDC" wp14:anchorId="061803BB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8077" name="Rectangle 807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2C0013CD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77" style="position:absolute;margin-left:104pt;margin-top:11pt;width:79pt;height:60pt;z-index:259586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78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" w14:anchorId="061803BB">
                <v:textbox inset="2.16pt,1.44pt,0,1.44pt">
                  <w:txbxContent>
                    <w:p w:rsidR="00C940CA" w:rsidP="00C940CA" w:rsidRDefault="00C940CA" w14:paraId="2C0013CD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587072" behindDoc="0" locked="0" layoutInCell="1" allowOverlap="1" wp14:editId="507DA408" wp14:anchorId="440D6237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8078" name="Rectangle 807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33EBFA92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78" style="position:absolute;margin-left:104pt;margin-top:11pt;width:79pt;height:60pt;z-index:259587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78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" w14:anchorId="440D6237">
                <v:textbox inset="2.16pt,1.44pt,0,1.44pt">
                  <w:txbxContent>
                    <w:p w:rsidR="00C940CA" w:rsidP="00C940CA" w:rsidRDefault="00C940CA" w14:paraId="33EBFA92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588096" behindDoc="0" locked="0" layoutInCell="1" allowOverlap="1" wp14:editId="57DF18E0" wp14:anchorId="7F0AAEC1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8079" name="Rectangle 807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1D954431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 xml:space="preserve">いいえ 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79" style="position:absolute;margin-left:104pt;margin-top:11pt;width:79pt;height:60pt;z-index:259588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78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" w14:anchorId="7F0AAEC1">
                <v:textbox inset="2.16pt,1.44pt,0,1.44pt">
                  <w:txbxContent>
                    <w:p w:rsidR="00C940CA" w:rsidP="00C940CA" w:rsidRDefault="00C940CA" w14:paraId="1D954431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 xml:space="preserve">いいえ 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589120" behindDoc="0" locked="0" layoutInCell="1" allowOverlap="1" wp14:editId="79260D1E" wp14:anchorId="24CA1F78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8080" name="Rectangle 808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179833BD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>いいえ いいえ 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80" style="position:absolute;margin-left:104pt;margin-top:11pt;width:79pt;height:60pt;z-index:259589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78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" w14:anchorId="24CA1F78">
                <v:textbox inset="2.16pt,1.44pt,0,1.44pt">
                  <w:txbxContent>
                    <w:p w:rsidR="00C940CA" w:rsidP="00C940CA" w:rsidRDefault="00C940CA" w14:paraId="179833BD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>いいえ いいえ いいえ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590144" behindDoc="0" locked="0" layoutInCell="1" allowOverlap="1" wp14:editId="6F10399C" wp14:anchorId="43D21F86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8081" name="Rectangle 808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03C78094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81" style="position:absolute;margin-left:104pt;margin-top:11pt;width:79pt;height:48pt;z-index:259590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78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" w14:anchorId="43D21F86">
                <v:textbox inset="2.16pt,1.44pt,0,1.44pt">
                  <w:txbxContent>
                    <w:p w:rsidR="00C940CA" w:rsidP="00C940CA" w:rsidRDefault="00C940CA" w14:paraId="03C78094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591168" behindDoc="0" locked="0" layoutInCell="1" allowOverlap="1" wp14:editId="0F0A4BA5" wp14:anchorId="5C7EFF05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8082" name="Rectangle 808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672B6399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82" style="position:absolute;margin-left:104pt;margin-top:11pt;width:79pt;height:48pt;z-index:259591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78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" w14:anchorId="5C7EFF05">
                <v:textbox inset="2.16pt,1.44pt,0,1.44pt">
                  <w:txbxContent>
                    <w:p w:rsidR="00C940CA" w:rsidP="00C940CA" w:rsidRDefault="00C940CA" w14:paraId="672B6399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592192" behindDoc="0" locked="0" layoutInCell="1" allowOverlap="1" wp14:editId="6400EEE9" wp14:anchorId="1904B0D7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8083" name="Rectangle 808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2D15E3AD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83" style="position:absolute;margin-left:104pt;margin-top:11pt;width:79pt;height:48pt;z-index:259592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78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" w14:anchorId="1904B0D7">
                <v:textbox inset="2.16pt,1.44pt,0,1.44pt">
                  <w:txbxContent>
                    <w:p w:rsidR="00C940CA" w:rsidP="00C940CA" w:rsidRDefault="00C940CA" w14:paraId="2D15E3AD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593216" behindDoc="0" locked="0" layoutInCell="1" allowOverlap="1" wp14:editId="5CBFADA7" wp14:anchorId="12DA5370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8084" name="Rectangle 808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216528C8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84" style="position:absolute;margin-left:104pt;margin-top:11pt;width:79pt;height:48pt;z-index:259593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78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" w14:anchorId="12DA5370">
                <v:textbox inset="2.16pt,1.44pt,0,1.44pt">
                  <w:txbxContent>
                    <w:p w:rsidR="00C940CA" w:rsidP="00C940CA" w:rsidRDefault="00C940CA" w14:paraId="216528C8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594240" behindDoc="0" locked="0" layoutInCell="1" allowOverlap="1" wp14:editId="0099938C" wp14:anchorId="4075C1D3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8085" name="Rectangle 808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100017A7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85" style="position:absolute;margin-left:104pt;margin-top:11pt;width:79pt;height:48pt;z-index:259594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78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" w14:anchorId="4075C1D3">
                <v:textbox inset="2.16pt,1.44pt,0,1.44pt">
                  <w:txbxContent>
                    <w:p w:rsidR="00C940CA" w:rsidP="00C940CA" w:rsidRDefault="00C940CA" w14:paraId="100017A7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595264" behindDoc="0" locked="0" layoutInCell="1" allowOverlap="1" wp14:editId="7DA431A5" wp14:anchorId="1EBE17CF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8086" name="Rectangle 808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5DC30357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86" style="position:absolute;margin-left:104pt;margin-top:11pt;width:79pt;height:48pt;z-index:259595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79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" w14:anchorId="1EBE17CF">
                <v:textbox inset="2.16pt,1.44pt,0,1.44pt">
                  <w:txbxContent>
                    <w:p w:rsidR="00C940CA" w:rsidP="00C940CA" w:rsidRDefault="00C940CA" w14:paraId="5DC30357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596288" behindDoc="0" locked="0" layoutInCell="1" allowOverlap="1" wp14:editId="7D006927" wp14:anchorId="1F117D4B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8087" name="Rectangle 808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23E1472B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87" style="position:absolute;margin-left:104pt;margin-top:11pt;width:79pt;height:48pt;z-index:259596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79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" w14:anchorId="1F117D4B">
                <v:textbox inset="2.16pt,1.44pt,0,1.44pt">
                  <w:txbxContent>
                    <w:p w:rsidR="00C940CA" w:rsidP="00C940CA" w:rsidRDefault="00C940CA" w14:paraId="23E1472B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597312" behindDoc="0" locked="0" layoutInCell="1" allowOverlap="1" wp14:editId="0808C99C" wp14:anchorId="13CF053E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8088" name="Rectangle 808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41D11E18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88" style="position:absolute;margin-left:104pt;margin-top:11pt;width:79pt;height:48pt;z-index:259597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79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" w14:anchorId="13CF053E">
                <v:textbox inset="2.16pt,1.44pt,0,1.44pt">
                  <w:txbxContent>
                    <w:p w:rsidR="00C940CA" w:rsidP="00C940CA" w:rsidRDefault="00C940CA" w14:paraId="41D11E18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598336" behindDoc="0" locked="0" layoutInCell="1" allowOverlap="1" wp14:editId="12C44BC0" wp14:anchorId="542B0DFB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8089" name="Rectangle 808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54836A6E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89" style="position:absolute;margin-left:104pt;margin-top:11pt;width:79pt;height:48pt;z-index:259598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79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" w14:anchorId="542B0DFB">
                <v:textbox inset="2.16pt,1.44pt,0,1.44pt">
                  <w:txbxContent>
                    <w:p w:rsidR="00C940CA" w:rsidP="00C940CA" w:rsidRDefault="00C940CA" w14:paraId="54836A6E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599360" behindDoc="0" locked="0" layoutInCell="1" allowOverlap="1" wp14:editId="3D91BB21" wp14:anchorId="0F9AB801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8090" name="Rectangle 809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460FA313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90" style="position:absolute;margin-left:104pt;margin-top:11pt;width:79pt;height:48pt;z-index:259599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79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" w14:anchorId="0F9AB801">
                <v:textbox inset="2.16pt,1.44pt,0,1.44pt">
                  <w:txbxContent>
                    <w:p w:rsidR="00C940CA" w:rsidP="00C940CA" w:rsidRDefault="00C940CA" w14:paraId="460FA313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600384" behindDoc="0" locked="0" layoutInCell="1" allowOverlap="1" wp14:editId="0A093421" wp14:anchorId="1AC4C6BE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8091" name="Rectangle 809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70739DD8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91" style="position:absolute;margin-left:104pt;margin-top:11pt;width:79pt;height:48pt;z-index:259600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79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" w14:anchorId="1AC4C6BE">
                <v:textbox inset="2.16pt,1.44pt,0,1.44pt">
                  <w:txbxContent>
                    <w:p w:rsidR="00C940CA" w:rsidP="00C940CA" w:rsidRDefault="00C940CA" w14:paraId="70739DD8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601408" behindDoc="0" locked="0" layoutInCell="1" allowOverlap="1" wp14:editId="071C51FC" wp14:anchorId="1E2185F2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8092" name="Rectangle 809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0036785F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92" style="position:absolute;margin-left:104pt;margin-top:11pt;width:79pt;height:48pt;z-index:259601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79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" w14:anchorId="1E2185F2">
                <v:textbox inset="2.16pt,1.44pt,0,1.44pt">
                  <w:txbxContent>
                    <w:p w:rsidR="00C940CA" w:rsidP="00C940CA" w:rsidRDefault="00C940CA" w14:paraId="0036785F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602432" behindDoc="0" locked="0" layoutInCell="1" allowOverlap="1" wp14:editId="664C2964" wp14:anchorId="6481E572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8093" name="Rectangle 809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5DA95CE2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93" style="position:absolute;margin-left:104pt;margin-top:11pt;width:79pt;height:48pt;z-index:259602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79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" w14:anchorId="6481E572">
                <v:textbox inset="2.16pt,1.44pt,0,1.44pt">
                  <w:txbxContent>
                    <w:p w:rsidR="00C940CA" w:rsidP="00C940CA" w:rsidRDefault="00C940CA" w14:paraId="5DA95CE2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603456" behindDoc="0" locked="0" layoutInCell="1" allowOverlap="1" wp14:editId="3E775392" wp14:anchorId="12DCDF83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8094" name="Rectangle 809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22FBF1EC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94" style="position:absolute;margin-left:104pt;margin-top:11pt;width:79pt;height:48pt;z-index:259603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79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" w14:anchorId="12DCDF83">
                <v:textbox inset="2.16pt,1.44pt,0,1.44pt">
                  <w:txbxContent>
                    <w:p w:rsidR="00C940CA" w:rsidP="00C940CA" w:rsidRDefault="00C940CA" w14:paraId="22FBF1EC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604480" behindDoc="0" locked="0" layoutInCell="1" allowOverlap="1" wp14:editId="2EBB6DC8" wp14:anchorId="02CDDD9C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8095" name="Rectangle 809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66836724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95" style="position:absolute;margin-left:104pt;margin-top:11pt;width:79pt;height:48pt;z-index:259604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79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" w14:anchorId="02CDDD9C">
                <v:textbox inset="2.16pt,1.44pt,0,1.44pt">
                  <w:txbxContent>
                    <w:p w:rsidR="00C940CA" w:rsidP="00C940CA" w:rsidRDefault="00C940CA" w14:paraId="66836724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605504" behindDoc="0" locked="0" layoutInCell="1" allowOverlap="1" wp14:editId="391FA871" wp14:anchorId="676F6FC4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8096" name="Rectangle 809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00803F6F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96" style="position:absolute;margin-left:104pt;margin-top:11pt;width:79pt;height:48pt;z-index:259605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80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" w14:anchorId="676F6FC4">
                <v:textbox inset="2.16pt,1.44pt,0,1.44pt">
                  <w:txbxContent>
                    <w:p w:rsidR="00C940CA" w:rsidP="00C940CA" w:rsidRDefault="00C940CA" w14:paraId="00803F6F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606528" behindDoc="0" locked="0" layoutInCell="1" allowOverlap="1" wp14:editId="6F716512" wp14:anchorId="0E8DC2A8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8097" name="Rectangle 809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62C88C1A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97" style="position:absolute;margin-left:104pt;margin-top:11pt;width:79pt;height:48pt;z-index:259606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80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" w14:anchorId="0E8DC2A8">
                <v:textbox inset="2.16pt,1.44pt,0,1.44pt">
                  <w:txbxContent>
                    <w:p w:rsidR="00C940CA" w:rsidP="00C940CA" w:rsidRDefault="00C940CA" w14:paraId="62C88C1A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607552" behindDoc="0" locked="0" layoutInCell="1" allowOverlap="1" wp14:editId="536CE99A" wp14:anchorId="6C3F4CA9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8098" name="Rectangle 809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028F2C35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98" style="position:absolute;margin-left:104pt;margin-top:11pt;width:79pt;height:48pt;z-index:259607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80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" w14:anchorId="6C3F4CA9">
                <v:textbox inset="2.16pt,1.44pt,0,1.44pt">
                  <w:txbxContent>
                    <w:p w:rsidR="00C940CA" w:rsidP="00C940CA" w:rsidRDefault="00C940CA" w14:paraId="028F2C35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608576" behindDoc="0" locked="0" layoutInCell="1" allowOverlap="1" wp14:editId="0D6969A0" wp14:anchorId="144A9CAE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8099" name="Rectangle 809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0D6CE606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99" style="position:absolute;margin-left:104pt;margin-top:11pt;width:79pt;height:48pt;z-index:259608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80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" w14:anchorId="144A9CAE">
                <v:textbox inset="2.16pt,1.44pt,0,1.44pt">
                  <w:txbxContent>
                    <w:p w:rsidR="00C940CA" w:rsidP="00C940CA" w:rsidRDefault="00C940CA" w14:paraId="0D6CE606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609600" behindDoc="0" locked="0" layoutInCell="1" allowOverlap="1" wp14:editId="19537C4B" wp14:anchorId="2005CB43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8100" name="Rectangle 810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7DFB8B1F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00" style="position:absolute;margin-left:104pt;margin-top:11pt;width:79pt;height:48pt;z-index:259609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80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" w14:anchorId="2005CB43">
                <v:textbox inset="2.16pt,1.44pt,0,1.44pt">
                  <w:txbxContent>
                    <w:p w:rsidR="00C940CA" w:rsidP="00C940CA" w:rsidRDefault="00C940CA" w14:paraId="7DFB8B1F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610624" behindDoc="0" locked="0" layoutInCell="1" allowOverlap="1" wp14:editId="0C89F4BE" wp14:anchorId="32D41081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8101" name="Rectangle 810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651ECFCD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01" style="position:absolute;margin-left:104pt;margin-top:11pt;width:79pt;height:48pt;z-index:259610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80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" w14:anchorId="32D41081">
                <v:textbox inset="2.16pt,1.44pt,0,1.44pt">
                  <w:txbxContent>
                    <w:p w:rsidR="00C940CA" w:rsidP="00C940CA" w:rsidRDefault="00C940CA" w14:paraId="651ECFCD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611648" behindDoc="0" locked="0" layoutInCell="1" allowOverlap="1" wp14:editId="50EF68BE" wp14:anchorId="237EC244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8102" name="Rectangle 810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06A4FF5A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02" style="position:absolute;margin-left:104pt;margin-top:11pt;width:79pt;height:60pt;z-index:259611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80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" w14:anchorId="237EC244">
                <v:textbox inset="2.16pt,1.44pt,0,1.44pt">
                  <w:txbxContent>
                    <w:p w:rsidR="00C940CA" w:rsidP="00C940CA" w:rsidRDefault="00C940CA" w14:paraId="06A4FF5A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612672" behindDoc="0" locked="0" layoutInCell="1" allowOverlap="1" wp14:editId="0167C794" wp14:anchorId="0B922A27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8103" name="Rectangle 810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1D9A86C6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03" style="position:absolute;margin-left:104pt;margin-top:11pt;width:79pt;height:60pt;z-index:259612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80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" w14:anchorId="0B922A27">
                <v:textbox inset="2.16pt,1.44pt,0,1.44pt">
                  <w:txbxContent>
                    <w:p w:rsidR="00C940CA" w:rsidP="00C940CA" w:rsidRDefault="00C940CA" w14:paraId="1D9A86C6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613696" behindDoc="0" locked="0" layoutInCell="1" allowOverlap="1" wp14:editId="55FB5348" wp14:anchorId="05602F18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8104" name="Rectangle 810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12EA3FCB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04" style="position:absolute;margin-left:104pt;margin-top:11pt;width:79pt;height:60pt;z-index:259613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80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" w14:anchorId="05602F18">
                <v:textbox inset="2.16pt,1.44pt,0,1.44pt">
                  <w:txbxContent>
                    <w:p w:rsidR="00C940CA" w:rsidP="00C940CA" w:rsidRDefault="00C940CA" w14:paraId="12EA3FCB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614720" behindDoc="0" locked="0" layoutInCell="1" allowOverlap="1" wp14:editId="71C57EB2" wp14:anchorId="25B6D2E6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8105" name="Rectangle 810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2C52102C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05" style="position:absolute;margin-left:104pt;margin-top:11pt;width:79pt;height:48pt;z-index:259614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80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" w14:anchorId="25B6D2E6">
                <v:textbox inset="2.16pt,1.44pt,0,1.44pt">
                  <w:txbxContent>
                    <w:p w:rsidR="00C940CA" w:rsidP="00C940CA" w:rsidRDefault="00C940CA" w14:paraId="2C52102C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615744" behindDoc="0" locked="0" layoutInCell="1" allowOverlap="1" wp14:editId="7BB7B41F" wp14:anchorId="409A54E5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8106" name="Rectangle 810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2549D873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06" style="position:absolute;margin-left:104pt;margin-top:11pt;width:79pt;height:48pt;z-index:259615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81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" w14:anchorId="409A54E5">
                <v:textbox inset="2.16pt,1.44pt,0,1.44pt">
                  <w:txbxContent>
                    <w:p w:rsidR="00C940CA" w:rsidP="00C940CA" w:rsidRDefault="00C940CA" w14:paraId="2549D873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616768" behindDoc="0" locked="0" layoutInCell="1" allowOverlap="1" wp14:editId="1EF202DF" wp14:anchorId="51860EC8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8107" name="Rectangle 810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5B306B48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07" style="position:absolute;margin-left:104pt;margin-top:11pt;width:79pt;height:48pt;z-index:259616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81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" w14:anchorId="51860EC8">
                <v:textbox inset="2.16pt,1.44pt,0,1.44pt">
                  <w:txbxContent>
                    <w:p w:rsidR="00C940CA" w:rsidP="00C940CA" w:rsidRDefault="00C940CA" w14:paraId="5B306B48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617792" behindDoc="0" locked="0" layoutInCell="1" allowOverlap="1" wp14:editId="4CFC751A" wp14:anchorId="4564F449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8108" name="Rectangle 810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25065F64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08" style="position:absolute;margin-left:104pt;margin-top:11pt;width:79pt;height:60pt;z-index:259617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81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" w14:anchorId="4564F449">
                <v:textbox inset="2.16pt,1.44pt,0,1.44pt">
                  <w:txbxContent>
                    <w:p w:rsidR="00C940CA" w:rsidP="00C940CA" w:rsidRDefault="00C940CA" w14:paraId="25065F64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618816" behindDoc="0" locked="0" layoutInCell="1" allowOverlap="1" wp14:editId="0CE65945" wp14:anchorId="0C254575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8109" name="Rectangle 810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3D009954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09" style="position:absolute;margin-left:104pt;margin-top:11pt;width:79pt;height:60pt;z-index:259618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81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" w14:anchorId="0C254575">
                <v:textbox inset="2.16pt,1.44pt,0,1.44pt">
                  <w:txbxContent>
                    <w:p w:rsidR="00C940CA" w:rsidP="00C940CA" w:rsidRDefault="00C940CA" w14:paraId="3D009954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="00E31C76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w:t>高レベルのプロジェクト要件なし</w:t>
      </w:r>
    </w:p>
    <w:tbl>
      <w:tblPr>
        <w:tblW w:w="11126" w:type="dxa"/>
        <w:tblInd w:w="-5" w:type="dxa"/>
        <w:tblLook w:val="04A0" w:firstRow="1" w:lastRow="0" w:firstColumn="1" w:lastColumn="0" w:noHBand="0" w:noVBand="1"/>
      </w:tblPr>
      <w:tblGrid>
        <w:gridCol w:w="10890"/>
        <w:gridCol w:w="236"/>
      </w:tblGrid>
      <w:tr w:rsidRPr="007D202B" w:rsidR="00C940CA" w:rsidTr="00E31C76" w14:paraId="6E2101FE" w14:textId="77777777">
        <w:trPr>
          <w:trHeight w:val="5040"/>
        </w:trPr>
        <w:tc>
          <w:tcPr>
            <w:tcW w:w="10890" w:type="dxa"/>
            <w:tcBorders>
              <w:top w:val="single" w:color="BFBFBF" w:sz="4" w:space="0"/>
              <w:left w:val="single" w:color="BFBFBF" w:sz="4" w:space="0"/>
              <w:bottom w:val="single" w:color="BFBFBF" w:themeColor="background1" w:themeShade="BF" w:sz="24" w:space="0"/>
              <w:right w:val="single" w:color="BFBFBF" w:sz="4" w:space="0"/>
            </w:tcBorders>
            <w:shd w:val="clear" w:color="auto" w:fill="auto"/>
            <w:vAlign w:val="center"/>
            <w:hideMark/>
          </w:tcPr>
          <w:p w:rsidRPr="007D202B" w:rsidR="00C940CA" w:rsidP="009372B2" w:rsidRDefault="00C940CA" w14:paraId="7AD0BC0C" w14:textId="77777777">
            <w:pPr>
              <w:bidi w:val="false"/>
              <w:rPr>
                <w:rFonts w:ascii="Century Gothic" w:hAnsi="Century Gothic" w:eastAsia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Pr="007D202B" w:rsidR="00C940CA" w:rsidP="009372B2" w:rsidRDefault="00C940CA" w14:paraId="34CB163D" w14:textId="77777777">
            <w:pPr>
              <w:bidi w:val="false"/>
              <w:ind w:firstLine="180" w:firstLineChars="100"/>
              <w:rPr>
                <w:rFonts w:ascii="Century Gothic" w:hAnsi="Century Gothic" w:eastAsia="Times New Roman" w:cs="Times New Roman"/>
                <w:color w:val="000000"/>
                <w:sz w:val="18"/>
                <w:szCs w:val="18"/>
              </w:rPr>
            </w:pPr>
          </w:p>
        </w:tc>
      </w:tr>
    </w:tbl>
    <w:p w:rsidR="00E31C76" w:rsidP="00E31C76" w:rsidRDefault="00E31C76" w14:paraId="03565354" w14:textId="77777777">
      <w:pPr>
        <w:bidi w:val="false"/>
        <w:spacing w:line="360" w:lineRule="auto"/>
        <w:rPr>
          <w:rFonts w:ascii="Century Gothic" w:hAnsi="Century Gothic" w:eastAsia="Times New Roman" w:cs="Times New Roman"/>
          <w:noProof/>
          <w:color w:val="000000"/>
          <w:sz w:val="28"/>
          <w:szCs w:val="28"/>
        </w:rPr>
      </w:pPr>
    </w:p>
    <w:p w:rsidRPr="00C940CA" w:rsidR="00E31C76" w:rsidP="00E31C76" w:rsidRDefault="00E31C76" w14:paraId="21C78047" w14:textId="77777777">
      <w:pPr>
        <w:bidi w:val="false"/>
        <w:spacing w:line="360" w:lineRule="auto"/>
        <w:rPr>
          <w:rFonts w:ascii="Century Gothic" w:hAnsi="Century Gothic" w:eastAsia="Times New Roman" w:cs="Times New Roman"/>
          <w:color w:val="000000"/>
          <w:sz w:val="28"/>
          <w:szCs w:val="28"/>
        </w:rPr>
      </w:pP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620864" behindDoc="0" locked="0" layoutInCell="1" allowOverlap="1" wp14:editId="78DD2303" wp14:anchorId="7BFB75A5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8110" name="Rectangle 811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36851B48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10" style="position:absolute;margin-left:210pt;margin-top:-1pt;width:79pt;height:49pt;z-index:259620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81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" w14:anchorId="7BFB75A5">
                <v:textbox inset="2.16pt,1.44pt,0,1.44pt">
                  <w:txbxContent>
                    <w:p w:rsidR="00E31C76" w:rsidP="00E31C76" w:rsidRDefault="00E31C76" w14:paraId="36851B48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621888" behindDoc="0" locked="0" layoutInCell="1" allowOverlap="1" wp14:editId="353EFD14" wp14:anchorId="569535D4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8111" name="Rectangle 811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2E5547D6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11" style="position:absolute;margin-left:210pt;margin-top:-1pt;width:79pt;height:49pt;z-index:259621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81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" w14:anchorId="569535D4">
                <v:textbox inset="2.16pt,1.44pt,0,1.44pt">
                  <w:txbxContent>
                    <w:p w:rsidR="00E31C76" w:rsidP="00E31C76" w:rsidRDefault="00E31C76" w14:paraId="2E5547D6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622912" behindDoc="0" locked="0" layoutInCell="1" allowOverlap="1" wp14:editId="5A21502E" wp14:anchorId="4C7FB3CB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8112" name="Rectangle 811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709D1301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12" style="position:absolute;margin-left:210pt;margin-top:-1pt;width:79pt;height:49pt;z-index:259622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81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" w14:anchorId="4C7FB3CB">
                <v:textbox inset="2.16pt,1.44pt,0,1.44pt">
                  <w:txbxContent>
                    <w:p w:rsidR="00E31C76" w:rsidP="00E31C76" w:rsidRDefault="00E31C76" w14:paraId="709D1301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623936" behindDoc="0" locked="0" layoutInCell="1" allowOverlap="1" wp14:editId="6EA24766" wp14:anchorId="4B0DE1F5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8113" name="Rectangle 811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6D4ADA80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13" style="position:absolute;margin-left:210pt;margin-top:-1pt;width:79pt;height:49pt;z-index:259623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81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" w14:anchorId="4B0DE1F5">
                <v:textbox inset="2.16pt,1.44pt,0,1.44pt">
                  <w:txbxContent>
                    <w:p w:rsidR="00E31C76" w:rsidP="00E31C76" w:rsidRDefault="00E31C76" w14:paraId="6D4ADA80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624960" behindDoc="0" locked="0" layoutInCell="1" allowOverlap="1" wp14:editId="473C90DF" wp14:anchorId="6299F443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8114" name="Rectangle 811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7070043E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14" style="position:absolute;margin-left:210pt;margin-top:-1pt;width:79pt;height:49pt;z-index:259624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81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" w14:anchorId="6299F443">
                <v:textbox inset="2.16pt,1.44pt,0,1.44pt">
                  <w:txbxContent>
                    <w:p w:rsidR="00E31C76" w:rsidP="00E31C76" w:rsidRDefault="00E31C76" w14:paraId="7070043E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625984" behindDoc="0" locked="0" layoutInCell="1" allowOverlap="1" wp14:editId="6D1F6A4E" wp14:anchorId="798E8F61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8115" name="Rectangle 811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3692496C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15" style="position:absolute;margin-left:210pt;margin-top:-1pt;width:79pt;height:49pt;z-index:259625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81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" w14:anchorId="798E8F61">
                <v:textbox inset="2.16pt,1.44pt,0,1.44pt">
                  <w:txbxContent>
                    <w:p w:rsidR="00E31C76" w:rsidP="00E31C76" w:rsidRDefault="00E31C76" w14:paraId="3692496C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627008" behindDoc="0" locked="0" layoutInCell="1" allowOverlap="1" wp14:editId="112E7501" wp14:anchorId="693E2C18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8116" name="Rectangle 811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14E5D2BD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16" style="position:absolute;margin-left:210pt;margin-top:-1pt;width:79pt;height:49pt;z-index:259627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82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" w14:anchorId="693E2C18">
                <v:textbox inset="2.16pt,1.44pt,0,1.44pt">
                  <w:txbxContent>
                    <w:p w:rsidR="00E31C76" w:rsidP="00E31C76" w:rsidRDefault="00E31C76" w14:paraId="14E5D2BD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628032" behindDoc="0" locked="0" layoutInCell="1" allowOverlap="1" wp14:editId="6E4180BF" wp14:anchorId="3E4B6A80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8117" name="Rectangle 811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55305FAB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17" style="position:absolute;margin-left:210pt;margin-top:-1pt;width:79pt;height:49pt;z-index:259628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82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" w14:anchorId="3E4B6A80">
                <v:textbox inset="2.16pt,1.44pt,0,1.44pt">
                  <w:txbxContent>
                    <w:p w:rsidR="00E31C76" w:rsidP="00E31C76" w:rsidRDefault="00E31C76" w14:paraId="55305FAB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629056" behindDoc="0" locked="0" layoutInCell="1" allowOverlap="1" wp14:editId="11207455" wp14:anchorId="61F50DD4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8118" name="Rectangle 811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27286796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18" style="position:absolute;margin-left:210pt;margin-top:-1pt;width:79pt;height:49pt;z-index:259629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82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" w14:anchorId="61F50DD4">
                <v:textbox inset="2.16pt,1.44pt,0,1.44pt">
                  <w:txbxContent>
                    <w:p w:rsidR="00E31C76" w:rsidP="00E31C76" w:rsidRDefault="00E31C76" w14:paraId="27286796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630080" behindDoc="0" locked="0" layoutInCell="1" allowOverlap="1" wp14:editId="2D006547" wp14:anchorId="251B8D17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8119" name="Rectangle 811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1DC3F8BD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19" style="position:absolute;margin-left:210pt;margin-top:-1pt;width:79pt;height:49pt;z-index:259630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82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" w14:anchorId="251B8D17">
                <v:textbox inset="2.16pt,1.44pt,0,1.44pt">
                  <w:txbxContent>
                    <w:p w:rsidR="00E31C76" w:rsidP="00E31C76" w:rsidRDefault="00E31C76" w14:paraId="1DC3F8BD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631104" behindDoc="0" locked="0" layoutInCell="1" allowOverlap="1" wp14:editId="66B4D5B5" wp14:anchorId="033A17EF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8120" name="Rectangle 812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27E972D3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20" style="position:absolute;margin-left:210pt;margin-top:-1pt;width:79pt;height:49pt;z-index:259631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82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" w14:anchorId="033A17EF">
                <v:textbox inset="2.16pt,1.44pt,0,1.44pt">
                  <w:txbxContent>
                    <w:p w:rsidR="00E31C76" w:rsidP="00E31C76" w:rsidRDefault="00E31C76" w14:paraId="27E972D3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632128" behindDoc="0" locked="0" layoutInCell="1" allowOverlap="1" wp14:editId="7AF1DE53" wp14:anchorId="42776F33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8121" name="Rectangle 812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4E5E690C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21" style="position:absolute;margin-left:210pt;margin-top:-1pt;width:79pt;height:49pt;z-index:259632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82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" w14:anchorId="42776F33">
                <v:textbox inset="2.16pt,1.44pt,0,1.44pt">
                  <w:txbxContent>
                    <w:p w:rsidR="00E31C76" w:rsidP="00E31C76" w:rsidRDefault="00E31C76" w14:paraId="4E5E690C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633152" behindDoc="0" locked="0" layoutInCell="1" allowOverlap="1" wp14:editId="75FBE4D6" wp14:anchorId="2BEB1E73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8122" name="Rectangle 812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2F906B1D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22" style="position:absolute;margin-left:210pt;margin-top:-1pt;width:79pt;height:49pt;z-index:259633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82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" w14:anchorId="2BEB1E73">
                <v:textbox inset="2.16pt,1.44pt,0,1.44pt">
                  <w:txbxContent>
                    <w:p w:rsidR="00E31C76" w:rsidP="00E31C76" w:rsidRDefault="00E31C76" w14:paraId="2F906B1D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634176" behindDoc="0" locked="0" layoutInCell="1" allowOverlap="1" wp14:editId="5EB50351" wp14:anchorId="5B86D562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8123" name="Rectangle 812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47EA7B69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23" style="position:absolute;margin-left:210pt;margin-top:-1pt;width:79pt;height:49pt;z-index:259634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82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" w14:anchorId="5B86D562">
                <v:textbox inset="2.16pt,1.44pt,0,1.44pt">
                  <w:txbxContent>
                    <w:p w:rsidR="00E31C76" w:rsidP="00E31C76" w:rsidRDefault="00E31C76" w14:paraId="47EA7B69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635200" behindDoc="0" locked="0" layoutInCell="1" allowOverlap="1" wp14:editId="6596604B" wp14:anchorId="614D17C9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8124" name="Rectangle 812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0E53E9ED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24" style="position:absolute;margin-left:210pt;margin-top:-1pt;width:79pt;height:49pt;z-index:259635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82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" w14:anchorId="614D17C9">
                <v:textbox inset="2.16pt,1.44pt,0,1.44pt">
                  <w:txbxContent>
                    <w:p w:rsidR="00E31C76" w:rsidP="00E31C76" w:rsidRDefault="00E31C76" w14:paraId="0E53E9ED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636224" behindDoc="0" locked="0" layoutInCell="1" allowOverlap="1" wp14:editId="73927A75" wp14:anchorId="54F91B20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8125" name="Rectangle 812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2DAC4598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25" style="position:absolute;margin-left:210pt;margin-top:-1pt;width:79pt;height:49pt;z-index:259636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82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" w14:anchorId="54F91B20">
                <v:textbox inset="2.16pt,1.44pt,0,1.44pt">
                  <w:txbxContent>
                    <w:p w:rsidR="00E31C76" w:rsidP="00E31C76" w:rsidRDefault="00E31C76" w14:paraId="2DAC4598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637248" behindDoc="0" locked="0" layoutInCell="1" allowOverlap="1" wp14:editId="6197F0B5" wp14:anchorId="5570C08E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8126" name="Rectangle 812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43C121A9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26" style="position:absolute;margin-left:210pt;margin-top:-1pt;width:79pt;height:49pt;z-index:259637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83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" w14:anchorId="5570C08E">
                <v:textbox inset="2.16pt,1.44pt,0,1.44pt">
                  <w:txbxContent>
                    <w:p w:rsidR="00E31C76" w:rsidP="00E31C76" w:rsidRDefault="00E31C76" w14:paraId="43C121A9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638272" behindDoc="0" locked="0" layoutInCell="1" allowOverlap="1" wp14:editId="48F16627" wp14:anchorId="1CFA49E4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8127" name="Rectangle 812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09A21179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27" style="position:absolute;margin-left:210pt;margin-top:-1pt;width:79pt;height:49pt;z-index:259638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83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" w14:anchorId="1CFA49E4">
                <v:textbox inset="2.16pt,1.44pt,0,1.44pt">
                  <w:txbxContent>
                    <w:p w:rsidR="00E31C76" w:rsidP="00E31C76" w:rsidRDefault="00E31C76" w14:paraId="09A21179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639296" behindDoc="0" locked="0" layoutInCell="1" allowOverlap="1" wp14:editId="4D51D2F6" wp14:anchorId="6FE8B417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8128" name="Rectangle 812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6EA9EEC5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28" style="position:absolute;margin-left:210pt;margin-top:-1pt;width:79pt;height:49pt;z-index:259639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83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" w14:anchorId="6FE8B417">
                <v:textbox inset="2.16pt,1.44pt,0,1.44pt">
                  <w:txbxContent>
                    <w:p w:rsidR="00E31C76" w:rsidP="00E31C76" w:rsidRDefault="00E31C76" w14:paraId="6EA9EEC5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640320" behindDoc="0" locked="0" layoutInCell="1" allowOverlap="1" wp14:editId="28FD9B46" wp14:anchorId="571703E7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8129" name="Rectangle 812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31601EA1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29" style="position:absolute;margin-left:210pt;margin-top:-1pt;width:79pt;height:49pt;z-index:259640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83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" w14:anchorId="571703E7">
                <v:textbox inset="2.16pt,1.44pt,0,1.44pt">
                  <w:txbxContent>
                    <w:p w:rsidR="00E31C76" w:rsidP="00E31C76" w:rsidRDefault="00E31C76" w14:paraId="31601EA1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641344" behindDoc="0" locked="0" layoutInCell="1" allowOverlap="1" wp14:editId="73FBF0EF" wp14:anchorId="243A848E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8130" name="Rectangle 813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0D9B9239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 xml:space="preserve">いいえ いいえ いいえ 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30" style="position:absolute;margin-left:210pt;margin-top:-1pt;width:79pt;height:49pt;z-index:259641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83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" w14:anchorId="243A848E">
                <v:textbox inset="2.16pt,1.44pt,0,1.44pt">
                  <w:txbxContent>
                    <w:p w:rsidR="00E31C76" w:rsidP="00E31C76" w:rsidRDefault="00E31C76" w14:paraId="0D9B9239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 xml:space="preserve">いいえ いいえ いいえ 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642368" behindDoc="0" locked="0" layoutInCell="1" allowOverlap="1" wp14:editId="57F267C7" wp14:anchorId="2356E741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8131" name="Rectangle 813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105C6B58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31" style="position:absolute;margin-left:210pt;margin-top:-1pt;width:79pt;height:49pt;z-index:259642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83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" w14:anchorId="2356E741">
                <v:textbox inset="2.16pt,1.44pt,0,1.44pt">
                  <w:txbxContent>
                    <w:p w:rsidR="00E31C76" w:rsidP="00E31C76" w:rsidRDefault="00E31C76" w14:paraId="105C6B58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643392" behindDoc="0" locked="0" layoutInCell="1" allowOverlap="1" wp14:editId="2C2D5CE1" wp14:anchorId="09841BDB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8132" name="Rectangle 813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3675622E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32" style="position:absolute;margin-left:210pt;margin-top:-1pt;width:79pt;height:49pt;z-index:259643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83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" w14:anchorId="09841BDB">
                <v:textbox inset="2.16pt,1.44pt,0,1.44pt">
                  <w:txbxContent>
                    <w:p w:rsidR="00E31C76" w:rsidP="00E31C76" w:rsidRDefault="00E31C76" w14:paraId="3675622E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644416" behindDoc="0" locked="0" layoutInCell="1" allowOverlap="1" wp14:editId="30A1FC0A" wp14:anchorId="6350DFAE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8133" name="Rectangle 813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6514F849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33" style="position:absolute;margin-left:210pt;margin-top:-1pt;width:79pt;height:49pt;z-index:259644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83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" w14:anchorId="6350DFAE">
                <v:textbox inset="2.16pt,1.44pt,0,1.44pt">
                  <w:txbxContent>
                    <w:p w:rsidR="00E31C76" w:rsidP="00E31C76" w:rsidRDefault="00E31C76" w14:paraId="6514F849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670016" behindDoc="0" locked="0" layoutInCell="1" allowOverlap="1" wp14:editId="59E8CE96" wp14:anchorId="514EDFB4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977900" cy="2057400"/>
                <wp:effectExtent l="0" t="0" r="0" b="0"/>
                <wp:wrapNone/>
                <wp:docPr id="8134" name="Rectangle 813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3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5F46272E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34" style="position:absolute;margin-left:210pt;margin-top:11pt;width:77pt;height:162pt;z-index:259670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83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" w14:anchorId="514EDFB4">
                <v:textbox inset="2.16pt,1.44pt,0,1.44pt">
                  <w:txbxContent>
                    <w:p w:rsidR="00E31C76" w:rsidP="00E31C76" w:rsidRDefault="00E31C76" w14:paraId="5F46272E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671040" behindDoc="0" locked="0" layoutInCell="1" allowOverlap="1" wp14:editId="60C51F59" wp14:anchorId="534A344C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8135" name="Rectangle 813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164C9F41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35" style="position:absolute;margin-left:210pt;margin-top:11pt;width:79pt;height:162pt;z-index:259671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83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" w14:anchorId="534A344C">
                <v:textbox inset="2.16pt,1.44pt,0,1.44pt">
                  <w:txbxContent>
                    <w:p w:rsidR="00E31C76" w:rsidP="00E31C76" w:rsidRDefault="00E31C76" w14:paraId="164C9F41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672064" behindDoc="0" locked="0" layoutInCell="1" allowOverlap="1" wp14:editId="7E67223A" wp14:anchorId="05508E13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977900" cy="2057400"/>
                <wp:effectExtent l="0" t="0" r="0" b="0"/>
                <wp:wrapNone/>
                <wp:docPr id="8136" name="Rectangle 813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3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7B2D2C2A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36" style="position:absolute;margin-left:210pt;margin-top:11pt;width:77pt;height:162pt;z-index:259672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84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" w14:anchorId="05508E13">
                <v:textbox inset="2.16pt,1.44pt,0,1.44pt">
                  <w:txbxContent>
                    <w:p w:rsidR="00E31C76" w:rsidP="00E31C76" w:rsidRDefault="00E31C76" w14:paraId="7B2D2C2A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673088" behindDoc="0" locked="0" layoutInCell="1" allowOverlap="1" wp14:editId="68025440" wp14:anchorId="5598F52B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977900" cy="2057400"/>
                <wp:effectExtent l="0" t="0" r="0" b="0"/>
                <wp:wrapNone/>
                <wp:docPr id="8137" name="Rectangle 813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4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2EE931A3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37" style="position:absolute;margin-left:210pt;margin-top:11pt;width:77pt;height:162pt;z-index:259673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84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" w14:anchorId="5598F52B">
                <v:textbox inset="2.16pt,1.44pt,0,1.44pt">
                  <w:txbxContent>
                    <w:p w:rsidR="00E31C76" w:rsidP="00E31C76" w:rsidRDefault="00E31C76" w14:paraId="2EE931A3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674112" behindDoc="0" locked="0" layoutInCell="1" allowOverlap="1" wp14:editId="58BAB826" wp14:anchorId="3C670F17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8138" name="Rectangle 813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0BFB1F30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38" style="position:absolute;margin-left:210pt;margin-top:11pt;width:79pt;height:162pt;z-index:259674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84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" w14:anchorId="3C670F17">
                <v:textbox inset="2.16pt,1.44pt,0,1.44pt">
                  <w:txbxContent>
                    <w:p w:rsidR="00E31C76" w:rsidP="00E31C76" w:rsidRDefault="00E31C76" w14:paraId="0BFB1F30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675136" behindDoc="0" locked="0" layoutInCell="1" allowOverlap="1" wp14:editId="020FB36A" wp14:anchorId="0E377EFF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977900" cy="2057400"/>
                <wp:effectExtent l="0" t="0" r="0" b="0"/>
                <wp:wrapNone/>
                <wp:docPr id="8139" name="Rectangle 813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54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5230C61F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39" style="position:absolute;margin-left:210pt;margin-top:11pt;width:77pt;height:162pt;z-index:259675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84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" w14:anchorId="0E377EFF">
                <v:textbox inset="2.16pt,1.44pt,0,1.44pt">
                  <w:txbxContent>
                    <w:p w:rsidR="00E31C76" w:rsidP="00E31C76" w:rsidRDefault="00E31C76" w14:paraId="5230C61F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676160" behindDoc="0" locked="0" layoutInCell="1" allowOverlap="1" wp14:editId="73E86FD5" wp14:anchorId="2F629485">
                <wp:simplePos x="0" y="0"/>
                <wp:positionH relativeFrom="column">
                  <wp:posOffset>2679700</wp:posOffset>
                </wp:positionH>
                <wp:positionV relativeFrom="paragraph">
                  <wp:posOffset>139700</wp:posOffset>
                </wp:positionV>
                <wp:extent cx="977900" cy="2057400"/>
                <wp:effectExtent l="0" t="0" r="0" b="0"/>
                <wp:wrapNone/>
                <wp:docPr id="8140" name="Rectangle 814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55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4F6B9CD9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40" style="position:absolute;margin-left:211pt;margin-top:11pt;width:77pt;height:162pt;z-index:259676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84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" w14:anchorId="2F629485">
                <v:textbox inset="2.16pt,1.44pt,0,1.44pt">
                  <w:txbxContent>
                    <w:p w:rsidR="00E31C76" w:rsidP="00E31C76" w:rsidRDefault="00E31C76" w14:paraId="4F6B9CD9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677184" behindDoc="0" locked="0" layoutInCell="1" allowOverlap="1" wp14:editId="10363DFC" wp14:anchorId="37173418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8141" name="Rectangle 814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68255B51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41" style="position:absolute;margin-left:210pt;margin-top:11pt;width:79pt;height:162pt;z-index:259677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84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" w14:anchorId="37173418">
                <v:textbox inset="2.16pt,1.44pt,0,1.44pt">
                  <w:txbxContent>
                    <w:p w:rsidR="00E31C76" w:rsidP="00E31C76" w:rsidRDefault="00E31C76" w14:paraId="68255B51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678208" behindDoc="0" locked="0" layoutInCell="1" allowOverlap="1" wp14:editId="43DF6A04" wp14:anchorId="0BF4A80B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977900" cy="2057400"/>
                <wp:effectExtent l="0" t="0" r="0" b="0"/>
                <wp:wrapNone/>
                <wp:docPr id="8142" name="Rectangle 814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3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6CBCDF01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42" style="position:absolute;margin-left:210pt;margin-top:11pt;width:77pt;height:162pt;z-index:259678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84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" w14:anchorId="0BF4A80B">
                <v:textbox inset="2.16pt,1.44pt,0,1.44pt">
                  <w:txbxContent>
                    <w:p w:rsidR="00E31C76" w:rsidP="00E31C76" w:rsidRDefault="00E31C76" w14:paraId="6CBCDF01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679232" behindDoc="0" locked="0" layoutInCell="1" allowOverlap="1" wp14:editId="3CD0916A" wp14:anchorId="6CF2E1E2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977900" cy="2057400"/>
                <wp:effectExtent l="0" t="0" r="0" b="0"/>
                <wp:wrapNone/>
                <wp:docPr id="8143" name="Rectangle 814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4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10C11C5D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43" style="position:absolute;margin-left:210pt;margin-top:11pt;width:77pt;height:162pt;z-index:259679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84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" w14:anchorId="6CF2E1E2">
                <v:textbox inset="2.16pt,1.44pt,0,1.44pt">
                  <w:txbxContent>
                    <w:p w:rsidR="00E31C76" w:rsidP="00E31C76" w:rsidRDefault="00E31C76" w14:paraId="10C11C5D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680256" behindDoc="0" locked="0" layoutInCell="1" allowOverlap="1" wp14:editId="212D596C" wp14:anchorId="28676228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8144" name="Rectangle 814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044CBA02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>いいえ 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44" style="position:absolute;margin-left:210pt;margin-top:11pt;width:79pt;height:162pt;z-index:259680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84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" w14:anchorId="28676228">
                <v:textbox inset="2.16pt,1.44pt,0,1.44pt">
                  <w:txbxContent>
                    <w:p w:rsidR="00E31C76" w:rsidP="00E31C76" w:rsidRDefault="00E31C76" w14:paraId="044CBA02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>いいえ いいえ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681280" behindDoc="0" locked="0" layoutInCell="1" allowOverlap="1" wp14:editId="2E3CBEE0" wp14:anchorId="63CC433F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8145" name="Rectangle 814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290CFEAD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 xml:space="preserve">いいえ 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45" style="position:absolute;margin-left:210pt;margin-top:11pt;width:79pt;height:162pt;z-index:259681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84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" w14:anchorId="63CC433F">
                <v:textbox inset="2.16pt,1.44pt,0,1.44pt">
                  <w:txbxContent>
                    <w:p w:rsidR="00E31C76" w:rsidP="00E31C76" w:rsidRDefault="00E31C76" w14:paraId="290CFEAD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 xml:space="preserve">いいえ 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682304" behindDoc="0" locked="0" layoutInCell="1" allowOverlap="1" wp14:editId="439AC162" wp14:anchorId="6B735BEF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8146" name="Rectangle 814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0B1BD2FD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46" style="position:absolute;margin-left:210pt;margin-top:11pt;width:79pt;height:162pt;z-index:259682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85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" w14:anchorId="6B735BEF">
                <v:textbox inset="2.16pt,1.44pt,0,1.44pt">
                  <w:txbxContent>
                    <w:p w:rsidR="00E31C76" w:rsidP="00E31C76" w:rsidRDefault="00E31C76" w14:paraId="0B1BD2FD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683328" behindDoc="0" locked="0" layoutInCell="1" allowOverlap="1" wp14:editId="5B932FD4" wp14:anchorId="22F99343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8147" name="Rectangle 814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70E2504E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47" style="position:absolute;margin-left:210pt;margin-top:11pt;width:79pt;height:162pt;z-index:259683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85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" w14:anchorId="22F99343">
                <v:textbox inset="2.16pt,1.44pt,0,1.44pt">
                  <w:txbxContent>
                    <w:p w:rsidR="00E31C76" w:rsidP="00E31C76" w:rsidRDefault="00E31C76" w14:paraId="70E2504E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684352" behindDoc="0" locked="0" layoutInCell="1" allowOverlap="1" wp14:editId="3DE88FE6" wp14:anchorId="389EC496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8148" name="Rectangle 814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044ABC43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48" style="position:absolute;margin-left:210pt;margin-top:11pt;width:79pt;height:162pt;z-index:259684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85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" w14:anchorId="389EC496">
                <v:textbox inset="2.16pt,1.44pt,0,1.44pt">
                  <w:txbxContent>
                    <w:p w:rsidR="00E31C76" w:rsidP="00E31C76" w:rsidRDefault="00E31C76" w14:paraId="044ABC43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685376" behindDoc="0" locked="0" layoutInCell="1" allowOverlap="1" wp14:editId="00411F93" wp14:anchorId="1DE5497E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8149" name="Rectangle 814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22E4FDDE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49" style="position:absolute;margin-left:210pt;margin-top:11pt;width:79pt;height:162pt;z-index:259685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85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" w14:anchorId="1DE5497E">
                <v:textbox inset="2.16pt,1.44pt,0,1.44pt">
                  <w:txbxContent>
                    <w:p w:rsidR="00E31C76" w:rsidP="00E31C76" w:rsidRDefault="00E31C76" w14:paraId="22E4FDDE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686400" behindDoc="0" locked="0" layoutInCell="1" allowOverlap="1" wp14:editId="049AC75E" wp14:anchorId="5D64F1BD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8150" name="Rectangle 815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0592B584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50" style="position:absolute;margin-left:210pt;margin-top:11pt;width:79pt;height:162pt;z-index:259686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85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" w14:anchorId="5D64F1BD">
                <v:textbox inset="2.16pt,1.44pt,0,1.44pt">
                  <w:txbxContent>
                    <w:p w:rsidR="00E31C76" w:rsidP="00E31C76" w:rsidRDefault="00E31C76" w14:paraId="0592B584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687424" behindDoc="0" locked="0" layoutInCell="1" allowOverlap="1" wp14:editId="47CE1F51" wp14:anchorId="40DF0BA2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8151" name="Rectangle 815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031138BB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51" style="position:absolute;margin-left:210pt;margin-top:11pt;width:79pt;height:162pt;z-index:259687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85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" w14:anchorId="40DF0BA2">
                <v:textbox inset="2.16pt,1.44pt,0,1.44pt">
                  <w:txbxContent>
                    <w:p w:rsidR="00E31C76" w:rsidP="00E31C76" w:rsidRDefault="00E31C76" w14:paraId="031138BB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688448" behindDoc="0" locked="0" layoutInCell="1" allowOverlap="1" wp14:editId="56C00A64" wp14:anchorId="49943B9E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8152" name="Rectangle 815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6C968B2B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52" style="position:absolute;margin-left:210pt;margin-top:11pt;width:79pt;height:162pt;z-index:259688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85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" w14:anchorId="49943B9E">
                <v:textbox inset="2.16pt,1.44pt,0,1.44pt">
                  <w:txbxContent>
                    <w:p w:rsidR="00E31C76" w:rsidP="00E31C76" w:rsidRDefault="00E31C76" w14:paraId="6C968B2B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689472" behindDoc="0" locked="0" layoutInCell="1" allowOverlap="1" wp14:editId="73D8305B" wp14:anchorId="205B910C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8153" name="Rectangle 815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6D78FB8E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53" style="position:absolute;margin-left:210pt;margin-top:11pt;width:79pt;height:162pt;z-index:259689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85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" w14:anchorId="205B910C">
                <v:textbox inset="2.16pt,1.44pt,0,1.44pt">
                  <w:txbxContent>
                    <w:p w:rsidR="00E31C76" w:rsidP="00E31C76" w:rsidRDefault="00E31C76" w14:paraId="6D78FB8E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690496" behindDoc="0" locked="0" layoutInCell="1" allowOverlap="1" wp14:editId="44412FD5" wp14:anchorId="47C3F956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8154" name="Rectangle 815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15E56709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54" style="position:absolute;margin-left:210pt;margin-top:11pt;width:79pt;height:162pt;z-index:259690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85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" w14:anchorId="47C3F956">
                <v:textbox inset="2.16pt,1.44pt,0,1.44pt">
                  <w:txbxContent>
                    <w:p w:rsidR="00E31C76" w:rsidP="00E31C76" w:rsidRDefault="00E31C76" w14:paraId="15E56709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691520" behindDoc="0" locked="0" layoutInCell="1" allowOverlap="1" wp14:editId="6968F7A4" wp14:anchorId="13D4E52F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8155" name="Rectangle 815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6BBED15C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55" style="position:absolute;margin-left:210pt;margin-top:11pt;width:79pt;height:162pt;z-index:259691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85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" w14:anchorId="13D4E52F">
                <v:textbox inset="2.16pt,1.44pt,0,1.44pt">
                  <w:txbxContent>
                    <w:p w:rsidR="00E31C76" w:rsidP="00E31C76" w:rsidRDefault="00E31C76" w14:paraId="6BBED15C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692544" behindDoc="0" locked="0" layoutInCell="1" allowOverlap="1" wp14:editId="12FB67C7" wp14:anchorId="7AF137ED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8156" name="Rectangle 815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5256F204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56" style="position:absolute;margin-left:210pt;margin-top:11pt;width:79pt;height:162pt;z-index:259692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86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" w14:anchorId="7AF137ED">
                <v:textbox inset="2.16pt,1.44pt,0,1.44pt">
                  <w:txbxContent>
                    <w:p w:rsidR="00E31C76" w:rsidP="00E31C76" w:rsidRDefault="00E31C76" w14:paraId="5256F204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693568" behindDoc="0" locked="0" layoutInCell="1" allowOverlap="1" wp14:editId="235F5789" wp14:anchorId="51C8E754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8157" name="Rectangle 815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55425DAA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57" style="position:absolute;margin-left:210pt;margin-top:11pt;width:79pt;height:162pt;z-index:259693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86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" w14:anchorId="51C8E754">
                <v:textbox inset="2.16pt,1.44pt,0,1.44pt">
                  <w:txbxContent>
                    <w:p w:rsidR="00E31C76" w:rsidP="00E31C76" w:rsidRDefault="00E31C76" w14:paraId="55425DAA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694592" behindDoc="0" locked="0" layoutInCell="1" allowOverlap="1" wp14:editId="7A035DE5" wp14:anchorId="1BADEA54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8158" name="Rectangle 815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7C341F18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58" style="position:absolute;margin-left:210pt;margin-top:11pt;width:79pt;height:162pt;z-index:259694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86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" w14:anchorId="1BADEA54">
                <v:textbox inset="2.16pt,1.44pt,0,1.44pt">
                  <w:txbxContent>
                    <w:p w:rsidR="00E31C76" w:rsidP="00E31C76" w:rsidRDefault="00E31C76" w14:paraId="7C341F18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695616" behindDoc="0" locked="0" layoutInCell="1" allowOverlap="1" wp14:editId="2DC49940" wp14:anchorId="6E362209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8159" name="Rectangle 815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06F5C5BA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59" style="position:absolute;margin-left:210pt;margin-top:11pt;width:79pt;height:162pt;z-index:259695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86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" w14:anchorId="6E362209">
                <v:textbox inset="2.16pt,1.44pt,0,1.44pt">
                  <w:txbxContent>
                    <w:p w:rsidR="00E31C76" w:rsidP="00E31C76" w:rsidRDefault="00E31C76" w14:paraId="06F5C5BA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696640" behindDoc="0" locked="0" layoutInCell="1" allowOverlap="1" wp14:editId="7DCAE603" wp14:anchorId="6A37E7F7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8160" name="Rectangle 816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641AA59D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60" style="position:absolute;margin-left:210pt;margin-top:11pt;width:79pt;height:162pt;z-index:259696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86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" w14:anchorId="6A37E7F7">
                <v:textbox inset="2.16pt,1.44pt,0,1.44pt">
                  <w:txbxContent>
                    <w:p w:rsidR="00E31C76" w:rsidP="00E31C76" w:rsidRDefault="00E31C76" w14:paraId="641AA59D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697664" behindDoc="0" locked="0" layoutInCell="1" allowOverlap="1" wp14:editId="1926609D" wp14:anchorId="6BE707E2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8161" name="Rectangle 816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4144634D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61" style="position:absolute;margin-left:210pt;margin-top:11pt;width:79pt;height:162pt;z-index:259697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86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" w14:anchorId="6BE707E2">
                <v:textbox inset="2.16pt,1.44pt,0,1.44pt">
                  <w:txbxContent>
                    <w:p w:rsidR="00E31C76" w:rsidP="00E31C76" w:rsidRDefault="00E31C76" w14:paraId="4144634D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698688" behindDoc="0" locked="0" layoutInCell="1" allowOverlap="1" wp14:editId="1008B5AC" wp14:anchorId="70553615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8162" name="Rectangle 816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297A3B22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62" style="position:absolute;margin-left:210pt;margin-top:11pt;width:79pt;height:162pt;z-index:259698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86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" w14:anchorId="70553615">
                <v:textbox inset="2.16pt,1.44pt,0,1.44pt">
                  <w:txbxContent>
                    <w:p w:rsidR="00E31C76" w:rsidP="00E31C76" w:rsidRDefault="00E31C76" w14:paraId="297A3B22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699712" behindDoc="0" locked="0" layoutInCell="1" allowOverlap="1" wp14:editId="403F2285" wp14:anchorId="392E4CA5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8163" name="Rectangle 816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6D546EBF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63" style="position:absolute;margin-left:210pt;margin-top:11pt;width:79pt;height:162pt;z-index:259699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86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" w14:anchorId="392E4CA5">
                <v:textbox inset="2.16pt,1.44pt,0,1.44pt">
                  <w:txbxContent>
                    <w:p w:rsidR="00E31C76" w:rsidP="00E31C76" w:rsidRDefault="00E31C76" w14:paraId="6D546EBF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700736" behindDoc="0" locked="0" layoutInCell="1" allowOverlap="1" wp14:editId="3D408242" wp14:anchorId="511C1438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8164" name="Rectangle 816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64935CA7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64" style="position:absolute;margin-left:210pt;margin-top:11pt;width:79pt;height:162pt;z-index:259700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86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" w14:anchorId="511C1438">
                <v:textbox inset="2.16pt,1.44pt,0,1.44pt">
                  <w:txbxContent>
                    <w:p w:rsidR="00E31C76" w:rsidP="00E31C76" w:rsidRDefault="00E31C76" w14:paraId="64935CA7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701760" behindDoc="0" locked="0" layoutInCell="1" allowOverlap="1" wp14:editId="07EEE0AC" wp14:anchorId="6ED1F69D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8165" name="Rectangle 816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01B89B40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 xml:space="preserve"> いいえ 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65" style="position:absolute;margin-left:210pt;margin-top:11pt;width:79pt;height:162pt;z-index:259701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86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" w14:anchorId="6ED1F69D">
                <v:textbox inset="2.16pt,1.44pt,0,1.44pt">
                  <w:txbxContent>
                    <w:p w:rsidR="00E31C76" w:rsidP="00E31C76" w:rsidRDefault="00E31C76" w14:paraId="01B89B40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 xml:space="preserve"> いいえ 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702784" behindDoc="0" locked="0" layoutInCell="1" allowOverlap="1" wp14:editId="6266172D" wp14:anchorId="722DCEDE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8166" name="Rectangle 816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0B02E1B9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66" style="position:absolute;margin-left:210pt;margin-top:11pt;width:79pt;height:162pt;z-index:259702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87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" w14:anchorId="722DCEDE">
                <v:textbox inset="2.16pt,1.44pt,0,1.44pt">
                  <w:txbxContent>
                    <w:p w:rsidR="00E31C76" w:rsidP="00E31C76" w:rsidRDefault="00E31C76" w14:paraId="0B02E1B9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703808" behindDoc="0" locked="0" layoutInCell="1" allowOverlap="1" wp14:editId="29040F23" wp14:anchorId="0194155C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8167" name="Rectangle 816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1C40FBA1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67" style="position:absolute;margin-left:210pt;margin-top:11pt;width:79pt;height:135pt;z-index:259703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87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" w14:anchorId="0194155C">
                <v:textbox inset="2.16pt,1.44pt,0,1.44pt">
                  <w:txbxContent>
                    <w:p w:rsidR="00E31C76" w:rsidP="00E31C76" w:rsidRDefault="00E31C76" w14:paraId="1C40FBA1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704832" behindDoc="0" locked="0" layoutInCell="1" allowOverlap="1" wp14:editId="048D6381" wp14:anchorId="1BC58BB5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8168" name="Rectangle 816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5EC2322C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68" style="position:absolute;margin-left:210pt;margin-top:11pt;width:79pt;height:135pt;z-index:259704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87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" w14:anchorId="1BC58BB5">
                <v:textbox inset="2.16pt,1.44pt,0,1.44pt">
                  <w:txbxContent>
                    <w:p w:rsidR="00E31C76" w:rsidP="00E31C76" w:rsidRDefault="00E31C76" w14:paraId="5EC2322C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705856" behindDoc="0" locked="0" layoutInCell="1" allowOverlap="1" wp14:editId="09EB0400" wp14:anchorId="3F2F054C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8169" name="Rectangle 816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6B7C103F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69" style="position:absolute;margin-left:210pt;margin-top:11pt;width:79pt;height:135pt;z-index:259705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87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" w14:anchorId="3F2F054C">
                <v:textbox inset="2.16pt,1.44pt,0,1.44pt">
                  <w:txbxContent>
                    <w:p w:rsidR="00E31C76" w:rsidP="00E31C76" w:rsidRDefault="00E31C76" w14:paraId="6B7C103F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706880" behindDoc="0" locked="0" layoutInCell="1" allowOverlap="1" wp14:editId="187AA87D" wp14:anchorId="18052575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8170" name="Rectangle 817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328F289B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70" style="position:absolute;margin-left:210pt;margin-top:11pt;width:79pt;height:135pt;z-index:259706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87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" w14:anchorId="18052575">
                <v:textbox inset="2.16pt,1.44pt,0,1.44pt">
                  <w:txbxContent>
                    <w:p w:rsidR="00E31C76" w:rsidP="00E31C76" w:rsidRDefault="00E31C76" w14:paraId="328F289B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707904" behindDoc="0" locked="0" layoutInCell="1" allowOverlap="1" wp14:editId="3D9FDB82" wp14:anchorId="349E729E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8171" name="Rectangle 817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09A1B72F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71" style="position:absolute;margin-left:210pt;margin-top:11pt;width:79pt;height:135pt;z-index:259707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87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" w14:anchorId="349E729E">
                <v:textbox inset="2.16pt,1.44pt,0,1.44pt">
                  <w:txbxContent>
                    <w:p w:rsidR="00E31C76" w:rsidP="00E31C76" w:rsidRDefault="00E31C76" w14:paraId="09A1B72F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708928" behindDoc="0" locked="0" layoutInCell="1" allowOverlap="1" wp14:editId="0F420A7B" wp14:anchorId="38B4E856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8172" name="Rectangle 817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5C64CA17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72" style="position:absolute;margin-left:210pt;margin-top:11pt;width:79pt;height:135pt;z-index:259708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87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" w14:anchorId="38B4E856">
                <v:textbox inset="2.16pt,1.44pt,0,1.44pt">
                  <w:txbxContent>
                    <w:p w:rsidR="00E31C76" w:rsidP="00E31C76" w:rsidRDefault="00E31C76" w14:paraId="5C64CA17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709952" behindDoc="0" locked="0" layoutInCell="1" allowOverlap="1" wp14:editId="45E3D37D" wp14:anchorId="7398BEFD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8173" name="Rectangle 817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0A3B2FE9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73" style="position:absolute;margin-left:210pt;margin-top:11pt;width:79pt;height:135pt;z-index:259709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87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" w14:anchorId="7398BEFD">
                <v:textbox inset="2.16pt,1.44pt,0,1.44pt">
                  <w:txbxContent>
                    <w:p w:rsidR="00E31C76" w:rsidP="00E31C76" w:rsidRDefault="00E31C76" w14:paraId="0A3B2FE9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710976" behindDoc="0" locked="0" layoutInCell="1" allowOverlap="1" wp14:editId="27A55A48" wp14:anchorId="50354BAF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8174" name="Rectangle 817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59195721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74" style="position:absolute;margin-left:210pt;margin-top:11pt;width:79pt;height:135pt;z-index:259710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87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" w14:anchorId="50354BAF">
                <v:textbox inset="2.16pt,1.44pt,0,1.44pt">
                  <w:txbxContent>
                    <w:p w:rsidR="00E31C76" w:rsidP="00E31C76" w:rsidRDefault="00E31C76" w14:paraId="59195721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712000" behindDoc="0" locked="0" layoutInCell="1" allowOverlap="1" wp14:editId="4E71F29F" wp14:anchorId="0D85509B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8175" name="Rectangle 817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29EDED48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75" style="position:absolute;margin-left:210pt;margin-top:11pt;width:79pt;height:135pt;z-index:259712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87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" w14:anchorId="0D85509B">
                <v:textbox inset="2.16pt,1.44pt,0,1.44pt">
                  <w:txbxContent>
                    <w:p w:rsidR="00E31C76" w:rsidP="00E31C76" w:rsidRDefault="00E31C76" w14:paraId="29EDED48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713024" behindDoc="0" locked="0" layoutInCell="1" allowOverlap="1" wp14:editId="2CAD92FC" wp14:anchorId="04758CF7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8176" name="Rectangle 817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59259271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76" style="position:absolute;margin-left:210pt;margin-top:11pt;width:79pt;height:135pt;z-index:259713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88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" w14:anchorId="04758CF7">
                <v:textbox inset="2.16pt,1.44pt,0,1.44pt">
                  <w:txbxContent>
                    <w:p w:rsidR="00E31C76" w:rsidP="00E31C76" w:rsidRDefault="00E31C76" w14:paraId="59259271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714048" behindDoc="0" locked="0" layoutInCell="1" allowOverlap="1" wp14:editId="228304D1" wp14:anchorId="19EC8A51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8177" name="Rectangle 817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0A142557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77" style="position:absolute;margin-left:210pt;margin-top:11pt;width:79pt;height:135pt;z-index:259714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88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" w14:anchorId="19EC8A51">
                <v:textbox inset="2.16pt,1.44pt,0,1.44pt">
                  <w:txbxContent>
                    <w:p w:rsidR="00E31C76" w:rsidP="00E31C76" w:rsidRDefault="00E31C76" w14:paraId="0A142557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715072" behindDoc="0" locked="0" layoutInCell="1" allowOverlap="1" wp14:editId="558149DC" wp14:anchorId="175C9308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8178" name="Rectangle 817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29B94BE1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78" style="position:absolute;margin-left:210pt;margin-top:11pt;width:79pt;height:135pt;z-index:259715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88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" w14:anchorId="175C9308">
                <v:textbox inset="2.16pt,1.44pt,0,1.44pt">
                  <w:txbxContent>
                    <w:p w:rsidR="00E31C76" w:rsidP="00E31C76" w:rsidRDefault="00E31C76" w14:paraId="29B94BE1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716096" behindDoc="0" locked="0" layoutInCell="1" allowOverlap="1" wp14:editId="55AC37F5" wp14:anchorId="5BFB605A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8179" name="Rectangle 817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6751FC3D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 xml:space="preserve">いいえ 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79" style="position:absolute;margin-left:210pt;margin-top:11pt;width:79pt;height:135pt;z-index:259716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88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" w14:anchorId="5BFB605A">
                <v:textbox inset="2.16pt,1.44pt,0,1.44pt">
                  <w:txbxContent>
                    <w:p w:rsidR="00E31C76" w:rsidP="00E31C76" w:rsidRDefault="00E31C76" w14:paraId="6751FC3D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 xml:space="preserve">いいえ 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717120" behindDoc="0" locked="0" layoutInCell="1" allowOverlap="1" wp14:editId="4ABF5F5D" wp14:anchorId="4AEB94FC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8180" name="Rectangle 818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63BDEA6A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80" style="position:absolute;margin-left:210pt;margin-top:11pt;width:79pt;height:135pt;z-index:259717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88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" w14:anchorId="4AEB94FC">
                <v:textbox inset="2.16pt,1.44pt,0,1.44pt">
                  <w:txbxContent>
                    <w:p w:rsidR="00E31C76" w:rsidP="00E31C76" w:rsidRDefault="00E31C76" w14:paraId="63BDEA6A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718144" behindDoc="0" locked="0" layoutInCell="1" allowOverlap="1" wp14:editId="476DEF8E" wp14:anchorId="2ABA4821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8181" name="Rectangle 818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5875DE48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81" style="position:absolute;margin-left:210pt;margin-top:11pt;width:79pt;height:135pt;z-index:259718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88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" w14:anchorId="2ABA4821">
                <v:textbox inset="2.16pt,1.44pt,0,1.44pt">
                  <w:txbxContent>
                    <w:p w:rsidR="00E31C76" w:rsidP="00E31C76" w:rsidRDefault="00E31C76" w14:paraId="5875DE48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719168" behindDoc="0" locked="0" layoutInCell="1" allowOverlap="1" wp14:editId="19AAEE90" wp14:anchorId="5F8C050F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19300"/>
                <wp:effectExtent l="0" t="0" r="0" b="0"/>
                <wp:wrapNone/>
                <wp:docPr id="8182" name="Rectangle 818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06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126F162A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82" style="position:absolute;margin-left:210pt;margin-top:11pt;width:79pt;height:159pt;z-index:259719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88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" w14:anchorId="5F8C050F">
                <v:textbox inset="2.16pt,1.44pt,0,1.44pt">
                  <w:txbxContent>
                    <w:p w:rsidR="00E31C76" w:rsidP="00E31C76" w:rsidRDefault="00E31C76" w14:paraId="126F162A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720192" behindDoc="0" locked="0" layoutInCell="1" allowOverlap="1" wp14:editId="78E2B6BD" wp14:anchorId="4D8EC32F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19300"/>
                <wp:effectExtent l="0" t="0" r="0" b="0"/>
                <wp:wrapNone/>
                <wp:docPr id="8183" name="Rectangle 818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06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27D7F9E1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83" style="position:absolute;margin-left:210pt;margin-top:11pt;width:79pt;height:159pt;z-index:259720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88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" w14:anchorId="4D8EC32F">
                <v:textbox inset="2.16pt,1.44pt,0,1.44pt">
                  <w:txbxContent>
                    <w:p w:rsidR="00E31C76" w:rsidP="00E31C76" w:rsidRDefault="00E31C76" w14:paraId="27D7F9E1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721216" behindDoc="0" locked="0" layoutInCell="1" allowOverlap="1" wp14:editId="31314F39" wp14:anchorId="2C897A9B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19300"/>
                <wp:effectExtent l="0" t="0" r="0" b="0"/>
                <wp:wrapNone/>
                <wp:docPr id="8184" name="Rectangle 818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06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62638254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84" style="position:absolute;margin-left:210pt;margin-top:11pt;width:79pt;height:159pt;z-index:259721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88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" w14:anchorId="2C897A9B">
                <v:textbox inset="2.16pt,1.44pt,0,1.44pt">
                  <w:txbxContent>
                    <w:p w:rsidR="00E31C76" w:rsidP="00E31C76" w:rsidRDefault="00E31C76" w14:paraId="62638254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722240" behindDoc="0" locked="0" layoutInCell="1" allowOverlap="1" wp14:editId="12373C2C" wp14:anchorId="4BB8F90D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19300"/>
                <wp:effectExtent l="0" t="0" r="0" b="0"/>
                <wp:wrapNone/>
                <wp:docPr id="8185" name="Rectangle 818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06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7462D98E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85" style="position:absolute;margin-left:210pt;margin-top:11pt;width:79pt;height:159pt;z-index:259722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88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" w14:anchorId="4BB8F90D">
                <v:textbox inset="2.16pt,1.44pt,0,1.44pt">
                  <w:txbxContent>
                    <w:p w:rsidR="00E31C76" w:rsidP="00E31C76" w:rsidRDefault="00E31C76" w14:paraId="7462D98E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723264" behindDoc="0" locked="0" layoutInCell="1" allowOverlap="1" wp14:editId="25408ECF" wp14:anchorId="6C0C0C4B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19300"/>
                <wp:effectExtent l="0" t="0" r="0" b="0"/>
                <wp:wrapNone/>
                <wp:docPr id="8186" name="Rectangle 818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06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50FFD76F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86" style="position:absolute;margin-left:210pt;margin-top:11pt;width:79pt;height:159pt;z-index:259723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89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" w14:anchorId="6C0C0C4B">
                <v:textbox inset="2.16pt,1.44pt,0,1.44pt">
                  <w:txbxContent>
                    <w:p w:rsidR="00E31C76" w:rsidP="00E31C76" w:rsidRDefault="00E31C76" w14:paraId="50FFD76F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724288" behindDoc="0" locked="0" layoutInCell="1" allowOverlap="1" wp14:editId="57981290" wp14:anchorId="38B374E4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19300"/>
                <wp:effectExtent l="0" t="0" r="0" b="0"/>
                <wp:wrapNone/>
                <wp:docPr id="8187" name="Rectangle 818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06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3C1BF1C7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87" style="position:absolute;margin-left:210pt;margin-top:11pt;width:79pt;height:159pt;z-index:259724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89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" w14:anchorId="38B374E4">
                <v:textbox inset="2.16pt,1.44pt,0,1.44pt">
                  <w:txbxContent>
                    <w:p w:rsidR="00E31C76" w:rsidP="00E31C76" w:rsidRDefault="00E31C76" w14:paraId="3C1BF1C7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725312" behindDoc="0" locked="0" layoutInCell="1" allowOverlap="1" wp14:editId="0DC3B465" wp14:anchorId="000CFFF3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8188" name="Rectangle 818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72AF823D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88" style="position:absolute;margin-left:210pt;margin-top:11pt;width:79pt;height:162pt;z-index:259725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89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" w14:anchorId="000CFFF3">
                <v:textbox inset="2.16pt,1.44pt,0,1.44pt">
                  <w:txbxContent>
                    <w:p w:rsidR="00E31C76" w:rsidP="00E31C76" w:rsidRDefault="00E31C76" w14:paraId="72AF823D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726336" behindDoc="0" locked="0" layoutInCell="1" allowOverlap="1" wp14:editId="2B722F1B" wp14:anchorId="27EC3321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8189" name="Rectangle 818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5456D4CC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89" style="position:absolute;margin-left:210pt;margin-top:11pt;width:79pt;height:162pt;z-index:259726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89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" w14:anchorId="27EC3321">
                <v:textbox inset="2.16pt,1.44pt,0,1.44pt">
                  <w:txbxContent>
                    <w:p w:rsidR="00E31C76" w:rsidP="00E31C76" w:rsidRDefault="00E31C76" w14:paraId="5456D4CC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727360" behindDoc="0" locked="0" layoutInCell="1" allowOverlap="1" wp14:editId="6C47ADFC" wp14:anchorId="5685F653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8190" name="Rectangle 819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69337E56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90" style="position:absolute;margin-left:210pt;margin-top:11pt;width:79pt;height:162pt;z-index:259727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89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" w14:anchorId="5685F653">
                <v:textbox inset="2.16pt,1.44pt,0,1.44pt">
                  <w:txbxContent>
                    <w:p w:rsidR="00E31C76" w:rsidP="00E31C76" w:rsidRDefault="00E31C76" w14:paraId="69337E56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728384" behindDoc="0" locked="0" layoutInCell="1" allowOverlap="1" wp14:editId="03A110B6" wp14:anchorId="14EA829A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8191" name="Rectangle 819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695AFB37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91" style="position:absolute;margin-left:210pt;margin-top:11pt;width:79pt;height:135pt;z-index:259728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89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" w14:anchorId="14EA829A">
                <v:textbox inset="2.16pt,1.44pt,0,1.44pt">
                  <w:txbxContent>
                    <w:p w:rsidR="00E31C76" w:rsidP="00E31C76" w:rsidRDefault="00E31C76" w14:paraId="695AFB37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729408" behindDoc="0" locked="0" layoutInCell="1" allowOverlap="1" wp14:editId="18FBC85E" wp14:anchorId="550AC386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8192" name="Rectangle 819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3F33D2F9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92" style="position:absolute;margin-left:210pt;margin-top:11pt;width:79pt;height:135pt;z-index:259729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89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" w14:anchorId="550AC386">
                <v:textbox inset="2.16pt,1.44pt,0,1.44pt">
                  <w:txbxContent>
                    <w:p w:rsidR="00E31C76" w:rsidP="00E31C76" w:rsidRDefault="00E31C76" w14:paraId="3F33D2F9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730432" behindDoc="0" locked="0" layoutInCell="1" allowOverlap="1" wp14:editId="2A048B25" wp14:anchorId="0E428C14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8193" name="Rectangle 819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7FCE47B0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93" style="position:absolute;margin-left:210pt;margin-top:11pt;width:79pt;height:135pt;z-index:259730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89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" w14:anchorId="0E428C14">
                <v:textbox inset="2.16pt,1.44pt,0,1.44pt">
                  <w:txbxContent>
                    <w:p w:rsidR="00E31C76" w:rsidP="00E31C76" w:rsidRDefault="00E31C76" w14:paraId="7FCE47B0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731456" behindDoc="0" locked="0" layoutInCell="1" allowOverlap="1" wp14:editId="39590B4D" wp14:anchorId="0B5AE6E8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8194" name="Rectangle 819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6F2E7CBC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94" style="position:absolute;margin-left:210pt;margin-top:11pt;width:79pt;height:162pt;z-index:259731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89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" w14:anchorId="0B5AE6E8">
                <v:textbox inset="2.16pt,1.44pt,0,1.44pt">
                  <w:txbxContent>
                    <w:p w:rsidR="00E31C76" w:rsidP="00E31C76" w:rsidRDefault="00E31C76" w14:paraId="6F2E7CBC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732480" behindDoc="0" locked="0" layoutInCell="1" allowOverlap="1" wp14:editId="0C12E81B" wp14:anchorId="28136B94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8195" name="Rectangle 819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32CE6488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95" style="position:absolute;margin-left:210pt;margin-top:11pt;width:79pt;height:162pt;z-index:259732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89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" w14:anchorId="28136B94">
                <v:textbox inset="2.16pt,1.44pt,0,1.44pt">
                  <w:txbxContent>
                    <w:p w:rsidR="00E31C76" w:rsidP="00E31C76" w:rsidRDefault="00E31C76" w14:paraId="32CE6488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733504" behindDoc="0" locked="0" layoutInCell="1" allowOverlap="1" wp14:editId="77115162" wp14:anchorId="4C5F1765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8196" name="Rectangle 819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43D6E08D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96" style="position:absolute;margin-left:210pt;margin-top:11pt;width:79pt;height:60pt;z-index:259733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90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" w14:anchorId="4C5F1765">
                <v:textbox inset="2.16pt,1.44pt,0,1.44pt">
                  <w:txbxContent>
                    <w:p w:rsidR="00E31C76" w:rsidP="00E31C76" w:rsidRDefault="00E31C76" w14:paraId="43D6E08D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734528" behindDoc="0" locked="0" layoutInCell="1" allowOverlap="1" wp14:editId="43FBC39F" wp14:anchorId="6E6C18AE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8197" name="Rectangle 819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096E9E99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97" style="position:absolute;margin-left:210pt;margin-top:11pt;width:79pt;height:60pt;z-index:259734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90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" w14:anchorId="6E6C18AE">
                <v:textbox inset="2.16pt,1.44pt,0,1.44pt">
                  <w:txbxContent>
                    <w:p w:rsidR="00E31C76" w:rsidP="00E31C76" w:rsidRDefault="00E31C76" w14:paraId="096E9E99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735552" behindDoc="0" locked="0" layoutInCell="1" allowOverlap="1" wp14:editId="25326058" wp14:anchorId="2C8C80B5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8198" name="Rectangle 819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37E79F48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98" style="position:absolute;margin-left:210pt;margin-top:11pt;width:79pt;height:60pt;z-index:259735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90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" w14:anchorId="2C8C80B5">
                <v:textbox inset="2.16pt,1.44pt,0,1.44pt">
                  <w:txbxContent>
                    <w:p w:rsidR="00E31C76" w:rsidP="00E31C76" w:rsidRDefault="00E31C76" w14:paraId="37E79F48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736576" behindDoc="0" locked="0" layoutInCell="1" allowOverlap="1" wp14:editId="53F1D810" wp14:anchorId="18A6D97A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8199" name="Rectangle 819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7B6DD3FA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99" style="position:absolute;margin-left:210pt;margin-top:11pt;width:79pt;height:60pt;z-index:259736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90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" w14:anchorId="18A6D97A">
                <v:textbox inset="2.16pt,1.44pt,0,1.44pt">
                  <w:txbxContent>
                    <w:p w:rsidR="00E31C76" w:rsidP="00E31C76" w:rsidRDefault="00E31C76" w14:paraId="7B6DD3FA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737600" behindDoc="0" locked="0" layoutInCell="1" allowOverlap="1" wp14:editId="52BA3870" wp14:anchorId="7FFAC73C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8200" name="Rectangle 820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655F1A4E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00" style="position:absolute;margin-left:210pt;margin-top:11pt;width:79pt;height:60pt;z-index:259737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90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" w14:anchorId="7FFAC73C">
                <v:textbox inset="2.16pt,1.44pt,0,1.44pt">
                  <w:txbxContent>
                    <w:p w:rsidR="00E31C76" w:rsidP="00E31C76" w:rsidRDefault="00E31C76" w14:paraId="655F1A4E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738624" behindDoc="0" locked="0" layoutInCell="1" allowOverlap="1" wp14:editId="163933C8" wp14:anchorId="4D141367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8201" name="Rectangle 820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4C45B149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01" style="position:absolute;margin-left:210pt;margin-top:11pt;width:79pt;height:60pt;z-index:259738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90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" w14:anchorId="4D141367">
                <v:textbox inset="2.16pt,1.44pt,0,1.44pt">
                  <w:txbxContent>
                    <w:p w:rsidR="00E31C76" w:rsidP="00E31C76" w:rsidRDefault="00E31C76" w14:paraId="4C45B149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739648" behindDoc="0" locked="0" layoutInCell="1" allowOverlap="1" wp14:editId="0B879B8F" wp14:anchorId="2B843F92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8202" name="Rectangle 820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608A514F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02" style="position:absolute;margin-left:210pt;margin-top:11pt;width:79pt;height:60pt;z-index:259739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90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" w14:anchorId="2B843F92">
                <v:textbox inset="2.16pt,1.44pt,0,1.44pt">
                  <w:txbxContent>
                    <w:p w:rsidR="00E31C76" w:rsidP="00E31C76" w:rsidRDefault="00E31C76" w14:paraId="608A514F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740672" behindDoc="0" locked="0" layoutInCell="1" allowOverlap="1" wp14:editId="5836CCEC" wp14:anchorId="6C67766B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8203" name="Rectangle 820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76B427E5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03" style="position:absolute;margin-left:210pt;margin-top:11pt;width:79pt;height:60pt;z-index:259740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90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" w14:anchorId="6C67766B">
                <v:textbox inset="2.16pt,1.44pt,0,1.44pt">
                  <w:txbxContent>
                    <w:p w:rsidR="00E31C76" w:rsidP="00E31C76" w:rsidRDefault="00E31C76" w14:paraId="76B427E5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741696" behindDoc="0" locked="0" layoutInCell="1" allowOverlap="1" wp14:editId="11BD65B2" wp14:anchorId="496062DC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8204" name="Rectangle 820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4FEBD0B7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04" style="position:absolute;margin-left:210pt;margin-top:11pt;width:79pt;height:60pt;z-index:259741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90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" w14:anchorId="496062DC">
                <v:textbox inset="2.16pt,1.44pt,0,1.44pt">
                  <w:txbxContent>
                    <w:p w:rsidR="00E31C76" w:rsidP="00E31C76" w:rsidRDefault="00E31C76" w14:paraId="4FEBD0B7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742720" behindDoc="0" locked="0" layoutInCell="1" allowOverlap="1" wp14:editId="6D529ED5" wp14:anchorId="29F313FD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8205" name="Rectangle 820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7BC959FA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05" style="position:absolute;margin-left:210pt;margin-top:11pt;width:79pt;height:60pt;z-index:259742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90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" w14:anchorId="29F313FD">
                <v:textbox inset="2.16pt,1.44pt,0,1.44pt">
                  <w:txbxContent>
                    <w:p w:rsidR="00E31C76" w:rsidP="00E31C76" w:rsidRDefault="00E31C76" w14:paraId="7BC959FA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743744" behindDoc="0" locked="0" layoutInCell="1" allowOverlap="1" wp14:editId="5B509915" wp14:anchorId="15A44DFD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8206" name="Rectangle 820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35803A77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06" style="position:absolute;margin-left:210pt;margin-top:11pt;width:79pt;height:60pt;z-index:259743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91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" w14:anchorId="15A44DFD">
                <v:textbox inset="2.16pt,1.44pt,0,1.44pt">
                  <w:txbxContent>
                    <w:p w:rsidR="00E31C76" w:rsidP="00E31C76" w:rsidRDefault="00E31C76" w14:paraId="35803A77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744768" behindDoc="0" locked="0" layoutInCell="1" allowOverlap="1" wp14:editId="2BE59BAB" wp14:anchorId="3E0DA0FB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8207" name="Rectangle 820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76BCD50D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07" style="position:absolute;margin-left:210pt;margin-top:11pt;width:79pt;height:60pt;z-index:259744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91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" w14:anchorId="3E0DA0FB">
                <v:textbox inset="2.16pt,1.44pt,0,1.44pt">
                  <w:txbxContent>
                    <w:p w:rsidR="00E31C76" w:rsidP="00E31C76" w:rsidRDefault="00E31C76" w14:paraId="76BCD50D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745792" behindDoc="0" locked="0" layoutInCell="1" allowOverlap="1" wp14:editId="4E1F33CE" wp14:anchorId="2291CAD6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8208" name="Rectangle 820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356D8416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08" style="position:absolute;margin-left:210pt;margin-top:11pt;width:79pt;height:60pt;z-index:259745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91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" w14:anchorId="2291CAD6">
                <v:textbox inset="2.16pt,1.44pt,0,1.44pt">
                  <w:txbxContent>
                    <w:p w:rsidR="00E31C76" w:rsidP="00E31C76" w:rsidRDefault="00E31C76" w14:paraId="356D8416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746816" behindDoc="0" locked="0" layoutInCell="1" allowOverlap="1" wp14:editId="653C2D79" wp14:anchorId="1E134B4B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8209" name="Rectangle 820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2009E5C4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09" style="position:absolute;margin-left:210pt;margin-top:11pt;width:79pt;height:60pt;z-index:259746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91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" w14:anchorId="1E134B4B">
                <v:textbox inset="2.16pt,1.44pt,0,1.44pt">
                  <w:txbxContent>
                    <w:p w:rsidR="00E31C76" w:rsidP="00E31C76" w:rsidRDefault="00E31C76" w14:paraId="2009E5C4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747840" behindDoc="0" locked="0" layoutInCell="1" allowOverlap="1" wp14:editId="0D183169" wp14:anchorId="50A961C2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8210" name="Rectangle 821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0D71E807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10" style="position:absolute;margin-left:210pt;margin-top:11pt;width:79pt;height:60pt;z-index:259747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91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" w14:anchorId="50A961C2">
                <v:textbox inset="2.16pt,1.44pt,0,1.44pt">
                  <w:txbxContent>
                    <w:p w:rsidR="00E31C76" w:rsidP="00E31C76" w:rsidRDefault="00E31C76" w14:paraId="0D71E807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748864" behindDoc="0" locked="0" layoutInCell="1" allowOverlap="1" wp14:editId="627176A9" wp14:anchorId="742C4C21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8211" name="Rectangle 821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37C21F4F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11" style="position:absolute;margin-left:210pt;margin-top:11pt;width:79pt;height:60pt;z-index:259748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91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" w14:anchorId="742C4C21">
                <v:textbox inset="2.16pt,1.44pt,0,1.44pt">
                  <w:txbxContent>
                    <w:p w:rsidR="00E31C76" w:rsidP="00E31C76" w:rsidRDefault="00E31C76" w14:paraId="37C21F4F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749888" behindDoc="0" locked="0" layoutInCell="1" allowOverlap="1" wp14:editId="402B5C8D" wp14:anchorId="35E22828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8212" name="Rectangle 821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55813293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12" style="position:absolute;margin-left:210pt;margin-top:11pt;width:79pt;height:60pt;z-index:259749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91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" w14:anchorId="35E22828">
                <v:textbox inset="2.16pt,1.44pt,0,1.44pt">
                  <w:txbxContent>
                    <w:p w:rsidR="00E31C76" w:rsidP="00E31C76" w:rsidRDefault="00E31C76" w14:paraId="55813293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750912" behindDoc="0" locked="0" layoutInCell="1" allowOverlap="1" wp14:editId="07E3420B" wp14:anchorId="5A8A54C7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8213" name="Rectangle 821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75264AD7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 xml:space="preserve">いいえ 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13" style="position:absolute;margin-left:210pt;margin-top:11pt;width:79pt;height:60pt;z-index:259750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91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" w14:anchorId="5A8A54C7">
                <v:textbox inset="2.16pt,1.44pt,0,1.44pt">
                  <w:txbxContent>
                    <w:p w:rsidR="00E31C76" w:rsidP="00E31C76" w:rsidRDefault="00E31C76" w14:paraId="75264AD7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 xml:space="preserve">いいえ 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751936" behindDoc="0" locked="0" layoutInCell="1" allowOverlap="1" wp14:editId="48D94D70" wp14:anchorId="34695B1E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8214" name="Rectangle 821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2673FB47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>いいえ 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14" style="position:absolute;margin-left:210pt;margin-top:11pt;width:79pt;height:60pt;z-index:259751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91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" w14:anchorId="34695B1E">
                <v:textbox inset="2.16pt,1.44pt,0,1.44pt">
                  <w:txbxContent>
                    <w:p w:rsidR="00E31C76" w:rsidP="00E31C76" w:rsidRDefault="00E31C76" w14:paraId="2673FB47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>いいえ いいえ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752960" behindDoc="0" locked="0" layoutInCell="1" allowOverlap="1" wp14:editId="6E9559A5" wp14:anchorId="537C9CB9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8215" name="Rectangle 821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041C45BA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15" style="position:absolute;margin-left:210pt;margin-top:11pt;width:79pt;height:60pt;z-index:259752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91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" w14:anchorId="537C9CB9">
                <v:textbox inset="2.16pt,1.44pt,0,1.44pt">
                  <w:txbxContent>
                    <w:p w:rsidR="00E31C76" w:rsidP="00E31C76" w:rsidRDefault="00E31C76" w14:paraId="041C45BA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753984" behindDoc="0" locked="0" layoutInCell="1" allowOverlap="1" wp14:editId="0A27C08F" wp14:anchorId="729CF31E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8216" name="Rectangle 821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14567FCD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16" style="position:absolute;margin-left:210pt;margin-top:11pt;width:79pt;height:60pt;z-index:259753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92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" w14:anchorId="729CF31E">
                <v:textbox inset="2.16pt,1.44pt,0,1.44pt">
                  <w:txbxContent>
                    <w:p w:rsidR="00E31C76" w:rsidP="00E31C76" w:rsidRDefault="00E31C76" w14:paraId="14567FCD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755008" behindDoc="0" locked="0" layoutInCell="1" allowOverlap="1" wp14:editId="1B5E8D41" wp14:anchorId="3212EEC3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8217" name="Rectangle 821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7F9CFC6C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17" style="position:absolute;margin-left:210pt;margin-top:11pt;width:79pt;height:60pt;z-index:259755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92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" w14:anchorId="3212EEC3">
                <v:textbox inset="2.16pt,1.44pt,0,1.44pt">
                  <w:txbxContent>
                    <w:p w:rsidR="00E31C76" w:rsidP="00E31C76" w:rsidRDefault="00E31C76" w14:paraId="7F9CFC6C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756032" behindDoc="0" locked="0" layoutInCell="1" allowOverlap="1" wp14:editId="448F8ED2" wp14:anchorId="155DA4FF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8218" name="Rectangle 821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64367DEC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18" style="position:absolute;margin-left:210pt;margin-top:11pt;width:79pt;height:60pt;z-index:259756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92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" w14:anchorId="155DA4FF">
                <v:textbox inset="2.16pt,1.44pt,0,1.44pt">
                  <w:txbxContent>
                    <w:p w:rsidR="00E31C76" w:rsidP="00E31C76" w:rsidRDefault="00E31C76" w14:paraId="64367DEC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757056" behindDoc="0" locked="0" layoutInCell="1" allowOverlap="1" wp14:editId="52933843" wp14:anchorId="5266F35E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8219" name="Rectangle 821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5046948C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19" style="position:absolute;margin-left:210pt;margin-top:11pt;width:79pt;height:60pt;z-index:259757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92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" w14:anchorId="5266F35E">
                <v:textbox inset="2.16pt,1.44pt,0,1.44pt">
                  <w:txbxContent>
                    <w:p w:rsidR="00E31C76" w:rsidP="00E31C76" w:rsidRDefault="00E31C76" w14:paraId="5046948C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758080" behindDoc="0" locked="0" layoutInCell="1" allowOverlap="1" wp14:editId="25738AA9" wp14:anchorId="74E23761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8220" name="Rectangle 822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0BE82D92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20" style="position:absolute;margin-left:210pt;margin-top:11pt;width:79pt;height:60pt;z-index:259758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92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" w14:anchorId="74E23761">
                <v:textbox inset="2.16pt,1.44pt,0,1.44pt">
                  <w:txbxContent>
                    <w:p w:rsidR="00E31C76" w:rsidP="00E31C76" w:rsidRDefault="00E31C76" w14:paraId="0BE82D92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759104" behindDoc="0" locked="0" layoutInCell="1" allowOverlap="1" wp14:editId="4C780B43" wp14:anchorId="5C9B4A23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8221" name="Rectangle 822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7096B6D1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21" style="position:absolute;margin-left:210pt;margin-top:11pt;width:79pt;height:60pt;z-index:259759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92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" w14:anchorId="5C9B4A23">
                <v:textbox inset="2.16pt,1.44pt,0,1.44pt">
                  <w:txbxContent>
                    <w:p w:rsidR="00E31C76" w:rsidP="00E31C76" w:rsidRDefault="00E31C76" w14:paraId="7096B6D1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760128" behindDoc="0" locked="0" layoutInCell="1" allowOverlap="1" wp14:editId="394B59FC" wp14:anchorId="3454EE6B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8222" name="Rectangle 822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026C5AC7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22" style="position:absolute;margin-left:210pt;margin-top:11pt;width:79pt;height:48pt;z-index:259760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92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" w14:anchorId="3454EE6B">
                <v:textbox inset="2.16pt,1.44pt,0,1.44pt">
                  <w:txbxContent>
                    <w:p w:rsidR="00E31C76" w:rsidP="00E31C76" w:rsidRDefault="00E31C76" w14:paraId="026C5AC7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761152" behindDoc="0" locked="0" layoutInCell="1" allowOverlap="1" wp14:editId="02F299EB" wp14:anchorId="1AC7ED98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8223" name="Rectangle 822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5446F918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23" style="position:absolute;margin-left:210pt;margin-top:11pt;width:79pt;height:48pt;z-index:259761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92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" w14:anchorId="1AC7ED98">
                <v:textbox inset="2.16pt,1.44pt,0,1.44pt">
                  <w:txbxContent>
                    <w:p w:rsidR="00E31C76" w:rsidP="00E31C76" w:rsidRDefault="00E31C76" w14:paraId="5446F918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762176" behindDoc="0" locked="0" layoutInCell="1" allowOverlap="1" wp14:editId="29F74290" wp14:anchorId="30077A9A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8224" name="Rectangle 822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3B341800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24" style="position:absolute;margin-left:210pt;margin-top:11pt;width:79pt;height:48pt;z-index:259762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92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" w14:anchorId="30077A9A">
                <v:textbox inset="2.16pt,1.44pt,0,1.44pt">
                  <w:txbxContent>
                    <w:p w:rsidR="00E31C76" w:rsidP="00E31C76" w:rsidRDefault="00E31C76" w14:paraId="3B341800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763200" behindDoc="0" locked="0" layoutInCell="1" allowOverlap="1" wp14:editId="4AA3CCF1" wp14:anchorId="0DC145EA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8225" name="Rectangle 822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2DE99698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25" style="position:absolute;margin-left:210pt;margin-top:11pt;width:79pt;height:48pt;z-index:259763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92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" w14:anchorId="0DC145EA">
                <v:textbox inset="2.16pt,1.44pt,0,1.44pt">
                  <w:txbxContent>
                    <w:p w:rsidR="00E31C76" w:rsidP="00E31C76" w:rsidRDefault="00E31C76" w14:paraId="2DE99698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764224" behindDoc="0" locked="0" layoutInCell="1" allowOverlap="1" wp14:editId="7D3C8FB2" wp14:anchorId="08FA1677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8226" name="Rectangle 822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27ACFAEC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26" style="position:absolute;margin-left:210pt;margin-top:11pt;width:79pt;height:48pt;z-index:259764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93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" w14:anchorId="08FA1677">
                <v:textbox inset="2.16pt,1.44pt,0,1.44pt">
                  <w:txbxContent>
                    <w:p w:rsidR="00E31C76" w:rsidP="00E31C76" w:rsidRDefault="00E31C76" w14:paraId="27ACFAEC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765248" behindDoc="0" locked="0" layoutInCell="1" allowOverlap="1" wp14:editId="14DA9505" wp14:anchorId="17618FE9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8227" name="Rectangle 822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00B551CF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27" style="position:absolute;margin-left:210pt;margin-top:11pt;width:79pt;height:48pt;z-index:259765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93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" w14:anchorId="17618FE9">
                <v:textbox inset="2.16pt,1.44pt,0,1.44pt">
                  <w:txbxContent>
                    <w:p w:rsidR="00E31C76" w:rsidP="00E31C76" w:rsidRDefault="00E31C76" w14:paraId="00B551CF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766272" behindDoc="0" locked="0" layoutInCell="1" allowOverlap="1" wp14:editId="5A02E387" wp14:anchorId="20939D36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8228" name="Rectangle 822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5142F25D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28" style="position:absolute;margin-left:210pt;margin-top:11pt;width:79pt;height:48pt;z-index:259766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93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" w14:anchorId="20939D36">
                <v:textbox inset="2.16pt,1.44pt,0,1.44pt">
                  <w:txbxContent>
                    <w:p w:rsidR="00E31C76" w:rsidP="00E31C76" w:rsidRDefault="00E31C76" w14:paraId="5142F25D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767296" behindDoc="0" locked="0" layoutInCell="1" allowOverlap="1" wp14:editId="0B340133" wp14:anchorId="3BDF93C0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8229" name="Rectangle 822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39AD07BB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29" style="position:absolute;margin-left:210pt;margin-top:11pt;width:79pt;height:48pt;z-index:259767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93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" w14:anchorId="3BDF93C0">
                <v:textbox inset="2.16pt,1.44pt,0,1.44pt">
                  <w:txbxContent>
                    <w:p w:rsidR="00E31C76" w:rsidP="00E31C76" w:rsidRDefault="00E31C76" w14:paraId="39AD07BB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768320" behindDoc="0" locked="0" layoutInCell="1" allowOverlap="1" wp14:editId="64666C4E" wp14:anchorId="651EA9D6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8230" name="Rectangle 823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4B62113F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30" style="position:absolute;margin-left:210pt;margin-top:11pt;width:79pt;height:48pt;z-index:259768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93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" w14:anchorId="651EA9D6">
                <v:textbox inset="2.16pt,1.44pt,0,1.44pt">
                  <w:txbxContent>
                    <w:p w:rsidR="00E31C76" w:rsidP="00E31C76" w:rsidRDefault="00E31C76" w14:paraId="4B62113F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769344" behindDoc="0" locked="0" layoutInCell="1" allowOverlap="1" wp14:editId="1D97DE69" wp14:anchorId="4855C5F3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8231" name="Rectangle 823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0728C7FA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31" style="position:absolute;margin-left:210pt;margin-top:11pt;width:79pt;height:48pt;z-index:259769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93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" w14:anchorId="4855C5F3">
                <v:textbox inset="2.16pt,1.44pt,0,1.44pt">
                  <w:txbxContent>
                    <w:p w:rsidR="00E31C76" w:rsidP="00E31C76" w:rsidRDefault="00E31C76" w14:paraId="0728C7FA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770368" behindDoc="0" locked="0" layoutInCell="1" allowOverlap="1" wp14:editId="2BDF51DF" wp14:anchorId="663C2188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8232" name="Rectangle 823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240938ED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32" style="position:absolute;margin-left:210pt;margin-top:11pt;width:79pt;height:48pt;z-index:259770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93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" w14:anchorId="663C2188">
                <v:textbox inset="2.16pt,1.44pt,0,1.44pt">
                  <w:txbxContent>
                    <w:p w:rsidR="00E31C76" w:rsidP="00E31C76" w:rsidRDefault="00E31C76" w14:paraId="240938ED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771392" behindDoc="0" locked="0" layoutInCell="1" allowOverlap="1" wp14:editId="18B0AFF3" wp14:anchorId="3154AE55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8233" name="Rectangle 823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08DE041E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33" style="position:absolute;margin-left:210pt;margin-top:11pt;width:79pt;height:48pt;z-index:259771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93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" w14:anchorId="3154AE55">
                <v:textbox inset="2.16pt,1.44pt,0,1.44pt">
                  <w:txbxContent>
                    <w:p w:rsidR="00E31C76" w:rsidP="00E31C76" w:rsidRDefault="00E31C76" w14:paraId="08DE041E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772416" behindDoc="0" locked="0" layoutInCell="1" allowOverlap="1" wp14:editId="2B724B54" wp14:anchorId="4D5AB22D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8234" name="Rectangle 823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57DDB020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34" style="position:absolute;margin-left:210pt;margin-top:11pt;width:79pt;height:48pt;z-index:259772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93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" w14:anchorId="4D5AB22D">
                <v:textbox inset="2.16pt,1.44pt,0,1.44pt">
                  <w:txbxContent>
                    <w:p w:rsidR="00E31C76" w:rsidP="00E31C76" w:rsidRDefault="00E31C76" w14:paraId="57DDB020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773440" behindDoc="0" locked="0" layoutInCell="1" allowOverlap="1" wp14:editId="2CC66B39" wp14:anchorId="5AC0AD55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8235" name="Rectangle 823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088E9630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35" style="position:absolute;margin-left:210pt;margin-top:11pt;width:79pt;height:48pt;z-index:259773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93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" w14:anchorId="5AC0AD55">
                <v:textbox inset="2.16pt,1.44pt,0,1.44pt">
                  <w:txbxContent>
                    <w:p w:rsidR="00E31C76" w:rsidP="00E31C76" w:rsidRDefault="00E31C76" w14:paraId="088E9630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774464" behindDoc="0" locked="0" layoutInCell="1" allowOverlap="1" wp14:editId="17E44AE8" wp14:anchorId="530C3F46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8236" name="Rectangle 823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4D85EA93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36" style="position:absolute;margin-left:210pt;margin-top:11pt;width:79pt;height:48pt;z-index:259774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94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" w14:anchorId="530C3F46">
                <v:textbox inset="2.16pt,1.44pt,0,1.44pt">
                  <w:txbxContent>
                    <w:p w:rsidR="00E31C76" w:rsidP="00E31C76" w:rsidRDefault="00E31C76" w14:paraId="4D85EA93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775488" behindDoc="0" locked="0" layoutInCell="1" allowOverlap="1" wp14:editId="0A9611C8" wp14:anchorId="2C1A5E08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8237" name="Rectangle 823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75C3D68E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37" style="position:absolute;margin-left:210pt;margin-top:11pt;width:79pt;height:48pt;z-index:259775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94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" w14:anchorId="2C1A5E08">
                <v:textbox inset="2.16pt,1.44pt,0,1.44pt">
                  <w:txbxContent>
                    <w:p w:rsidR="00E31C76" w:rsidP="00E31C76" w:rsidRDefault="00E31C76" w14:paraId="75C3D68E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776512" behindDoc="0" locked="0" layoutInCell="1" allowOverlap="1" wp14:editId="17B467F3" wp14:anchorId="3A34D3F6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8238" name="Rectangle 823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41A7F69D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38" style="position:absolute;margin-left:210pt;margin-top:11pt;width:79pt;height:48pt;z-index:259776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94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" w14:anchorId="3A34D3F6">
                <v:textbox inset="2.16pt,1.44pt,0,1.44pt">
                  <w:txbxContent>
                    <w:p w:rsidR="00E31C76" w:rsidP="00E31C76" w:rsidRDefault="00E31C76" w14:paraId="41A7F69D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777536" behindDoc="0" locked="0" layoutInCell="1" allowOverlap="1" wp14:editId="6E4C6B45" wp14:anchorId="7F04981C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8239" name="Rectangle 823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764E5B98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39" style="position:absolute;margin-left:210pt;margin-top:11pt;width:79pt;height:48pt;z-index:259777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94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" w14:anchorId="7F04981C">
                <v:textbox inset="2.16pt,1.44pt,0,1.44pt">
                  <w:txbxContent>
                    <w:p w:rsidR="00E31C76" w:rsidP="00E31C76" w:rsidRDefault="00E31C76" w14:paraId="764E5B98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778560" behindDoc="0" locked="0" layoutInCell="1" allowOverlap="1" wp14:editId="434CC8E2" wp14:anchorId="04BC3513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8240" name="Rectangle 824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674C8B23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40" style="position:absolute;margin-left:210pt;margin-top:11pt;width:79pt;height:48pt;z-index:259778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94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" w14:anchorId="04BC3513">
                <v:textbox inset="2.16pt,1.44pt,0,1.44pt">
                  <w:txbxContent>
                    <w:p w:rsidR="00E31C76" w:rsidP="00E31C76" w:rsidRDefault="00E31C76" w14:paraId="674C8B23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779584" behindDoc="0" locked="0" layoutInCell="1" allowOverlap="1" wp14:editId="28A09999" wp14:anchorId="73C35BAB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8241" name="Rectangle 824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7486C28A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41" style="position:absolute;margin-left:210pt;margin-top:11pt;width:79pt;height:48pt;z-index:259779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94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" w14:anchorId="73C35BAB">
                <v:textbox inset="2.16pt,1.44pt,0,1.44pt">
                  <w:txbxContent>
                    <w:p w:rsidR="00E31C76" w:rsidP="00E31C76" w:rsidRDefault="00E31C76" w14:paraId="7486C28A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780608" behindDoc="0" locked="0" layoutInCell="1" allowOverlap="1" wp14:editId="5F9A679E" wp14:anchorId="34313A68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8242" name="Rectangle 824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2B04ED1A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42" style="position:absolute;margin-left:210pt;margin-top:11pt;width:79pt;height:48pt;z-index:259780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94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" w14:anchorId="34313A68">
                <v:textbox inset="2.16pt,1.44pt,0,1.44pt">
                  <w:txbxContent>
                    <w:p w:rsidR="00E31C76" w:rsidP="00E31C76" w:rsidRDefault="00E31C76" w14:paraId="2B04ED1A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781632" behindDoc="0" locked="0" layoutInCell="1" allowOverlap="1" wp14:editId="4F062DA7" wp14:anchorId="41860F4F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8243" name="Rectangle 824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2461F39D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 xml:space="preserve">いいえ いいえ 不明 いいえ 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43" style="position:absolute;margin-left:210pt;margin-top:11pt;width:79pt;height:60pt;z-index:259781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94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" w14:anchorId="41860F4F">
                <v:textbox inset="2.16pt,1.44pt,0,1.44pt">
                  <w:txbxContent>
                    <w:p w:rsidR="00E31C76" w:rsidP="00E31C76" w:rsidRDefault="00E31C76" w14:paraId="2461F39D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 xml:space="preserve">いいえ いいえ 不明 いいえ 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782656" behindDoc="0" locked="0" layoutInCell="1" allowOverlap="1" wp14:editId="46FB2D77" wp14:anchorId="3B124559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8244" name="Rectangle 824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0A2822BE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>いいえ 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44" style="position:absolute;margin-left:210pt;margin-top:11pt;width:79pt;height:60pt;z-index:259782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94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" w14:anchorId="3B124559">
                <v:textbox inset="2.16pt,1.44pt,0,1.44pt">
                  <w:txbxContent>
                    <w:p w:rsidR="00E31C76" w:rsidP="00E31C76" w:rsidRDefault="00E31C76" w14:paraId="0A2822BE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>いいえ いいえ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783680" behindDoc="0" locked="0" layoutInCell="1" allowOverlap="1" wp14:editId="41B56B2D" wp14:anchorId="2D0C08AC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8245" name="Rectangle 824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0F3C6289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45" style="position:absolute;margin-left:210pt;margin-top:11pt;width:79pt;height:60pt;z-index:259783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94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" w14:anchorId="2D0C08AC">
                <v:textbox inset="2.16pt,1.44pt,0,1.44pt">
                  <w:txbxContent>
                    <w:p w:rsidR="00E31C76" w:rsidP="00E31C76" w:rsidRDefault="00E31C76" w14:paraId="0F3C6289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784704" behindDoc="0" locked="0" layoutInCell="1" allowOverlap="1" wp14:editId="36EFF593" wp14:anchorId="67DD7C21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8246" name="Rectangle 824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0F850E5A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46" style="position:absolute;margin-left:210pt;margin-top:11pt;width:79pt;height:48pt;z-index:259784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95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" w14:anchorId="67DD7C21">
                <v:textbox inset="2.16pt,1.44pt,0,1.44pt">
                  <w:txbxContent>
                    <w:p w:rsidR="00E31C76" w:rsidP="00E31C76" w:rsidRDefault="00E31C76" w14:paraId="0F850E5A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785728" behindDoc="0" locked="0" layoutInCell="1" allowOverlap="1" wp14:editId="38DABCEC" wp14:anchorId="2EACDE59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8247" name="Rectangle 824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35A6FF16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47" style="position:absolute;margin-left:210pt;margin-top:11pt;width:79pt;height:48pt;z-index:259785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95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" w14:anchorId="2EACDE59">
                <v:textbox inset="2.16pt,1.44pt,0,1.44pt">
                  <w:txbxContent>
                    <w:p w:rsidR="00E31C76" w:rsidP="00E31C76" w:rsidRDefault="00E31C76" w14:paraId="35A6FF16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786752" behindDoc="0" locked="0" layoutInCell="1" allowOverlap="1" wp14:editId="05E7CC45" wp14:anchorId="3A8E733D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8248" name="Rectangle 824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7E7C80FB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48" style="position:absolute;margin-left:210pt;margin-top:11pt;width:79pt;height:48pt;z-index:259786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95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" w14:anchorId="3A8E733D">
                <v:textbox inset="2.16pt,1.44pt,0,1.44pt">
                  <w:txbxContent>
                    <w:p w:rsidR="00E31C76" w:rsidP="00E31C76" w:rsidRDefault="00E31C76" w14:paraId="7E7C80FB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787776" behindDoc="0" locked="0" layoutInCell="1" allowOverlap="1" wp14:editId="58ED5944" wp14:anchorId="28943621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8249" name="Rectangle 824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3B26E40A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49" style="position:absolute;margin-left:210pt;margin-top:11pt;width:79pt;height:60pt;z-index:259787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95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" w14:anchorId="28943621">
                <v:textbox inset="2.16pt,1.44pt,0,1.44pt">
                  <w:txbxContent>
                    <w:p w:rsidR="00E31C76" w:rsidP="00E31C76" w:rsidRDefault="00E31C76" w14:paraId="3B26E40A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788800" behindDoc="0" locked="0" layoutInCell="1" allowOverlap="1" wp14:editId="55C0BE7D" wp14:anchorId="24867845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8250" name="Rectangle 825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525A444B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50" style="position:absolute;margin-left:210pt;margin-top:11pt;width:79pt;height:60pt;z-index:259788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95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" w14:anchorId="24867845">
                <v:textbox inset="2.16pt,1.44pt,0,1.44pt">
                  <w:txbxContent>
                    <w:p w:rsidR="00E31C76" w:rsidP="00E31C76" w:rsidRDefault="00E31C76" w14:paraId="525A444B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645440" behindDoc="0" locked="0" layoutInCell="1" allowOverlap="1" wp14:editId="0B62143B" wp14:anchorId="5E58AFEE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8251" name="Rectangle 825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130551DC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51" style="position:absolute;margin-left:104pt;margin-top:-1pt;width:79pt;height:48pt;z-index:259645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95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" w14:anchorId="5E58AFEE">
                <v:textbox inset="2.16pt,1.44pt,0,1.44pt">
                  <w:txbxContent>
                    <w:p w:rsidR="00E31C76" w:rsidP="00E31C76" w:rsidRDefault="00E31C76" w14:paraId="130551DC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646464" behindDoc="0" locked="0" layoutInCell="1" allowOverlap="1" wp14:editId="6B38BBD0" wp14:anchorId="4CAEDBF2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8252" name="Rectangle 825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0F8CF605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52" style="position:absolute;margin-left:104pt;margin-top:-1pt;width:79pt;height:48pt;z-index:259646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95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" w14:anchorId="4CAEDBF2">
                <v:textbox inset="2.16pt,1.44pt,0,1.44pt">
                  <w:txbxContent>
                    <w:p w:rsidR="00E31C76" w:rsidP="00E31C76" w:rsidRDefault="00E31C76" w14:paraId="0F8CF605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647488" behindDoc="0" locked="0" layoutInCell="1" allowOverlap="1" wp14:editId="1B26D183" wp14:anchorId="7A89FFCA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8253" name="Rectangle 825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4026F29B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53" style="position:absolute;margin-left:104pt;margin-top:-1pt;width:79pt;height:48pt;z-index:259647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95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" w14:anchorId="7A89FFCA">
                <v:textbox inset="2.16pt,1.44pt,0,1.44pt">
                  <w:txbxContent>
                    <w:p w:rsidR="00E31C76" w:rsidP="00E31C76" w:rsidRDefault="00E31C76" w14:paraId="4026F29B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648512" behindDoc="0" locked="0" layoutInCell="1" allowOverlap="1" wp14:editId="2A4D6232" wp14:anchorId="3B403C12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8254" name="Rectangle 825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00D978AB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54" style="position:absolute;margin-left:104pt;margin-top:-1pt;width:79pt;height:48pt;z-index:259648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95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" w14:anchorId="3B403C12">
                <v:textbox inset="2.16pt,1.44pt,0,1.44pt">
                  <w:txbxContent>
                    <w:p w:rsidR="00E31C76" w:rsidP="00E31C76" w:rsidRDefault="00E31C76" w14:paraId="00D978AB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649536" behindDoc="0" locked="0" layoutInCell="1" allowOverlap="1" wp14:editId="6A35BDB5" wp14:anchorId="75BCE1F7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8255" name="Rectangle 825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68DB9CB3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55" style="position:absolute;margin-left:104pt;margin-top:-1pt;width:79pt;height:48pt;z-index:259649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95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" w14:anchorId="75BCE1F7">
                <v:textbox inset="2.16pt,1.44pt,0,1.44pt">
                  <w:txbxContent>
                    <w:p w:rsidR="00E31C76" w:rsidP="00E31C76" w:rsidRDefault="00E31C76" w14:paraId="68DB9CB3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650560" behindDoc="0" locked="0" layoutInCell="1" allowOverlap="1" wp14:editId="00F6B23B" wp14:anchorId="2ABBC80F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8256" name="Rectangle 825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3C775C35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56" style="position:absolute;margin-left:104pt;margin-top:-1pt;width:79pt;height:48pt;z-index:259650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96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" w14:anchorId="2ABBC80F">
                <v:textbox inset="2.16pt,1.44pt,0,1.44pt">
                  <w:txbxContent>
                    <w:p w:rsidR="00E31C76" w:rsidP="00E31C76" w:rsidRDefault="00E31C76" w14:paraId="3C775C35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651584" behindDoc="0" locked="0" layoutInCell="1" allowOverlap="1" wp14:editId="5732CDF4" wp14:anchorId="13203F8D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8257" name="Rectangle 825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4526DC99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57" style="position:absolute;margin-left:104pt;margin-top:-1pt;width:79pt;height:48pt;z-index:259651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96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" w14:anchorId="13203F8D">
                <v:textbox inset="2.16pt,1.44pt,0,1.44pt">
                  <w:txbxContent>
                    <w:p w:rsidR="00E31C76" w:rsidP="00E31C76" w:rsidRDefault="00E31C76" w14:paraId="4526DC99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652608" behindDoc="0" locked="0" layoutInCell="1" allowOverlap="1" wp14:editId="3D3D0521" wp14:anchorId="5313E4CA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8258" name="Rectangle 825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64C35CDB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58" style="position:absolute;margin-left:104pt;margin-top:-1pt;width:79pt;height:48pt;z-index:259652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96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" w14:anchorId="5313E4CA">
                <v:textbox inset="2.16pt,1.44pt,0,1.44pt">
                  <w:txbxContent>
                    <w:p w:rsidR="00E31C76" w:rsidP="00E31C76" w:rsidRDefault="00E31C76" w14:paraId="64C35CDB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653632" behindDoc="0" locked="0" layoutInCell="1" allowOverlap="1" wp14:editId="7284757E" wp14:anchorId="68FAA478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8259" name="Rectangle 825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40A35BDD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59" style="position:absolute;margin-left:104pt;margin-top:-1pt;width:79pt;height:48pt;z-index:259653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96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" w14:anchorId="68FAA478">
                <v:textbox inset="2.16pt,1.44pt,0,1.44pt">
                  <w:txbxContent>
                    <w:p w:rsidR="00E31C76" w:rsidP="00E31C76" w:rsidRDefault="00E31C76" w14:paraId="40A35BDD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654656" behindDoc="0" locked="0" layoutInCell="1" allowOverlap="1" wp14:editId="30BBE080" wp14:anchorId="5E9C642C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8260" name="Rectangle 826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0A2C0926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60" style="position:absolute;margin-left:104pt;margin-top:-1pt;width:79pt;height:48pt;z-index:259654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96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" w14:anchorId="5E9C642C">
                <v:textbox inset="2.16pt,1.44pt,0,1.44pt">
                  <w:txbxContent>
                    <w:p w:rsidR="00E31C76" w:rsidP="00E31C76" w:rsidRDefault="00E31C76" w14:paraId="0A2C0926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655680" behindDoc="0" locked="0" layoutInCell="1" allowOverlap="1" wp14:editId="4BA7E79E" wp14:anchorId="32A05349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8261" name="Rectangle 826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638ECBB8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61" style="position:absolute;margin-left:104pt;margin-top:-1pt;width:79pt;height:48pt;z-index:259655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96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" w14:anchorId="32A05349">
                <v:textbox inset="2.16pt,1.44pt,0,1.44pt">
                  <w:txbxContent>
                    <w:p w:rsidR="00E31C76" w:rsidP="00E31C76" w:rsidRDefault="00E31C76" w14:paraId="638ECBB8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656704" behindDoc="0" locked="0" layoutInCell="1" allowOverlap="1" wp14:editId="19C43453" wp14:anchorId="036D78E9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8262" name="Rectangle 826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0A4FAB66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62" style="position:absolute;margin-left:104pt;margin-top:-1pt;width:79pt;height:48pt;z-index:259656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96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" w14:anchorId="036D78E9">
                <v:textbox inset="2.16pt,1.44pt,0,1.44pt">
                  <w:txbxContent>
                    <w:p w:rsidR="00E31C76" w:rsidP="00E31C76" w:rsidRDefault="00E31C76" w14:paraId="0A4FAB66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657728" behindDoc="0" locked="0" layoutInCell="1" allowOverlap="1" wp14:editId="125F00D7" wp14:anchorId="1718180A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8263" name="Rectangle 826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193E1091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63" style="position:absolute;margin-left:104pt;margin-top:-1pt;width:79pt;height:48pt;z-index:259657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96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" w14:anchorId="1718180A">
                <v:textbox inset="2.16pt,1.44pt,0,1.44pt">
                  <w:txbxContent>
                    <w:p w:rsidR="00E31C76" w:rsidP="00E31C76" w:rsidRDefault="00E31C76" w14:paraId="193E1091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658752" behindDoc="0" locked="0" layoutInCell="1" allowOverlap="1" wp14:editId="3796C627" wp14:anchorId="61AFFD56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8264" name="Rectangle 826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268FEE8C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64" style="position:absolute;margin-left:104pt;margin-top:-1pt;width:79pt;height:48pt;z-index:259658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96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" w14:anchorId="61AFFD56">
                <v:textbox inset="2.16pt,1.44pt,0,1.44pt">
                  <w:txbxContent>
                    <w:p w:rsidR="00E31C76" w:rsidP="00E31C76" w:rsidRDefault="00E31C76" w14:paraId="268FEE8C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659776" behindDoc="0" locked="0" layoutInCell="1" allowOverlap="1" wp14:editId="641E7D90" wp14:anchorId="2E3C8DF3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8265" name="Rectangle 826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17230C64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65" style="position:absolute;margin-left:104pt;margin-top:-1pt;width:79pt;height:48pt;z-index:259659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96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" w14:anchorId="2E3C8DF3">
                <v:textbox inset="2.16pt,1.44pt,0,1.44pt">
                  <w:txbxContent>
                    <w:p w:rsidR="00E31C76" w:rsidP="00E31C76" w:rsidRDefault="00E31C76" w14:paraId="17230C64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660800" behindDoc="0" locked="0" layoutInCell="1" allowOverlap="1" wp14:editId="792C6AC5" wp14:anchorId="00C3F8CC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8266" name="Rectangle 826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12B67FEB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66" style="position:absolute;margin-left:104pt;margin-top:-1pt;width:79pt;height:48pt;z-index:259660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97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" w14:anchorId="00C3F8CC">
                <v:textbox inset="2.16pt,1.44pt,0,1.44pt">
                  <w:txbxContent>
                    <w:p w:rsidR="00E31C76" w:rsidP="00E31C76" w:rsidRDefault="00E31C76" w14:paraId="12B67FEB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661824" behindDoc="0" locked="0" layoutInCell="1" allowOverlap="1" wp14:editId="4C149DF1" wp14:anchorId="3808FE68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8267" name="Rectangle 826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48FEB13E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67" style="position:absolute;margin-left:104pt;margin-top:-1pt;width:79pt;height:48pt;z-index:259661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97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" w14:anchorId="3808FE68">
                <v:textbox inset="2.16pt,1.44pt,0,1.44pt">
                  <w:txbxContent>
                    <w:p w:rsidR="00E31C76" w:rsidP="00E31C76" w:rsidRDefault="00E31C76" w14:paraId="48FEB13E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662848" behindDoc="0" locked="0" layoutInCell="1" allowOverlap="1" wp14:editId="59E3D443" wp14:anchorId="4DFC0F4D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8268" name="Rectangle 826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2249584A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68" style="position:absolute;margin-left:104pt;margin-top:-1pt;width:79pt;height:48pt;z-index:259662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97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" w14:anchorId="4DFC0F4D">
                <v:textbox inset="2.16pt,1.44pt,0,1.44pt">
                  <w:txbxContent>
                    <w:p w:rsidR="00E31C76" w:rsidP="00E31C76" w:rsidRDefault="00E31C76" w14:paraId="2249584A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663872" behindDoc="0" locked="0" layoutInCell="1" allowOverlap="1" wp14:editId="4F25B5E7" wp14:anchorId="1452FFA2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8269" name="Rectangle 826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352F0AC0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69" style="position:absolute;margin-left:104pt;margin-top:-1pt;width:79pt;height:48pt;z-index:259663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97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" w14:anchorId="1452FFA2">
                <v:textbox inset="2.16pt,1.44pt,0,1.44pt">
                  <w:txbxContent>
                    <w:p w:rsidR="00E31C76" w:rsidP="00E31C76" w:rsidRDefault="00E31C76" w14:paraId="352F0AC0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664896" behindDoc="0" locked="0" layoutInCell="1" allowOverlap="1" wp14:editId="0F67C3F8" wp14:anchorId="74C046C4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8270" name="Rectangle 827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15B7B75D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70" style="position:absolute;margin-left:104pt;margin-top:-1pt;width:79pt;height:48pt;z-index:259664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97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" w14:anchorId="74C046C4">
                <v:textbox inset="2.16pt,1.44pt,0,1.44pt">
                  <w:txbxContent>
                    <w:p w:rsidR="00E31C76" w:rsidP="00E31C76" w:rsidRDefault="00E31C76" w14:paraId="15B7B75D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665920" behindDoc="0" locked="0" layoutInCell="1" allowOverlap="1" wp14:editId="12ED5D2E" wp14:anchorId="1AD5B0D3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8271" name="Rectangle 827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20BCFD19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71" style="position:absolute;margin-left:104pt;margin-top:-1pt;width:79pt;height:48pt;z-index:259665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97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" w14:anchorId="1AD5B0D3">
                <v:textbox inset="2.16pt,1.44pt,0,1.44pt">
                  <w:txbxContent>
                    <w:p w:rsidR="00E31C76" w:rsidP="00E31C76" w:rsidRDefault="00E31C76" w14:paraId="20BCFD19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666944" behindDoc="0" locked="0" layoutInCell="1" allowOverlap="1" wp14:editId="58DA2850" wp14:anchorId="371C6EF9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8272" name="Rectangle 827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6469129D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72" style="position:absolute;margin-left:104pt;margin-top:-1pt;width:79pt;height:48pt;z-index:259666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97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" w14:anchorId="371C6EF9">
                <v:textbox inset="2.16pt,1.44pt,0,1.44pt">
                  <w:txbxContent>
                    <w:p w:rsidR="00E31C76" w:rsidP="00E31C76" w:rsidRDefault="00E31C76" w14:paraId="6469129D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667968" behindDoc="0" locked="0" layoutInCell="1" allowOverlap="1" wp14:editId="4F1246D9" wp14:anchorId="44496772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8273" name="Rectangle 827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35431B7A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73" style="position:absolute;margin-left:104pt;margin-top:-1pt;width:79pt;height:48pt;z-index:259667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97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" w14:anchorId="44496772">
                <v:textbox inset="2.16pt,1.44pt,0,1.44pt">
                  <w:txbxContent>
                    <w:p w:rsidR="00E31C76" w:rsidP="00E31C76" w:rsidRDefault="00E31C76" w14:paraId="35431B7A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668992" behindDoc="0" locked="0" layoutInCell="1" allowOverlap="1" wp14:editId="0221453B" wp14:anchorId="0B34C2C9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8274" name="Rectangle 827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164700FC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74" style="position:absolute;margin-left:104pt;margin-top:-1pt;width:79pt;height:48pt;z-index:259668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97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" w14:anchorId="0B34C2C9">
                <v:textbox inset="2.16pt,1.44pt,0,1.44pt">
                  <w:txbxContent>
                    <w:p w:rsidR="00E31C76" w:rsidP="00E31C76" w:rsidRDefault="00E31C76" w14:paraId="164700FC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789824" behindDoc="0" locked="0" layoutInCell="1" allowOverlap="1" wp14:editId="5C864032" wp14:anchorId="5169A25A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977900" cy="2057400"/>
                <wp:effectExtent l="0" t="0" r="0" b="0"/>
                <wp:wrapNone/>
                <wp:docPr id="8275" name="Rectangle 827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3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61E03D74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75" style="position:absolute;margin-left:104pt;margin-top:11pt;width:77pt;height:162pt;z-index:259789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97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" w14:anchorId="5169A25A">
                <v:textbox inset="2.16pt,1.44pt,0,1.44pt">
                  <w:txbxContent>
                    <w:p w:rsidR="00E31C76" w:rsidP="00E31C76" w:rsidRDefault="00E31C76" w14:paraId="61E03D74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790848" behindDoc="0" locked="0" layoutInCell="1" allowOverlap="1" wp14:editId="7B2BB8E2" wp14:anchorId="2559A56B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8276" name="Rectangle 827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5F9D8E17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76" style="position:absolute;margin-left:104pt;margin-top:11pt;width:79pt;height:162pt;z-index:259790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98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" w14:anchorId="2559A56B">
                <v:textbox inset="2.16pt,1.44pt,0,1.44pt">
                  <w:txbxContent>
                    <w:p w:rsidR="00E31C76" w:rsidP="00E31C76" w:rsidRDefault="00E31C76" w14:paraId="5F9D8E17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791872" behindDoc="0" locked="0" layoutInCell="1" allowOverlap="1" wp14:editId="32DD0FEA" wp14:anchorId="5760AD16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977900" cy="2057400"/>
                <wp:effectExtent l="0" t="0" r="0" b="0"/>
                <wp:wrapNone/>
                <wp:docPr id="8277" name="Rectangle 827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3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32C3DEF9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 xml:space="preserve"> 不明 いいえ 不明 いいえ 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77" style="position:absolute;margin-left:104pt;margin-top:11pt;width:77pt;height:162pt;z-index:259791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98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" w14:anchorId="5760AD16">
                <v:textbox inset="2.16pt,1.44pt,0,1.44pt">
                  <w:txbxContent>
                    <w:p w:rsidR="00E31C76" w:rsidP="00E31C76" w:rsidRDefault="00E31C76" w14:paraId="32C3DEF9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 xml:space="preserve"> 不明 いいえ 不明 いいえ 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792896" behindDoc="0" locked="0" layoutInCell="1" allowOverlap="1" wp14:editId="6E1D322E" wp14:anchorId="65B86590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977900" cy="2057400"/>
                <wp:effectExtent l="0" t="0" r="0" b="0"/>
                <wp:wrapNone/>
                <wp:docPr id="8278" name="Rectangle 827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4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0709079D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78" style="position:absolute;margin-left:104pt;margin-top:11pt;width:77pt;height:162pt;z-index:259792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98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" w14:anchorId="65B86590">
                <v:textbox inset="2.16pt,1.44pt,0,1.44pt">
                  <w:txbxContent>
                    <w:p w:rsidR="00E31C76" w:rsidP="00E31C76" w:rsidRDefault="00E31C76" w14:paraId="0709079D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793920" behindDoc="0" locked="0" layoutInCell="1" allowOverlap="1" wp14:editId="35A7DDB9" wp14:anchorId="711B0BFD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8279" name="Rectangle 827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40B4096F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79" style="position:absolute;margin-left:104pt;margin-top:11pt;width:79pt;height:162pt;z-index:259793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98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" w14:anchorId="711B0BFD">
                <v:textbox inset="2.16pt,1.44pt,0,1.44pt">
                  <w:txbxContent>
                    <w:p w:rsidR="00E31C76" w:rsidP="00E31C76" w:rsidRDefault="00E31C76" w14:paraId="40B4096F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794944" behindDoc="0" locked="0" layoutInCell="1" allowOverlap="1" wp14:editId="719BFE21" wp14:anchorId="03F1E2F2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977900" cy="2057400"/>
                <wp:effectExtent l="0" t="0" r="0" b="0"/>
                <wp:wrapNone/>
                <wp:docPr id="8280" name="Rectangle 828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54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45D4F283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80" style="position:absolute;margin-left:104pt;margin-top:11pt;width:77pt;height:162pt;z-index:259794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98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" w14:anchorId="03F1E2F2">
                <v:textbox inset="2.16pt,1.44pt,0,1.44pt">
                  <w:txbxContent>
                    <w:p w:rsidR="00E31C76" w:rsidP="00E31C76" w:rsidRDefault="00E31C76" w14:paraId="45D4F283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795968" behindDoc="0" locked="0" layoutInCell="1" allowOverlap="1" wp14:editId="7B20BA90" wp14:anchorId="08713C3E">
                <wp:simplePos x="0" y="0"/>
                <wp:positionH relativeFrom="column">
                  <wp:posOffset>1333500</wp:posOffset>
                </wp:positionH>
                <wp:positionV relativeFrom="paragraph">
                  <wp:posOffset>139700</wp:posOffset>
                </wp:positionV>
                <wp:extent cx="977900" cy="2057400"/>
                <wp:effectExtent l="0" t="0" r="0" b="0"/>
                <wp:wrapNone/>
                <wp:docPr id="8281" name="Rectangle 828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55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6194D84B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>不明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81" style="position:absolute;margin-left:105pt;margin-top:11pt;width:77pt;height:162pt;z-index:259795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98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" w14:anchorId="08713C3E">
                <v:textbox inset="2.16pt,1.44pt,0,1.44pt">
                  <w:txbxContent>
                    <w:p w:rsidR="00E31C76" w:rsidP="00E31C76" w:rsidRDefault="00E31C76" w14:paraId="6194D84B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>不明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796992" behindDoc="0" locked="0" layoutInCell="1" allowOverlap="1" wp14:editId="310BF166" wp14:anchorId="31A20E50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8282" name="Rectangle 828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33BA80AF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82" style="position:absolute;margin-left:104pt;margin-top:11pt;width:79pt;height:162pt;z-index:259796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98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" w14:anchorId="31A20E50">
                <v:textbox inset="2.16pt,1.44pt,0,1.44pt">
                  <w:txbxContent>
                    <w:p w:rsidR="00E31C76" w:rsidP="00E31C76" w:rsidRDefault="00E31C76" w14:paraId="33BA80AF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798016" behindDoc="0" locked="0" layoutInCell="1" allowOverlap="1" wp14:editId="41F1EAAF" wp14:anchorId="3238A3D5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977900" cy="2057400"/>
                <wp:effectExtent l="0" t="0" r="0" b="0"/>
                <wp:wrapNone/>
                <wp:docPr id="8283" name="Rectangle 828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3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13D57242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83" style="position:absolute;margin-left:104pt;margin-top:11pt;width:77pt;height:162pt;z-index:259798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98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" w14:anchorId="3238A3D5">
                <v:textbox inset="2.16pt,1.44pt,0,1.44pt">
                  <w:txbxContent>
                    <w:p w:rsidR="00E31C76" w:rsidP="00E31C76" w:rsidRDefault="00E31C76" w14:paraId="13D57242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799040" behindDoc="0" locked="0" layoutInCell="1" allowOverlap="1" wp14:editId="3D74226E" wp14:anchorId="78C52046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977900" cy="2057400"/>
                <wp:effectExtent l="0" t="0" r="0" b="0"/>
                <wp:wrapNone/>
                <wp:docPr id="8284" name="Rectangle 828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4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05CD8AAA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84" style="position:absolute;margin-left:104pt;margin-top:11pt;width:77pt;height:162pt;z-index:259799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98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" w14:anchorId="78C52046">
                <v:textbox inset="2.16pt,1.44pt,0,1.44pt">
                  <w:txbxContent>
                    <w:p w:rsidR="00E31C76" w:rsidP="00E31C76" w:rsidRDefault="00E31C76" w14:paraId="05CD8AAA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800064" behindDoc="0" locked="0" layoutInCell="1" allowOverlap="1" wp14:editId="275BC3F2" wp14:anchorId="2B599953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8285" name="Rectangle 828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67A02E8D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85" style="position:absolute;margin-left:104pt;margin-top:11pt;width:79pt;height:162pt;z-index:259800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98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" w14:anchorId="2B599953">
                <v:textbox inset="2.16pt,1.44pt,0,1.44pt">
                  <w:txbxContent>
                    <w:p w:rsidR="00E31C76" w:rsidP="00E31C76" w:rsidRDefault="00E31C76" w14:paraId="67A02E8D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801088" behindDoc="0" locked="0" layoutInCell="1" allowOverlap="1" wp14:editId="64CED5C6" wp14:anchorId="0678D6A3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8286" name="Rectangle 828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74F2E6FF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86" style="position:absolute;margin-left:104pt;margin-top:11pt;width:79pt;height:162pt;z-index:259801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99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" w14:anchorId="0678D6A3">
                <v:textbox inset="2.16pt,1.44pt,0,1.44pt">
                  <w:txbxContent>
                    <w:p w:rsidR="00E31C76" w:rsidP="00E31C76" w:rsidRDefault="00E31C76" w14:paraId="74F2E6FF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802112" behindDoc="0" locked="0" layoutInCell="1" allowOverlap="1" wp14:editId="0EFDD9DC" wp14:anchorId="6DEBED5C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8287" name="Rectangle 828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546A9F38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87" style="position:absolute;margin-left:104pt;margin-top:11pt;width:79pt;height:162pt;z-index:259802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99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" w14:anchorId="6DEBED5C">
                <v:textbox inset="2.16pt,1.44pt,0,1.44pt">
                  <w:txbxContent>
                    <w:p w:rsidR="00E31C76" w:rsidP="00E31C76" w:rsidRDefault="00E31C76" w14:paraId="546A9F38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803136" behindDoc="0" locked="0" layoutInCell="1" allowOverlap="1" wp14:editId="5AB2F708" wp14:anchorId="3B9B9514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8288" name="Rectangle 828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386FA161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88" style="position:absolute;margin-left:104pt;margin-top:11pt;width:79pt;height:162pt;z-index:259803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99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" w14:anchorId="3B9B9514">
                <v:textbox inset="2.16pt,1.44pt,0,1.44pt">
                  <w:txbxContent>
                    <w:p w:rsidR="00E31C76" w:rsidP="00E31C76" w:rsidRDefault="00E31C76" w14:paraId="386FA161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804160" behindDoc="0" locked="0" layoutInCell="1" allowOverlap="1" wp14:editId="26DEE58F" wp14:anchorId="1EBBD4C9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8289" name="Rectangle 828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59577D8E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89" style="position:absolute;margin-left:104pt;margin-top:11pt;width:79pt;height:162pt;z-index:259804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99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" w14:anchorId="1EBBD4C9">
                <v:textbox inset="2.16pt,1.44pt,0,1.44pt">
                  <w:txbxContent>
                    <w:p w:rsidR="00E31C76" w:rsidP="00E31C76" w:rsidRDefault="00E31C76" w14:paraId="59577D8E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805184" behindDoc="0" locked="0" layoutInCell="1" allowOverlap="1" wp14:editId="7830DD9C" wp14:anchorId="50195DD0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8290" name="Rectangle 829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07AB260A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90" style="position:absolute;margin-left:104pt;margin-top:11pt;width:79pt;height:162pt;z-index:259805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99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" w14:anchorId="50195DD0">
                <v:textbox inset="2.16pt,1.44pt,0,1.44pt">
                  <w:txbxContent>
                    <w:p w:rsidR="00E31C76" w:rsidP="00E31C76" w:rsidRDefault="00E31C76" w14:paraId="07AB260A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806208" behindDoc="0" locked="0" layoutInCell="1" allowOverlap="1" wp14:editId="30379EA0" wp14:anchorId="05B29CD7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8291" name="Rectangle 829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46F7ECCC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91" style="position:absolute;margin-left:104pt;margin-top:11pt;width:79pt;height:162pt;z-index:259806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99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" w14:anchorId="05B29CD7">
                <v:textbox inset="2.16pt,1.44pt,0,1.44pt">
                  <w:txbxContent>
                    <w:p w:rsidR="00E31C76" w:rsidP="00E31C76" w:rsidRDefault="00E31C76" w14:paraId="46F7ECCC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807232" behindDoc="0" locked="0" layoutInCell="1" allowOverlap="1" wp14:editId="3B697396" wp14:anchorId="60CD34A4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8292" name="Rectangle 829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43AEB093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92" style="position:absolute;margin-left:104pt;margin-top:11pt;width:79pt;height:162pt;z-index:259807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99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" w14:anchorId="60CD34A4">
                <v:textbox inset="2.16pt,1.44pt,0,1.44pt">
                  <w:txbxContent>
                    <w:p w:rsidR="00E31C76" w:rsidP="00E31C76" w:rsidRDefault="00E31C76" w14:paraId="43AEB093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808256" behindDoc="0" locked="0" layoutInCell="1" allowOverlap="1" wp14:editId="7FE31706" wp14:anchorId="57840C92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8293" name="Rectangle 829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12930E6E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93" style="position:absolute;margin-left:104pt;margin-top:11pt;width:79pt;height:162pt;z-index:259808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99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" w14:anchorId="57840C92">
                <v:textbox inset="2.16pt,1.44pt,0,1.44pt">
                  <w:txbxContent>
                    <w:p w:rsidR="00E31C76" w:rsidP="00E31C76" w:rsidRDefault="00E31C76" w14:paraId="12930E6E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809280" behindDoc="0" locked="0" layoutInCell="1" allowOverlap="1" wp14:editId="3A717451" wp14:anchorId="45F74727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8294" name="Rectangle 829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61109BC8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94" style="position:absolute;margin-left:104pt;margin-top:11pt;width:79pt;height:162pt;z-index:259809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99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" w14:anchorId="45F74727">
                <v:textbox inset="2.16pt,1.44pt,0,1.44pt">
                  <w:txbxContent>
                    <w:p w:rsidR="00E31C76" w:rsidP="00E31C76" w:rsidRDefault="00E31C76" w14:paraId="61109BC8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810304" behindDoc="0" locked="0" layoutInCell="1" allowOverlap="1" wp14:editId="58D03220" wp14:anchorId="2D881667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8295" name="Rectangle 829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75F34D09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95" style="position:absolute;margin-left:104pt;margin-top:11pt;width:79pt;height:162pt;z-index:259810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99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" w14:anchorId="2D881667">
                <v:textbox inset="2.16pt,1.44pt,0,1.44pt">
                  <w:txbxContent>
                    <w:p w:rsidR="00E31C76" w:rsidP="00E31C76" w:rsidRDefault="00E31C76" w14:paraId="75F34D09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811328" behindDoc="0" locked="0" layoutInCell="1" allowOverlap="1" wp14:editId="50A59487" wp14:anchorId="461FE51E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8296" name="Rectangle 829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3B584C93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96" style="position:absolute;margin-left:104pt;margin-top:11pt;width:79pt;height:162pt;z-index:259811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300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" w14:anchorId="461FE51E">
                <v:textbox inset="2.16pt,1.44pt,0,1.44pt">
                  <w:txbxContent>
                    <w:p w:rsidR="00E31C76" w:rsidP="00E31C76" w:rsidRDefault="00E31C76" w14:paraId="3B584C93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812352" behindDoc="0" locked="0" layoutInCell="1" allowOverlap="1" wp14:editId="5B1CCB86" wp14:anchorId="7B3FD6B5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8297" name="Rectangle 829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207DA65D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97" style="position:absolute;margin-left:104pt;margin-top:11pt;width:79pt;height:162pt;z-index:259812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300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" w14:anchorId="7B3FD6B5">
                <v:textbox inset="2.16pt,1.44pt,0,1.44pt">
                  <w:txbxContent>
                    <w:p w:rsidR="00E31C76" w:rsidP="00E31C76" w:rsidRDefault="00E31C76" w14:paraId="207DA65D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813376" behindDoc="0" locked="0" layoutInCell="1" allowOverlap="1" wp14:editId="1A80D202" wp14:anchorId="7AB8B190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8298" name="Rectangle 829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07E94BFD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98" style="position:absolute;margin-left:104pt;margin-top:11pt;width:79pt;height:162pt;z-index:259813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300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" w14:anchorId="7AB8B190">
                <v:textbox inset="2.16pt,1.44pt,0,1.44pt">
                  <w:txbxContent>
                    <w:p w:rsidR="00E31C76" w:rsidP="00E31C76" w:rsidRDefault="00E31C76" w14:paraId="07E94BFD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814400" behindDoc="0" locked="0" layoutInCell="1" allowOverlap="1" wp14:editId="76107225" wp14:anchorId="5B055165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8299" name="Rectangle 829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69FB153E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99" style="position:absolute;margin-left:104pt;margin-top:11pt;width:79pt;height:162pt;z-index:259814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300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" w14:anchorId="5B055165">
                <v:textbox inset="2.16pt,1.44pt,0,1.44pt">
                  <w:txbxContent>
                    <w:p w:rsidR="00E31C76" w:rsidP="00E31C76" w:rsidRDefault="00E31C76" w14:paraId="69FB153E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815424" behindDoc="0" locked="0" layoutInCell="1" allowOverlap="1" wp14:editId="14BA6229" wp14:anchorId="6FF7E934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8300" name="Rectangle 830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7F69812E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00" style="position:absolute;margin-left:104pt;margin-top:11pt;width:79pt;height:162pt;z-index:259815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300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" w14:anchorId="6FF7E934">
                <v:textbox inset="2.16pt,1.44pt,0,1.44pt">
                  <w:txbxContent>
                    <w:p w:rsidR="00E31C76" w:rsidP="00E31C76" w:rsidRDefault="00E31C76" w14:paraId="7F69812E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816448" behindDoc="0" locked="0" layoutInCell="1" allowOverlap="1" wp14:editId="3BBA37ED" wp14:anchorId="4D547285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8301" name="Rectangle 830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12AE1BD3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 xml:space="preserve">いいえ 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01" style="position:absolute;margin-left:104pt;margin-top:11pt;width:79pt;height:162pt;z-index:259816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300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" w14:anchorId="4D547285">
                <v:textbox inset="2.16pt,1.44pt,0,1.44pt">
                  <w:txbxContent>
                    <w:p w:rsidR="00E31C76" w:rsidP="00E31C76" w:rsidRDefault="00E31C76" w14:paraId="12AE1BD3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 xml:space="preserve">いいえ 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817472" behindDoc="0" locked="0" layoutInCell="1" allowOverlap="1" wp14:editId="11134FDD" wp14:anchorId="7200503E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8302" name="Rectangle 830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68195F3C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>いいえ いいえ 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02" style="position:absolute;margin-left:104pt;margin-top:11pt;width:79pt;height:162pt;z-index:259817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300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" w14:anchorId="7200503E">
                <v:textbox inset="2.16pt,1.44pt,0,1.44pt">
                  <w:txbxContent>
                    <w:p w:rsidR="00E31C76" w:rsidP="00E31C76" w:rsidRDefault="00E31C76" w14:paraId="68195F3C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>いいえ いいえ いいえ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818496" behindDoc="0" locked="0" layoutInCell="1" allowOverlap="1" wp14:editId="64EBE082" wp14:anchorId="2CEB9625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8303" name="Rectangle 830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0CB01B7B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03" style="position:absolute;margin-left:104pt;margin-top:11pt;width:79pt;height:162pt;z-index:259818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300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" w14:anchorId="2CEB9625">
                <v:textbox inset="2.16pt,1.44pt,0,1.44pt">
                  <w:txbxContent>
                    <w:p w:rsidR="00E31C76" w:rsidP="00E31C76" w:rsidRDefault="00E31C76" w14:paraId="0CB01B7B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819520" behindDoc="0" locked="0" layoutInCell="1" allowOverlap="1" wp14:editId="4460DA73" wp14:anchorId="4810B79D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8304" name="Rectangle 830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3177BC87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04" style="position:absolute;margin-left:104pt;margin-top:11pt;width:79pt;height:162pt;z-index:259819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300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" w14:anchorId="4810B79D">
                <v:textbox inset="2.16pt,1.44pt,0,1.44pt">
                  <w:txbxContent>
                    <w:p w:rsidR="00E31C76" w:rsidP="00E31C76" w:rsidRDefault="00E31C76" w14:paraId="3177BC87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820544" behindDoc="0" locked="0" layoutInCell="1" allowOverlap="1" wp14:editId="451BB3D4" wp14:anchorId="52A95481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8305" name="Rectangle 830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5E5E8244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05" style="position:absolute;margin-left:104pt;margin-top:11pt;width:79pt;height:162pt;z-index:259820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300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" w14:anchorId="52A95481">
                <v:textbox inset="2.16pt,1.44pt,0,1.44pt">
                  <w:txbxContent>
                    <w:p w:rsidR="00E31C76" w:rsidP="00E31C76" w:rsidRDefault="00E31C76" w14:paraId="5E5E8244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821568" behindDoc="0" locked="0" layoutInCell="1" allowOverlap="1" wp14:editId="59EEF490" wp14:anchorId="52CE931F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8306" name="Rectangle 830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3C2CE305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06" style="position:absolute;margin-left:104pt;margin-top:11pt;width:79pt;height:162pt;z-index:259821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301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" w14:anchorId="52CE931F">
                <v:textbox inset="2.16pt,1.44pt,0,1.44pt">
                  <w:txbxContent>
                    <w:p w:rsidR="00E31C76" w:rsidP="00E31C76" w:rsidRDefault="00E31C76" w14:paraId="3C2CE305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822592" behindDoc="0" locked="0" layoutInCell="1" allowOverlap="1" wp14:editId="24C43E30" wp14:anchorId="3F290C28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8307" name="Rectangle 830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32403E9D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07" style="position:absolute;margin-left:104pt;margin-top:11pt;width:79pt;height:162pt;z-index:259822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301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" w14:anchorId="3F290C28">
                <v:textbox inset="2.16pt,1.44pt,0,1.44pt">
                  <w:txbxContent>
                    <w:p w:rsidR="00E31C76" w:rsidP="00E31C76" w:rsidRDefault="00E31C76" w14:paraId="32403E9D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823616" behindDoc="0" locked="0" layoutInCell="1" allowOverlap="1" wp14:editId="6A74FE23" wp14:anchorId="1792813F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8308" name="Rectangle 830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7D4445F0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08" style="position:absolute;margin-left:104pt;margin-top:11pt;width:79pt;height:135pt;z-index:259823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301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" w14:anchorId="1792813F">
                <v:textbox inset="2.16pt,1.44pt,0,1.44pt">
                  <w:txbxContent>
                    <w:p w:rsidR="00E31C76" w:rsidP="00E31C76" w:rsidRDefault="00E31C76" w14:paraId="7D4445F0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824640" behindDoc="0" locked="0" layoutInCell="1" allowOverlap="1" wp14:editId="1D437E99" wp14:anchorId="25468405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8309" name="Rectangle 830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7CAA9B0A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09" style="position:absolute;margin-left:104pt;margin-top:11pt;width:79pt;height:135pt;z-index:259824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301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" w14:anchorId="25468405">
                <v:textbox inset="2.16pt,1.44pt,0,1.44pt">
                  <w:txbxContent>
                    <w:p w:rsidR="00E31C76" w:rsidP="00E31C76" w:rsidRDefault="00E31C76" w14:paraId="7CAA9B0A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825664" behindDoc="0" locked="0" layoutInCell="1" allowOverlap="1" wp14:editId="1282A9C3" wp14:anchorId="415C71B3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8310" name="Rectangle 831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12B34DCC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10" style="position:absolute;margin-left:104pt;margin-top:11pt;width:79pt;height:135pt;z-index:259825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301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" w14:anchorId="415C71B3">
                <v:textbox inset="2.16pt,1.44pt,0,1.44pt">
                  <w:txbxContent>
                    <w:p w:rsidR="00E31C76" w:rsidP="00E31C76" w:rsidRDefault="00E31C76" w14:paraId="12B34DCC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826688" behindDoc="0" locked="0" layoutInCell="1" allowOverlap="1" wp14:editId="473073B0" wp14:anchorId="39B74720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8311" name="Rectangle 831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6B09CC03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11" style="position:absolute;margin-left:104pt;margin-top:11pt;width:79pt;height:135pt;z-index:259826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301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" w14:anchorId="39B74720">
                <v:textbox inset="2.16pt,1.44pt,0,1.44pt">
                  <w:txbxContent>
                    <w:p w:rsidR="00E31C76" w:rsidP="00E31C76" w:rsidRDefault="00E31C76" w14:paraId="6B09CC03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827712" behindDoc="0" locked="0" layoutInCell="1" allowOverlap="1" wp14:editId="3F817E9B" wp14:anchorId="28D2F158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8312" name="Rectangle 831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64521058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12" style="position:absolute;margin-left:104pt;margin-top:11pt;width:79pt;height:135pt;z-index:259827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301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" w14:anchorId="28D2F158">
                <v:textbox inset="2.16pt,1.44pt,0,1.44pt">
                  <w:txbxContent>
                    <w:p w:rsidR="00E31C76" w:rsidP="00E31C76" w:rsidRDefault="00E31C76" w14:paraId="64521058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828736" behindDoc="0" locked="0" layoutInCell="1" allowOverlap="1" wp14:editId="4B842DB7" wp14:anchorId="65E2DEA4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8313" name="Rectangle 831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1E660725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13" style="position:absolute;margin-left:104pt;margin-top:11pt;width:79pt;height:135pt;z-index:259828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301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" w14:anchorId="65E2DEA4">
                <v:textbox inset="2.16pt,1.44pt,0,1.44pt">
                  <w:txbxContent>
                    <w:p w:rsidR="00E31C76" w:rsidP="00E31C76" w:rsidRDefault="00E31C76" w14:paraId="1E660725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829760" behindDoc="0" locked="0" layoutInCell="1" allowOverlap="1" wp14:editId="693DFA82" wp14:anchorId="28DAB427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8314" name="Rectangle 831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130E2E3B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14" style="position:absolute;margin-left:104pt;margin-top:11pt;width:79pt;height:135pt;z-index:259829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301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" w14:anchorId="28DAB427">
                <v:textbox inset="2.16pt,1.44pt,0,1.44pt">
                  <w:txbxContent>
                    <w:p w:rsidR="00E31C76" w:rsidP="00E31C76" w:rsidRDefault="00E31C76" w14:paraId="130E2E3B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830784" behindDoc="0" locked="0" layoutInCell="1" allowOverlap="1" wp14:editId="2C5F8093" wp14:anchorId="09C02BDD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8315" name="Rectangle 831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67D2D712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15" style="position:absolute;margin-left:104pt;margin-top:11pt;width:79pt;height:135pt;z-index:259830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301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" w14:anchorId="09C02BDD">
                <v:textbox inset="2.16pt,1.44pt,0,1.44pt">
                  <w:txbxContent>
                    <w:p w:rsidR="00E31C76" w:rsidP="00E31C76" w:rsidRDefault="00E31C76" w14:paraId="67D2D712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831808" behindDoc="0" locked="0" layoutInCell="1" allowOverlap="1" wp14:editId="778A53E8" wp14:anchorId="66D43F39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8316" name="Rectangle 831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5519C28C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16" style="position:absolute;margin-left:104pt;margin-top:11pt;width:79pt;height:135pt;z-index:259831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302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" w14:anchorId="66D43F39">
                <v:textbox inset="2.16pt,1.44pt,0,1.44pt">
                  <w:txbxContent>
                    <w:p w:rsidR="00E31C76" w:rsidP="00E31C76" w:rsidRDefault="00E31C76" w14:paraId="5519C28C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832832" behindDoc="0" locked="0" layoutInCell="1" allowOverlap="1" wp14:editId="790F55D4" wp14:anchorId="10C1E232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8317" name="Rectangle 831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107C6DC5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17" style="position:absolute;margin-left:104pt;margin-top:11pt;width:79pt;height:135pt;z-index:259832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302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" w14:anchorId="10C1E232">
                <v:textbox inset="2.16pt,1.44pt,0,1.44pt">
                  <w:txbxContent>
                    <w:p w:rsidR="00E31C76" w:rsidP="00E31C76" w:rsidRDefault="00E31C76" w14:paraId="107C6DC5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833856" behindDoc="0" locked="0" layoutInCell="1" allowOverlap="1" wp14:editId="667345EB" wp14:anchorId="5C5C92A9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8318" name="Rectangle 831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606FF15F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18" style="position:absolute;margin-left:104pt;margin-top:11pt;width:79pt;height:135pt;z-index:259833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302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" w14:anchorId="5C5C92A9">
                <v:textbox inset="2.16pt,1.44pt,0,1.44pt">
                  <w:txbxContent>
                    <w:p w:rsidR="00E31C76" w:rsidP="00E31C76" w:rsidRDefault="00E31C76" w14:paraId="606FF15F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834880" behindDoc="0" locked="0" layoutInCell="1" allowOverlap="1" wp14:editId="25BF498E" wp14:anchorId="6F4E311E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8319" name="Rectangle 831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27A1675E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19" style="position:absolute;margin-left:104pt;margin-top:11pt;width:79pt;height:135pt;z-index:259834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302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" w14:anchorId="6F4E311E">
                <v:textbox inset="2.16pt,1.44pt,0,1.44pt">
                  <w:txbxContent>
                    <w:p w:rsidR="00E31C76" w:rsidP="00E31C76" w:rsidRDefault="00E31C76" w14:paraId="27A1675E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835904" behindDoc="0" locked="0" layoutInCell="1" allowOverlap="1" wp14:editId="58454EE0" wp14:anchorId="36759797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8320" name="Rectangle 832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0DDC6B67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20" style="position:absolute;margin-left:104pt;margin-top:11pt;width:79pt;height:135pt;z-index:259835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302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" w14:anchorId="36759797">
                <v:textbox inset="2.16pt,1.44pt,0,1.44pt">
                  <w:txbxContent>
                    <w:p w:rsidR="00E31C76" w:rsidP="00E31C76" w:rsidRDefault="00E31C76" w14:paraId="0DDC6B67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836928" behindDoc="0" locked="0" layoutInCell="1" allowOverlap="1" wp14:editId="0B4F9B96" wp14:anchorId="75EFCB1A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8321" name="Rectangle 832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1570E99F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21" style="position:absolute;margin-left:104pt;margin-top:11pt;width:79pt;height:135pt;z-index:259836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302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" w14:anchorId="75EFCB1A">
                <v:textbox inset="2.16pt,1.44pt,0,1.44pt">
                  <w:txbxContent>
                    <w:p w:rsidR="00E31C76" w:rsidP="00E31C76" w:rsidRDefault="00E31C76" w14:paraId="1570E99F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837952" behindDoc="0" locked="0" layoutInCell="1" allowOverlap="1" wp14:editId="7A83142D" wp14:anchorId="081075C7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8322" name="Rectangle 832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6F020FF2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22" style="position:absolute;margin-left:104pt;margin-top:11pt;width:79pt;height:135pt;z-index:259837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302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" w14:anchorId="081075C7">
                <v:textbox inset="2.16pt,1.44pt,0,1.44pt">
                  <w:txbxContent>
                    <w:p w:rsidR="00E31C76" w:rsidP="00E31C76" w:rsidRDefault="00E31C76" w14:paraId="6F020FF2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838976" behindDoc="0" locked="0" layoutInCell="1" allowOverlap="1" wp14:editId="43EB590E" wp14:anchorId="11AA0E18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19300"/>
                <wp:effectExtent l="0" t="0" r="0" b="0"/>
                <wp:wrapNone/>
                <wp:docPr id="8323" name="Rectangle 832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06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29D9D5FE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23" style="position:absolute;margin-left:104pt;margin-top:11pt;width:79pt;height:159pt;z-index:259838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302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" w14:anchorId="11AA0E18">
                <v:textbox inset="2.16pt,1.44pt,0,1.44pt">
                  <w:txbxContent>
                    <w:p w:rsidR="00E31C76" w:rsidP="00E31C76" w:rsidRDefault="00E31C76" w14:paraId="29D9D5FE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840000" behindDoc="0" locked="0" layoutInCell="1" allowOverlap="1" wp14:editId="20E31979" wp14:anchorId="36C4399D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19300"/>
                <wp:effectExtent l="0" t="0" r="0" b="0"/>
                <wp:wrapNone/>
                <wp:docPr id="8324" name="Rectangle 832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06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233998DC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24" style="position:absolute;margin-left:104pt;margin-top:11pt;width:79pt;height:159pt;z-index:259840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302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" w14:anchorId="36C4399D">
                <v:textbox inset="2.16pt,1.44pt,0,1.44pt">
                  <w:txbxContent>
                    <w:p w:rsidR="00E31C76" w:rsidP="00E31C76" w:rsidRDefault="00E31C76" w14:paraId="233998DC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841024" behindDoc="0" locked="0" layoutInCell="1" allowOverlap="1" wp14:editId="2E9AF481" wp14:anchorId="4354FDD7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19300"/>
                <wp:effectExtent l="0" t="0" r="0" b="0"/>
                <wp:wrapNone/>
                <wp:docPr id="8325" name="Rectangle 832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06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577172A1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25" style="position:absolute;margin-left:104pt;margin-top:11pt;width:79pt;height:159pt;z-index:259841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302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" w14:anchorId="4354FDD7">
                <v:textbox inset="2.16pt,1.44pt,0,1.44pt">
                  <w:txbxContent>
                    <w:p w:rsidR="00E31C76" w:rsidP="00E31C76" w:rsidRDefault="00E31C76" w14:paraId="577172A1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842048" behindDoc="0" locked="0" layoutInCell="1" allowOverlap="1" wp14:editId="41AEAC49" wp14:anchorId="09A2B2B6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19300"/>
                <wp:effectExtent l="0" t="0" r="0" b="0"/>
                <wp:wrapNone/>
                <wp:docPr id="8326" name="Rectangle 832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06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70250B0B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26" style="position:absolute;margin-left:104pt;margin-top:11pt;width:79pt;height:159pt;z-index:259842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303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" w14:anchorId="09A2B2B6">
                <v:textbox inset="2.16pt,1.44pt,0,1.44pt">
                  <w:txbxContent>
                    <w:p w:rsidR="00E31C76" w:rsidP="00E31C76" w:rsidRDefault="00E31C76" w14:paraId="70250B0B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843072" behindDoc="0" locked="0" layoutInCell="1" allowOverlap="1" wp14:editId="550A3289" wp14:anchorId="651440E3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19300"/>
                <wp:effectExtent l="0" t="0" r="0" b="0"/>
                <wp:wrapNone/>
                <wp:docPr id="8327" name="Rectangle 832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06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3276DE5E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27" style="position:absolute;margin-left:104pt;margin-top:11pt;width:79pt;height:159pt;z-index:259843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303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" w14:anchorId="651440E3">
                <v:textbox inset="2.16pt,1.44pt,0,1.44pt">
                  <w:txbxContent>
                    <w:p w:rsidR="00E31C76" w:rsidP="00E31C76" w:rsidRDefault="00E31C76" w14:paraId="3276DE5E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844096" behindDoc="0" locked="0" layoutInCell="1" allowOverlap="1" wp14:editId="039B9C99" wp14:anchorId="03418518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19300"/>
                <wp:effectExtent l="0" t="0" r="0" b="0"/>
                <wp:wrapNone/>
                <wp:docPr id="8328" name="Rectangle 832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06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764B411B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28" style="position:absolute;margin-left:104pt;margin-top:11pt;width:79pt;height:159pt;z-index:259844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303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" w14:anchorId="03418518">
                <v:textbox inset="2.16pt,1.44pt,0,1.44pt">
                  <w:txbxContent>
                    <w:p w:rsidR="00E31C76" w:rsidP="00E31C76" w:rsidRDefault="00E31C76" w14:paraId="764B411B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845120" behindDoc="0" locked="0" layoutInCell="1" allowOverlap="1" wp14:editId="5E2BAB00" wp14:anchorId="03D359E0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8329" name="Rectangle 832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65A6DA98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29" style="position:absolute;margin-left:104pt;margin-top:11pt;width:79pt;height:162pt;z-index:259845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303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" w14:anchorId="03D359E0">
                <v:textbox inset="2.16pt,1.44pt,0,1.44pt">
                  <w:txbxContent>
                    <w:p w:rsidR="00E31C76" w:rsidP="00E31C76" w:rsidRDefault="00E31C76" w14:paraId="65A6DA98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846144" behindDoc="0" locked="0" layoutInCell="1" allowOverlap="1" wp14:editId="198036C7" wp14:anchorId="4C4BF844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8330" name="Rectangle 833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670D4A48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30" style="position:absolute;margin-left:104pt;margin-top:11pt;width:79pt;height:162pt;z-index:259846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303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" w14:anchorId="4C4BF844">
                <v:textbox inset="2.16pt,1.44pt,0,1.44pt">
                  <w:txbxContent>
                    <w:p w:rsidR="00E31C76" w:rsidP="00E31C76" w:rsidRDefault="00E31C76" w14:paraId="670D4A48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847168" behindDoc="0" locked="0" layoutInCell="1" allowOverlap="1" wp14:editId="3FE8F97D" wp14:anchorId="66C21D3F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8331" name="Rectangle 833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66E39896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 xml:space="preserve">いいえ 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31" style="position:absolute;margin-left:104pt;margin-top:11pt;width:79pt;height:162pt;z-index:259847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303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" w14:anchorId="66C21D3F">
                <v:textbox inset="2.16pt,1.44pt,0,1.44pt">
                  <w:txbxContent>
                    <w:p w:rsidR="00E31C76" w:rsidP="00E31C76" w:rsidRDefault="00E31C76" w14:paraId="66E39896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 xml:space="preserve">いいえ 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848192" behindDoc="0" locked="0" layoutInCell="1" allowOverlap="1" wp14:editId="1C5994CF" wp14:anchorId="67B8170F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8332" name="Rectangle 833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71FA54E1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>いいえ いいえ 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32" style="position:absolute;margin-left:104pt;margin-top:11pt;width:79pt;height:135pt;z-index:259848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303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" w14:anchorId="67B8170F">
                <v:textbox inset="2.16pt,1.44pt,0,1.44pt">
                  <w:txbxContent>
                    <w:p w:rsidR="00E31C76" w:rsidP="00E31C76" w:rsidRDefault="00E31C76" w14:paraId="71FA54E1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>いいえ いいえ いいえ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849216" behindDoc="0" locked="0" layoutInCell="1" allowOverlap="1" wp14:editId="4B810186" wp14:anchorId="33AE946E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8333" name="Rectangle 833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607C6568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33" style="position:absolute;margin-left:104pt;margin-top:11pt;width:79pt;height:135pt;z-index:259849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303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" w14:anchorId="33AE946E">
                <v:textbox inset="2.16pt,1.44pt,0,1.44pt">
                  <w:txbxContent>
                    <w:p w:rsidR="00E31C76" w:rsidP="00E31C76" w:rsidRDefault="00E31C76" w14:paraId="607C6568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850240" behindDoc="0" locked="0" layoutInCell="1" allowOverlap="1" wp14:editId="1E132342" wp14:anchorId="2F24490C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8334" name="Rectangle 833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2345C1DF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34" style="position:absolute;margin-left:104pt;margin-top:11pt;width:79pt;height:135pt;z-index:259850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303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" w14:anchorId="2F24490C">
                <v:textbox inset="2.16pt,1.44pt,0,1.44pt">
                  <w:txbxContent>
                    <w:p w:rsidR="00E31C76" w:rsidP="00E31C76" w:rsidRDefault="00E31C76" w14:paraId="2345C1DF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851264" behindDoc="0" locked="0" layoutInCell="1" allowOverlap="1" wp14:editId="2AAB4682" wp14:anchorId="5F3C62E8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8335" name="Rectangle 833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06283E78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35" style="position:absolute;margin-left:104pt;margin-top:11pt;width:79pt;height:162pt;z-index:259851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303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" w14:anchorId="5F3C62E8">
                <v:textbox inset="2.16pt,1.44pt,0,1.44pt">
                  <w:txbxContent>
                    <w:p w:rsidR="00E31C76" w:rsidP="00E31C76" w:rsidRDefault="00E31C76" w14:paraId="06283E78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852288" behindDoc="0" locked="0" layoutInCell="1" allowOverlap="1" wp14:editId="6DA2EB38" wp14:anchorId="07BCB61B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8336" name="Rectangle 833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52C9CB79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36" style="position:absolute;margin-left:104pt;margin-top:11pt;width:79pt;height:162pt;z-index:259852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304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" w14:anchorId="07BCB61B">
                <v:textbox inset="2.16pt,1.44pt,0,1.44pt">
                  <w:txbxContent>
                    <w:p w:rsidR="00E31C76" w:rsidP="00E31C76" w:rsidRDefault="00E31C76" w14:paraId="52C9CB79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853312" behindDoc="0" locked="0" layoutInCell="1" allowOverlap="1" wp14:editId="4DB31FDA" wp14:anchorId="1E26B324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8337" name="Rectangle 833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0281AD4E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37" style="position:absolute;margin-left:104pt;margin-top:11pt;width:79pt;height:60pt;z-index:259853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304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" w14:anchorId="1E26B324">
                <v:textbox inset="2.16pt,1.44pt,0,1.44pt">
                  <w:txbxContent>
                    <w:p w:rsidR="00E31C76" w:rsidP="00E31C76" w:rsidRDefault="00E31C76" w14:paraId="0281AD4E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854336" behindDoc="0" locked="0" layoutInCell="1" allowOverlap="1" wp14:editId="1FCFD0EE" wp14:anchorId="6BD9DBBD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8338" name="Rectangle 833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5B5D510D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38" style="position:absolute;margin-left:104pt;margin-top:11pt;width:79pt;height:60pt;z-index:259854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304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" w14:anchorId="6BD9DBBD">
                <v:textbox inset="2.16pt,1.44pt,0,1.44pt">
                  <w:txbxContent>
                    <w:p w:rsidR="00E31C76" w:rsidP="00E31C76" w:rsidRDefault="00E31C76" w14:paraId="5B5D510D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855360" behindDoc="0" locked="0" layoutInCell="1" allowOverlap="1" wp14:editId="448970F9" wp14:anchorId="028F0A43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8339" name="Rectangle 833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34BBF9E1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39" style="position:absolute;margin-left:104pt;margin-top:11pt;width:79pt;height:60pt;z-index:259855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304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" w14:anchorId="028F0A43">
                <v:textbox inset="2.16pt,1.44pt,0,1.44pt">
                  <w:txbxContent>
                    <w:p w:rsidR="00E31C76" w:rsidP="00E31C76" w:rsidRDefault="00E31C76" w14:paraId="34BBF9E1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856384" behindDoc="0" locked="0" layoutInCell="1" allowOverlap="1" wp14:editId="4859E4F0" wp14:anchorId="67BFE8FB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8340" name="Rectangle 834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570E0F52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40" style="position:absolute;margin-left:104pt;margin-top:11pt;width:79pt;height:60pt;z-index:259856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304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" w14:anchorId="67BFE8FB">
                <v:textbox inset="2.16pt,1.44pt,0,1.44pt">
                  <w:txbxContent>
                    <w:p w:rsidR="00E31C76" w:rsidP="00E31C76" w:rsidRDefault="00E31C76" w14:paraId="570E0F52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857408" behindDoc="0" locked="0" layoutInCell="1" allowOverlap="1" wp14:editId="00FA4344" wp14:anchorId="3BB0996A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8341" name="Rectangle 834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1B58E75E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41" style="position:absolute;margin-left:104pt;margin-top:11pt;width:79pt;height:60pt;z-index:259857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304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" w14:anchorId="3BB0996A">
                <v:textbox inset="2.16pt,1.44pt,0,1.44pt">
                  <w:txbxContent>
                    <w:p w:rsidR="00E31C76" w:rsidP="00E31C76" w:rsidRDefault="00E31C76" w14:paraId="1B58E75E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858432" behindDoc="0" locked="0" layoutInCell="1" allowOverlap="1" wp14:editId="5B1E5D4F" wp14:anchorId="1BF32D52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8342" name="Rectangle 834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65FC4288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42" style="position:absolute;margin-left:104pt;margin-top:11pt;width:79pt;height:60pt;z-index:259858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304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" w14:anchorId="1BF32D52">
                <v:textbox inset="2.16pt,1.44pt,0,1.44pt">
                  <w:txbxContent>
                    <w:p w:rsidR="00E31C76" w:rsidP="00E31C76" w:rsidRDefault="00E31C76" w14:paraId="65FC4288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859456" behindDoc="0" locked="0" layoutInCell="1" allowOverlap="1" wp14:editId="76A69A18" wp14:anchorId="36EE7FB8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8343" name="Rectangle 834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74F369B1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43" style="position:absolute;margin-left:104pt;margin-top:11pt;width:79pt;height:60pt;z-index:259859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304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" w14:anchorId="36EE7FB8">
                <v:textbox inset="2.16pt,1.44pt,0,1.44pt">
                  <w:txbxContent>
                    <w:p w:rsidR="00E31C76" w:rsidP="00E31C76" w:rsidRDefault="00E31C76" w14:paraId="74F369B1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860480" behindDoc="0" locked="0" layoutInCell="1" allowOverlap="1" wp14:editId="757C0F26" wp14:anchorId="70728C44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8344" name="Rectangle 834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32282676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44" style="position:absolute;margin-left:104pt;margin-top:11pt;width:79pt;height:60pt;z-index:259860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304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" w14:anchorId="70728C44">
                <v:textbox inset="2.16pt,1.44pt,0,1.44pt">
                  <w:txbxContent>
                    <w:p w:rsidR="00E31C76" w:rsidP="00E31C76" w:rsidRDefault="00E31C76" w14:paraId="32282676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861504" behindDoc="0" locked="0" layoutInCell="1" allowOverlap="1" wp14:editId="3F1D3FB2" wp14:anchorId="335E2E26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8345" name="Rectangle 834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59E13382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45" style="position:absolute;margin-left:104pt;margin-top:11pt;width:79pt;height:60pt;z-index:259861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304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" w14:anchorId="335E2E26">
                <v:textbox inset="2.16pt,1.44pt,0,1.44pt">
                  <w:txbxContent>
                    <w:p w:rsidR="00E31C76" w:rsidP="00E31C76" w:rsidRDefault="00E31C76" w14:paraId="59E13382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862528" behindDoc="0" locked="0" layoutInCell="1" allowOverlap="1" wp14:editId="7D382744" wp14:anchorId="60216BF9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8346" name="Rectangle 834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23A7EC91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46" style="position:absolute;margin-left:104pt;margin-top:11pt;width:79pt;height:60pt;z-index:259862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305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" w14:anchorId="60216BF9">
                <v:textbox inset="2.16pt,1.44pt,0,1.44pt">
                  <w:txbxContent>
                    <w:p w:rsidR="00E31C76" w:rsidP="00E31C76" w:rsidRDefault="00E31C76" w14:paraId="23A7EC91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863552" behindDoc="0" locked="0" layoutInCell="1" allowOverlap="1" wp14:editId="3F6A69F6" wp14:anchorId="6E47468C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8347" name="Rectangle 834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20643BAD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47" style="position:absolute;margin-left:104pt;margin-top:11pt;width:79pt;height:60pt;z-index:259863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305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" w14:anchorId="6E47468C">
                <v:textbox inset="2.16pt,1.44pt,0,1.44pt">
                  <w:txbxContent>
                    <w:p w:rsidR="00E31C76" w:rsidP="00E31C76" w:rsidRDefault="00E31C76" w14:paraId="20643BAD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864576" behindDoc="0" locked="0" layoutInCell="1" allowOverlap="1" wp14:editId="0E31B100" wp14:anchorId="706FDB01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8348" name="Rectangle 834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2A5E8F94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48" style="position:absolute;margin-left:104pt;margin-top:11pt;width:79pt;height:60pt;z-index:259864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305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" w14:anchorId="706FDB01">
                <v:textbox inset="2.16pt,1.44pt,0,1.44pt">
                  <w:txbxContent>
                    <w:p w:rsidR="00E31C76" w:rsidP="00E31C76" w:rsidRDefault="00E31C76" w14:paraId="2A5E8F94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865600" behindDoc="0" locked="0" layoutInCell="1" allowOverlap="1" wp14:editId="3355AD22" wp14:anchorId="235FF563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8349" name="Rectangle 834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6F039A9E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49" style="position:absolute;margin-left:104pt;margin-top:11pt;width:79pt;height:60pt;z-index:259865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305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" w14:anchorId="235FF563">
                <v:textbox inset="2.16pt,1.44pt,0,1.44pt">
                  <w:txbxContent>
                    <w:p w:rsidR="00E31C76" w:rsidP="00E31C76" w:rsidRDefault="00E31C76" w14:paraId="6F039A9E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866624" behindDoc="0" locked="0" layoutInCell="1" allowOverlap="1" wp14:editId="3BDC2FF9" wp14:anchorId="78DFC6D7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8350" name="Rectangle 835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1D0A5DFA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50" style="position:absolute;margin-left:104pt;margin-top:11pt;width:79pt;height:60pt;z-index:259866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305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" w14:anchorId="78DFC6D7">
                <v:textbox inset="2.16pt,1.44pt,0,1.44pt">
                  <w:txbxContent>
                    <w:p w:rsidR="00E31C76" w:rsidP="00E31C76" w:rsidRDefault="00E31C76" w14:paraId="1D0A5DFA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867648" behindDoc="0" locked="0" layoutInCell="1" allowOverlap="1" wp14:editId="0F634FCD" wp14:anchorId="092945B1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8351" name="Rectangle 835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47D1DFD4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51" style="position:absolute;margin-left:104pt;margin-top:11pt;width:79pt;height:60pt;z-index:259867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305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" w14:anchorId="092945B1">
                <v:textbox inset="2.16pt,1.44pt,0,1.44pt">
                  <w:txbxContent>
                    <w:p w:rsidR="00E31C76" w:rsidP="00E31C76" w:rsidRDefault="00E31C76" w14:paraId="47D1DFD4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868672" behindDoc="0" locked="0" layoutInCell="1" allowOverlap="1" wp14:editId="42E5E4CB" wp14:anchorId="6FF91D4C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8352" name="Rectangle 835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524D48B1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52" style="position:absolute;margin-left:104pt;margin-top:11pt;width:79pt;height:60pt;z-index:259868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305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" w14:anchorId="6FF91D4C">
                <v:textbox inset="2.16pt,1.44pt,0,1.44pt">
                  <w:txbxContent>
                    <w:p w:rsidR="00E31C76" w:rsidP="00E31C76" w:rsidRDefault="00E31C76" w14:paraId="524D48B1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869696" behindDoc="0" locked="0" layoutInCell="1" allowOverlap="1" wp14:editId="43F2C9E3" wp14:anchorId="08872713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8353" name="Rectangle 835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37F981C8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53" style="position:absolute;margin-left:104pt;margin-top:11pt;width:79pt;height:60pt;z-index:259869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305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" w14:anchorId="08872713">
                <v:textbox inset="2.16pt,1.44pt,0,1.44pt">
                  <w:txbxContent>
                    <w:p w:rsidR="00E31C76" w:rsidP="00E31C76" w:rsidRDefault="00E31C76" w14:paraId="37F981C8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870720" behindDoc="0" locked="0" layoutInCell="1" allowOverlap="1" wp14:editId="7D185006" wp14:anchorId="5437D5F7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8354" name="Rectangle 835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3A95F177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54" style="position:absolute;margin-left:104pt;margin-top:11pt;width:79pt;height:60pt;z-index:259870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305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" w14:anchorId="5437D5F7">
                <v:textbox inset="2.16pt,1.44pt,0,1.44pt">
                  <w:txbxContent>
                    <w:p w:rsidR="00E31C76" w:rsidP="00E31C76" w:rsidRDefault="00E31C76" w14:paraId="3A95F177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871744" behindDoc="0" locked="0" layoutInCell="1" allowOverlap="1" wp14:editId="5B13D81B" wp14:anchorId="28C2FA94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8355" name="Rectangle 835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04075987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55" style="position:absolute;margin-left:104pt;margin-top:11pt;width:79pt;height:60pt;z-index:259871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305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" w14:anchorId="28C2FA94">
                <v:textbox inset="2.16pt,1.44pt,0,1.44pt">
                  <w:txbxContent>
                    <w:p w:rsidR="00E31C76" w:rsidP="00E31C76" w:rsidRDefault="00E31C76" w14:paraId="04075987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872768" behindDoc="0" locked="0" layoutInCell="1" allowOverlap="1" wp14:editId="443690C3" wp14:anchorId="23566392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8356" name="Rectangle 835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554CE95A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56" style="position:absolute;margin-left:104pt;margin-top:11pt;width:79pt;height:60pt;z-index:259872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306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" w14:anchorId="23566392">
                <v:textbox inset="2.16pt,1.44pt,0,1.44pt">
                  <w:txbxContent>
                    <w:p w:rsidR="00E31C76" w:rsidP="00E31C76" w:rsidRDefault="00E31C76" w14:paraId="554CE95A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873792" behindDoc="0" locked="0" layoutInCell="1" allowOverlap="1" wp14:editId="7C657FDC" wp14:anchorId="7C5C4F92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8357" name="Rectangle 835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7642F867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57" style="position:absolute;margin-left:104pt;margin-top:11pt;width:79pt;height:60pt;z-index:259873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306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" w14:anchorId="7C5C4F92">
                <v:textbox inset="2.16pt,1.44pt,0,1.44pt">
                  <w:txbxContent>
                    <w:p w:rsidR="00E31C76" w:rsidP="00E31C76" w:rsidRDefault="00E31C76" w14:paraId="7642F867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874816" behindDoc="0" locked="0" layoutInCell="1" allowOverlap="1" wp14:editId="257C153E" wp14:anchorId="5CE70372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8358" name="Rectangle 835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7EB71D6B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58" style="position:absolute;margin-left:104pt;margin-top:11pt;width:79pt;height:60pt;z-index:259874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306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" w14:anchorId="5CE70372">
                <v:textbox inset="2.16pt,1.44pt,0,1.44pt">
                  <w:txbxContent>
                    <w:p w:rsidR="00E31C76" w:rsidP="00E31C76" w:rsidRDefault="00E31C76" w14:paraId="7EB71D6B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875840" behindDoc="0" locked="0" layoutInCell="1" allowOverlap="1" wp14:editId="6B552D0A" wp14:anchorId="2447A36C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8359" name="Rectangle 835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1534EAC0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59" style="position:absolute;margin-left:104pt;margin-top:11pt;width:79pt;height:60pt;z-index:259875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306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" w14:anchorId="2447A36C">
                <v:textbox inset="2.16pt,1.44pt,0,1.44pt">
                  <w:txbxContent>
                    <w:p w:rsidR="00E31C76" w:rsidP="00E31C76" w:rsidRDefault="00E31C76" w14:paraId="1534EAC0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876864" behindDoc="0" locked="0" layoutInCell="1" allowOverlap="1" wp14:editId="4F61D290" wp14:anchorId="3DADCB6C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8360" name="Rectangle 836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6F7585B6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60" style="position:absolute;margin-left:104pt;margin-top:11pt;width:79pt;height:60pt;z-index:259876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306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" w14:anchorId="3DADCB6C">
                <v:textbox inset="2.16pt,1.44pt,0,1.44pt">
                  <w:txbxContent>
                    <w:p w:rsidR="00E31C76" w:rsidP="00E31C76" w:rsidRDefault="00E31C76" w14:paraId="6F7585B6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877888" behindDoc="0" locked="0" layoutInCell="1" allowOverlap="1" wp14:editId="4DFF937C" wp14:anchorId="76D7C077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8361" name="Rectangle 836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749216BD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 xml:space="preserve">いいえ 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61" style="position:absolute;margin-left:104pt;margin-top:11pt;width:79pt;height:60pt;z-index:259877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306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" w14:anchorId="76D7C077">
                <v:textbox inset="2.16pt,1.44pt,0,1.44pt">
                  <w:txbxContent>
                    <w:p w:rsidR="00E31C76" w:rsidP="00E31C76" w:rsidRDefault="00E31C76" w14:paraId="749216BD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 xml:space="preserve">いいえ 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878912" behindDoc="0" locked="0" layoutInCell="1" allowOverlap="1" wp14:editId="3A80F2BE" wp14:anchorId="60C9D86F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8362" name="Rectangle 836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6331C3EE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>いいえ いいえ 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62" style="position:absolute;margin-left:104pt;margin-top:11pt;width:79pt;height:60pt;z-index:259878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306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" w14:anchorId="60C9D86F">
                <v:textbox inset="2.16pt,1.44pt,0,1.44pt">
                  <w:txbxContent>
                    <w:p w:rsidR="00E31C76" w:rsidP="00E31C76" w:rsidRDefault="00E31C76" w14:paraId="6331C3EE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>いいえ いいえ いいえ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879936" behindDoc="0" locked="0" layoutInCell="1" allowOverlap="1" wp14:editId="477367ED" wp14:anchorId="7FED2362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8363" name="Rectangle 836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4BF78388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63" style="position:absolute;margin-left:104pt;margin-top:11pt;width:79pt;height:48pt;z-index:259879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306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" w14:anchorId="7FED2362">
                <v:textbox inset="2.16pt,1.44pt,0,1.44pt">
                  <w:txbxContent>
                    <w:p w:rsidR="00E31C76" w:rsidP="00E31C76" w:rsidRDefault="00E31C76" w14:paraId="4BF78388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880960" behindDoc="0" locked="0" layoutInCell="1" allowOverlap="1" wp14:editId="522E4EB7" wp14:anchorId="3166DCB8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8364" name="Rectangle 836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036D6743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64" style="position:absolute;margin-left:104pt;margin-top:11pt;width:79pt;height:48pt;z-index:259880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306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" w14:anchorId="3166DCB8">
                <v:textbox inset="2.16pt,1.44pt,0,1.44pt">
                  <w:txbxContent>
                    <w:p w:rsidR="00E31C76" w:rsidP="00E31C76" w:rsidRDefault="00E31C76" w14:paraId="036D6743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881984" behindDoc="0" locked="0" layoutInCell="1" allowOverlap="1" wp14:editId="5EAD5DD1" wp14:anchorId="558EB472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8365" name="Rectangle 836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1F0C4704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65" style="position:absolute;margin-left:104pt;margin-top:11pt;width:79pt;height:48pt;z-index:259881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306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" w14:anchorId="558EB472">
                <v:textbox inset="2.16pt,1.44pt,0,1.44pt">
                  <w:txbxContent>
                    <w:p w:rsidR="00E31C76" w:rsidP="00E31C76" w:rsidRDefault="00E31C76" w14:paraId="1F0C4704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883008" behindDoc="0" locked="0" layoutInCell="1" allowOverlap="1" wp14:editId="41A93A7E" wp14:anchorId="3BF5040D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8366" name="Rectangle 836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56BCE4B2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66" style="position:absolute;margin-left:104pt;margin-top:11pt;width:79pt;height:48pt;z-index:259883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307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" w14:anchorId="3BF5040D">
                <v:textbox inset="2.16pt,1.44pt,0,1.44pt">
                  <w:txbxContent>
                    <w:p w:rsidR="00E31C76" w:rsidP="00E31C76" w:rsidRDefault="00E31C76" w14:paraId="56BCE4B2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884032" behindDoc="0" locked="0" layoutInCell="1" allowOverlap="1" wp14:editId="6F8B0CCA" wp14:anchorId="1435D076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8367" name="Rectangle 836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018CD255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67" style="position:absolute;margin-left:104pt;margin-top:11pt;width:79pt;height:48pt;z-index:259884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307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" w14:anchorId="1435D076">
                <v:textbox inset="2.16pt,1.44pt,0,1.44pt">
                  <w:txbxContent>
                    <w:p w:rsidR="00E31C76" w:rsidP="00E31C76" w:rsidRDefault="00E31C76" w14:paraId="018CD255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885056" behindDoc="0" locked="0" layoutInCell="1" allowOverlap="1" wp14:editId="1597CF73" wp14:anchorId="44769DFD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8368" name="Rectangle 836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159BD1DB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68" style="position:absolute;margin-left:104pt;margin-top:11pt;width:79pt;height:48pt;z-index:259885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307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" w14:anchorId="44769DFD">
                <v:textbox inset="2.16pt,1.44pt,0,1.44pt">
                  <w:txbxContent>
                    <w:p w:rsidR="00E31C76" w:rsidP="00E31C76" w:rsidRDefault="00E31C76" w14:paraId="159BD1DB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886080" behindDoc="0" locked="0" layoutInCell="1" allowOverlap="1" wp14:editId="6154F3B0" wp14:anchorId="7BFE2EC3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8369" name="Rectangle 836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2F004217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69" style="position:absolute;margin-left:104pt;margin-top:11pt;width:79pt;height:48pt;z-index:259886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307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" w14:anchorId="7BFE2EC3">
                <v:textbox inset="2.16pt,1.44pt,0,1.44pt">
                  <w:txbxContent>
                    <w:p w:rsidR="00E31C76" w:rsidP="00E31C76" w:rsidRDefault="00E31C76" w14:paraId="2F004217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887104" behindDoc="0" locked="0" layoutInCell="1" allowOverlap="1" wp14:editId="3B44E09A" wp14:anchorId="131582BA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8370" name="Rectangle 837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2E8DEC6C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70" style="position:absolute;margin-left:104pt;margin-top:11pt;width:79pt;height:48pt;z-index:259887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307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" w14:anchorId="131582BA">
                <v:textbox inset="2.16pt,1.44pt,0,1.44pt">
                  <w:txbxContent>
                    <w:p w:rsidR="00E31C76" w:rsidP="00E31C76" w:rsidRDefault="00E31C76" w14:paraId="2E8DEC6C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888128" behindDoc="0" locked="0" layoutInCell="1" allowOverlap="1" wp14:editId="4FF95CC2" wp14:anchorId="5C695547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8371" name="Rectangle 837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2BFE22B0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71" style="position:absolute;margin-left:104pt;margin-top:11pt;width:79pt;height:48pt;z-index:259888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307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" w14:anchorId="5C695547">
                <v:textbox inset="2.16pt,1.44pt,0,1.44pt">
                  <w:txbxContent>
                    <w:p w:rsidR="00E31C76" w:rsidP="00E31C76" w:rsidRDefault="00E31C76" w14:paraId="2BFE22B0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889152" behindDoc="0" locked="0" layoutInCell="1" allowOverlap="1" wp14:editId="3B7B1CCE" wp14:anchorId="2C6861C2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8372" name="Rectangle 837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51EAB1D1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72" style="position:absolute;margin-left:104pt;margin-top:11pt;width:79pt;height:48pt;z-index:259889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307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" w14:anchorId="2C6861C2">
                <v:textbox inset="2.16pt,1.44pt,0,1.44pt">
                  <w:txbxContent>
                    <w:p w:rsidR="00E31C76" w:rsidP="00E31C76" w:rsidRDefault="00E31C76" w14:paraId="51EAB1D1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890176" behindDoc="0" locked="0" layoutInCell="1" allowOverlap="1" wp14:editId="6F88B6BA" wp14:anchorId="7D0CCFB1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8373" name="Rectangle 837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3174FBBE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73" style="position:absolute;margin-left:104pt;margin-top:11pt;width:79pt;height:48pt;z-index:259890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307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" w14:anchorId="7D0CCFB1">
                <v:textbox inset="2.16pt,1.44pt,0,1.44pt">
                  <w:txbxContent>
                    <w:p w:rsidR="00E31C76" w:rsidP="00E31C76" w:rsidRDefault="00E31C76" w14:paraId="3174FBBE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891200" behindDoc="0" locked="0" layoutInCell="1" allowOverlap="1" wp14:editId="5539E205" wp14:anchorId="6AD70078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8374" name="Rectangle 837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0FA20E32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74" style="position:absolute;margin-left:104pt;margin-top:11pt;width:79pt;height:48pt;z-index:259891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307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" w14:anchorId="6AD70078">
                <v:textbox inset="2.16pt,1.44pt,0,1.44pt">
                  <w:txbxContent>
                    <w:p w:rsidR="00E31C76" w:rsidP="00E31C76" w:rsidRDefault="00E31C76" w14:paraId="0FA20E32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892224" behindDoc="0" locked="0" layoutInCell="1" allowOverlap="1" wp14:editId="39D97187" wp14:anchorId="28A0BF59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8375" name="Rectangle 837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50C3C8AD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75" style="position:absolute;margin-left:104pt;margin-top:11pt;width:79pt;height:48pt;z-index:259892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307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" w14:anchorId="28A0BF59">
                <v:textbox inset="2.16pt,1.44pt,0,1.44pt">
                  <w:txbxContent>
                    <w:p w:rsidR="00E31C76" w:rsidP="00E31C76" w:rsidRDefault="00E31C76" w14:paraId="50C3C8AD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893248" behindDoc="0" locked="0" layoutInCell="1" allowOverlap="1" wp14:editId="23A4DD84" wp14:anchorId="65E52AB9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8376" name="Rectangle 837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66AD9FD9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76" style="position:absolute;margin-left:104pt;margin-top:11pt;width:79pt;height:48pt;z-index:259893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308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" w14:anchorId="65E52AB9">
                <v:textbox inset="2.16pt,1.44pt,0,1.44pt">
                  <w:txbxContent>
                    <w:p w:rsidR="00E31C76" w:rsidP="00E31C76" w:rsidRDefault="00E31C76" w14:paraId="66AD9FD9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894272" behindDoc="0" locked="0" layoutInCell="1" allowOverlap="1" wp14:editId="60926CF0" wp14:anchorId="06D2D06C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8377" name="Rectangle 837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2769C835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77" style="position:absolute;margin-left:104pt;margin-top:11pt;width:79pt;height:48pt;z-index:259894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308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" w14:anchorId="06D2D06C">
                <v:textbox inset="2.16pt,1.44pt,0,1.44pt">
                  <w:txbxContent>
                    <w:p w:rsidR="00E31C76" w:rsidP="00E31C76" w:rsidRDefault="00E31C76" w14:paraId="2769C835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895296" behindDoc="0" locked="0" layoutInCell="1" allowOverlap="1" wp14:editId="401D2231" wp14:anchorId="6C6A2BBF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8378" name="Rectangle 837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49D258C3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78" style="position:absolute;margin-left:104pt;margin-top:11pt;width:79pt;height:48pt;z-index:259895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308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" w14:anchorId="6C6A2BBF">
                <v:textbox inset="2.16pt,1.44pt,0,1.44pt">
                  <w:txbxContent>
                    <w:p w:rsidR="00E31C76" w:rsidP="00E31C76" w:rsidRDefault="00E31C76" w14:paraId="49D258C3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896320" behindDoc="0" locked="0" layoutInCell="1" allowOverlap="1" wp14:editId="276A67DF" wp14:anchorId="38B5898B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8379" name="Rectangle 837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21DE5F83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79" style="position:absolute;margin-left:104pt;margin-top:11pt;width:79pt;height:48pt;z-index:259896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308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" w14:anchorId="38B5898B">
                <v:textbox inset="2.16pt,1.44pt,0,1.44pt">
                  <w:txbxContent>
                    <w:p w:rsidR="00E31C76" w:rsidP="00E31C76" w:rsidRDefault="00E31C76" w14:paraId="21DE5F83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897344" behindDoc="0" locked="0" layoutInCell="1" allowOverlap="1" wp14:editId="32A45020" wp14:anchorId="381FAFB4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8380" name="Rectangle 838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6C213C8E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80" style="position:absolute;margin-left:104pt;margin-top:11pt;width:79pt;height:48pt;z-index:259897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308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" w14:anchorId="381FAFB4">
                <v:textbox inset="2.16pt,1.44pt,0,1.44pt">
                  <w:txbxContent>
                    <w:p w:rsidR="00E31C76" w:rsidP="00E31C76" w:rsidRDefault="00E31C76" w14:paraId="6C213C8E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898368" behindDoc="0" locked="0" layoutInCell="1" allowOverlap="1" wp14:editId="52435A74" wp14:anchorId="64A2BD41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8381" name="Rectangle 838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3D1D65B4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81" style="position:absolute;margin-left:104pt;margin-top:11pt;width:79pt;height:48pt;z-index:259898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308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" w14:anchorId="64A2BD41">
                <v:textbox inset="2.16pt,1.44pt,0,1.44pt">
                  <w:txbxContent>
                    <w:p w:rsidR="00E31C76" w:rsidP="00E31C76" w:rsidRDefault="00E31C76" w14:paraId="3D1D65B4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899392" behindDoc="0" locked="0" layoutInCell="1" allowOverlap="1" wp14:editId="67355403" wp14:anchorId="7CF1E6EF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8382" name="Rectangle 838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6CC0FA63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82" style="position:absolute;margin-left:104pt;margin-top:11pt;width:79pt;height:48pt;z-index:259899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308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" w14:anchorId="7CF1E6EF">
                <v:textbox inset="2.16pt,1.44pt,0,1.44pt">
                  <w:txbxContent>
                    <w:p w:rsidR="00E31C76" w:rsidP="00E31C76" w:rsidRDefault="00E31C76" w14:paraId="6CC0FA63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900416" behindDoc="0" locked="0" layoutInCell="1" allowOverlap="1" wp14:editId="7CAE8670" wp14:anchorId="03E4D43B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8383" name="Rectangle 838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76807D28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83" style="position:absolute;margin-left:104pt;margin-top:11pt;width:79pt;height:48pt;z-index:259900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308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" w14:anchorId="03E4D43B">
                <v:textbox inset="2.16pt,1.44pt,0,1.44pt">
                  <w:txbxContent>
                    <w:p w:rsidR="00E31C76" w:rsidP="00E31C76" w:rsidRDefault="00E31C76" w14:paraId="76807D28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901440" behindDoc="0" locked="0" layoutInCell="1" allowOverlap="1" wp14:editId="1A27093F" wp14:anchorId="4E6880EE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8384" name="Rectangle 838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6D530497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84" style="position:absolute;margin-left:104pt;margin-top:11pt;width:79pt;height:60pt;z-index:259901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308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" w14:anchorId="4E6880EE">
                <v:textbox inset="2.16pt,1.44pt,0,1.44pt">
                  <w:txbxContent>
                    <w:p w:rsidR="00E31C76" w:rsidP="00E31C76" w:rsidRDefault="00E31C76" w14:paraId="6D530497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902464" behindDoc="0" locked="0" layoutInCell="1" allowOverlap="1" wp14:editId="513E131D" wp14:anchorId="669A871B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8385" name="Rectangle 838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5AAFED4C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85" style="position:absolute;margin-left:104pt;margin-top:11pt;width:79pt;height:60pt;z-index:259902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308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" w14:anchorId="669A871B">
                <v:textbox inset="2.16pt,1.44pt,0,1.44pt">
                  <w:txbxContent>
                    <w:p w:rsidR="00E31C76" w:rsidP="00E31C76" w:rsidRDefault="00E31C76" w14:paraId="5AAFED4C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903488" behindDoc="0" locked="0" layoutInCell="1" allowOverlap="1" wp14:editId="4A8152EA" wp14:anchorId="5570267C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8386" name="Rectangle 838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79B1B64B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86" style="position:absolute;margin-left:104pt;margin-top:11pt;width:79pt;height:60pt;z-index:259903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309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" w14:anchorId="5570267C">
                <v:textbox inset="2.16pt,1.44pt,0,1.44pt">
                  <w:txbxContent>
                    <w:p w:rsidR="00E31C76" w:rsidP="00E31C76" w:rsidRDefault="00E31C76" w14:paraId="79B1B64B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904512" behindDoc="0" locked="0" layoutInCell="1" allowOverlap="1" wp14:editId="407B8DF6" wp14:anchorId="5E56BC1D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8387" name="Rectangle 838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14F18730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87" style="position:absolute;margin-left:104pt;margin-top:11pt;width:79pt;height:48pt;z-index:259904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309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" w14:anchorId="5E56BC1D">
                <v:textbox inset="2.16pt,1.44pt,0,1.44pt">
                  <w:txbxContent>
                    <w:p w:rsidR="00E31C76" w:rsidP="00E31C76" w:rsidRDefault="00E31C76" w14:paraId="14F18730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905536" behindDoc="0" locked="0" layoutInCell="1" allowOverlap="1" wp14:editId="65EDAF81" wp14:anchorId="5F01DFA5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8388" name="Rectangle 838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6002DC04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88" style="position:absolute;margin-left:104pt;margin-top:11pt;width:79pt;height:48pt;z-index:259905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309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" w14:anchorId="5F01DFA5">
                <v:textbox inset="2.16pt,1.44pt,0,1.44pt">
                  <w:txbxContent>
                    <w:p w:rsidR="00E31C76" w:rsidP="00E31C76" w:rsidRDefault="00E31C76" w14:paraId="6002DC04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906560" behindDoc="0" locked="0" layoutInCell="1" allowOverlap="1" wp14:editId="53AE17D3" wp14:anchorId="6A72DDA6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8389" name="Rectangle 838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122A613D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89" style="position:absolute;margin-left:104pt;margin-top:11pt;width:79pt;height:48pt;z-index:259906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309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" w14:anchorId="6A72DDA6">
                <v:textbox inset="2.16pt,1.44pt,0,1.44pt">
                  <w:txbxContent>
                    <w:p w:rsidR="00E31C76" w:rsidP="00E31C76" w:rsidRDefault="00E31C76" w14:paraId="122A613D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907584" behindDoc="0" locked="0" layoutInCell="1" allowOverlap="1" wp14:editId="774C7FBF" wp14:anchorId="58D4D06B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8390" name="Rectangle 839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1CA21A39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90" style="position:absolute;margin-left:104pt;margin-top:11pt;width:79pt;height:60pt;z-index:259907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309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" w14:anchorId="58D4D06B">
                <v:textbox inset="2.16pt,1.44pt,0,1.44pt">
                  <w:txbxContent>
                    <w:p w:rsidR="00E31C76" w:rsidP="00E31C76" w:rsidRDefault="00E31C76" w14:paraId="1CA21A39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mc:AlternateContent>
          <mc:Choice Requires="wps">
            <w:drawing>
              <wp:anchor distT="0" distB="0" distL="114300" distR="114300" simplePos="0" relativeHeight="259908608" behindDoc="0" locked="0" layoutInCell="1" allowOverlap="1" wp14:editId="0930F4C0" wp14:anchorId="4CCDAB49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8391" name="Rectangle 839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2C06D83E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eastAsia="Japanese"/>
                                <w:eastAsianLayout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91" style="position:absolute;margin-left:104pt;margin-top:11pt;width:79pt;height:60pt;z-index:259908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309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" w14:anchorId="4CCDAB49">
                <v:textbox inset="2.16pt,1.44pt,0,1.44pt">
                  <w:txbxContent>
                    <w:p w:rsidR="00E31C76" w:rsidP="00E31C76" w:rsidRDefault="00E31C76" w14:paraId="2C06D83E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eastAsia="Japanese"/>
                          <w:eastAsianLayout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eastAsia="Japanese"/>
          <w:eastAsianLayout/>
        </w:rPr>
        <w:t>追加のコメントはありません</w:t>
      </w:r>
    </w:p>
    <w:tbl>
      <w:tblPr>
        <w:tblW w:w="11126" w:type="dxa"/>
        <w:tblInd w:w="-5" w:type="dxa"/>
        <w:tblLook w:val="04A0" w:firstRow="1" w:lastRow="0" w:firstColumn="1" w:lastColumn="0" w:noHBand="0" w:noVBand="1"/>
      </w:tblPr>
      <w:tblGrid>
        <w:gridCol w:w="10890"/>
        <w:gridCol w:w="236"/>
      </w:tblGrid>
      <w:tr w:rsidRPr="007D202B" w:rsidR="00E31C76" w:rsidTr="00E31C76" w14:paraId="7982C9FF" w14:textId="77777777">
        <w:trPr>
          <w:trHeight w:val="5040"/>
        </w:trPr>
        <w:tc>
          <w:tcPr>
            <w:tcW w:w="10890" w:type="dxa"/>
            <w:tcBorders>
              <w:top w:val="single" w:color="BFBFBF" w:sz="4" w:space="0"/>
              <w:left w:val="single" w:color="BFBFBF" w:sz="4" w:space="0"/>
              <w:bottom w:val="single" w:color="BFBFBF" w:themeColor="background1" w:themeShade="BF" w:sz="24" w:space="0"/>
              <w:right w:val="single" w:color="BFBFBF" w:sz="4" w:space="0"/>
            </w:tcBorders>
            <w:shd w:val="clear" w:color="auto" w:fill="auto"/>
            <w:vAlign w:val="center"/>
            <w:hideMark/>
          </w:tcPr>
          <w:p w:rsidRPr="007D202B" w:rsidR="00E31C76" w:rsidP="009372B2" w:rsidRDefault="00E31C76" w14:paraId="7D90F78F" w14:textId="77777777">
            <w:pPr>
              <w:bidi w:val="false"/>
              <w:rPr>
                <w:rFonts w:ascii="Century Gothic" w:hAnsi="Century Gothic" w:eastAsia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Pr="007D202B" w:rsidR="00E31C76" w:rsidP="009372B2" w:rsidRDefault="00E31C76" w14:paraId="3D762C00" w14:textId="77777777">
            <w:pPr>
              <w:bidi w:val="false"/>
              <w:ind w:firstLine="180" w:firstLineChars="100"/>
              <w:rPr>
                <w:rFonts w:ascii="Century Gothic" w:hAnsi="Century Gothic" w:eastAsia="Times New Roman" w:cs="Times New Roman"/>
                <w:color w:val="000000"/>
                <w:sz w:val="18"/>
                <w:szCs w:val="18"/>
              </w:rPr>
            </w:pPr>
          </w:p>
        </w:tc>
      </w:tr>
    </w:tbl>
    <w:p w:rsidRPr="00BF6565" w:rsidR="00C940CA" w:rsidP="001952BD" w:rsidRDefault="00C940CA" w14:paraId="298C3F36" w14:textId="77777777">
      <w:pPr>
        <w:bidi w:val="false"/>
        <w:spacing w:line="360" w:lineRule="auto"/>
        <w:rPr>
          <w:rFonts w:ascii="Century Gothic" w:hAnsi="Century Gothic" w:eastAsia="Times New Roman" w:cs="Times New Roman"/>
          <w:color w:val="000000"/>
          <w:sz w:val="28"/>
          <w:szCs w:val="28"/>
        </w:rPr>
      </w:pPr>
    </w:p>
    <w:tbl>
      <w:tblPr>
        <w:tblW w:w="11014" w:type="dxa"/>
        <w:tblInd w:w="-5" w:type="dxa"/>
        <w:tblLook w:val="04A0" w:firstRow="1" w:lastRow="0" w:firstColumn="1" w:lastColumn="0" w:noHBand="0" w:noVBand="1"/>
      </w:tblPr>
      <w:tblGrid>
        <w:gridCol w:w="5393"/>
        <w:gridCol w:w="3517"/>
        <w:gridCol w:w="2104"/>
      </w:tblGrid>
      <w:tr w:rsidRPr="00D156EE" w:rsidR="001952BD" w:rsidTr="00DB1734" w14:paraId="308A85D5" w14:textId="77777777">
        <w:trPr>
          <w:trHeight w:val="432"/>
        </w:trPr>
        <w:tc>
          <w:tcPr>
            <w:tcW w:w="53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shd w:val="clear" w:color="000000" w:fill="D6DCE4"/>
            <w:noWrap/>
            <w:vAlign w:val="center"/>
            <w:hideMark/>
          </w:tcPr>
          <w:p w:rsidRPr="00D156EE" w:rsidR="001952BD" w:rsidP="00DB1734" w:rsidRDefault="001952BD" w14:paraId="0461D2F6" w14:textId="77777777">
            <w:pPr>
              <w:bidi w:val="false"/>
              <w:rPr>
                <w:rFonts w:ascii="Century Gothic" w:hAnsi="Century Gothic" w:eastAsia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156EE">
              <w:rPr>
                <w:rFonts w:ascii="Century Gothic" w:hAnsi="Century Gothic" w:eastAsia="Times New Roman" w:cs="Times New Roman"/>
                <w:b/>
                <w:color w:val="000000"/>
                <w:sz w:val="18"/>
                <w:szCs w:val="18"/>
                <w:lang w:eastAsia="Japanese"/>
                <w:eastAsianLayout/>
              </w:rPr>
              <w:t xml:space="preserve">で承認 </w:t>
            </w:r>
            <w:r w:rsidRPr="00D156EE">
              <w:rPr>
                <w:rFonts w:ascii="Century Gothic" w:hAnsi="Century Gothic" w:eastAsia="Times New Roman" w:cs="Times New Roman"/>
                <w:color w:val="000000"/>
                <w:sz w:val="18"/>
                <w:szCs w:val="18"/>
                <w:lang w:eastAsia="Japanese"/>
                <w:eastAsianLayout/>
              </w:rPr>
              <w:t>名前とタイトル</w:t>
            </w:r>
          </w:p>
        </w:tc>
        <w:tc>
          <w:tcPr>
            <w:tcW w:w="3517" w:type="dxa"/>
            <w:tcBorders>
              <w:top w:val="single" w:color="BFBFBF" w:sz="4" w:space="0"/>
              <w:left w:val="nil"/>
              <w:bottom w:val="single" w:color="BFBFBF" w:sz="4" w:space="0"/>
              <w:right w:val="single" w:color="BFBFBF" w:sz="4" w:space="0"/>
            </w:tcBorders>
            <w:shd w:val="clear" w:color="000000" w:fill="D6DCE4"/>
            <w:noWrap/>
            <w:vAlign w:val="center"/>
            <w:hideMark/>
          </w:tcPr>
          <w:p w:rsidRPr="00D156EE" w:rsidR="001952BD" w:rsidP="00DB1734" w:rsidRDefault="001952BD" w14:paraId="37E6E0C3" w14:textId="77777777">
            <w:pPr>
              <w:bidi w:val="false"/>
              <w:rPr>
                <w:rFonts w:ascii="Century Gothic" w:hAnsi="Century Gothic" w:eastAsia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156EE">
              <w:rPr>
                <w:rFonts w:ascii="Century Gothic" w:hAnsi="Century Gothic" w:eastAsia="Times New Roman" w:cs="Times New Roman"/>
                <w:b/>
                <w:color w:val="000000"/>
                <w:sz w:val="18"/>
                <w:szCs w:val="18"/>
                <w:lang w:eastAsia="Japanese"/>
                <w:eastAsianLayout/>
              </w:rPr>
              <w:t xml:space="preserve">による承認 </w:t>
            </w:r>
            <w:r w:rsidRPr="00D156EE">
              <w:rPr>
                <w:rFonts w:ascii="Century Gothic" w:hAnsi="Century Gothic" w:eastAsia="Times New Roman" w:cs="Times New Roman"/>
                <w:color w:val="000000"/>
                <w:sz w:val="18"/>
                <w:szCs w:val="18"/>
                <w:lang w:eastAsia="Japanese"/>
                <w:eastAsianLayout/>
              </w:rPr>
              <w:t>署名</w:t>
            </w:r>
          </w:p>
        </w:tc>
        <w:tc>
          <w:tcPr>
            <w:tcW w:w="2104" w:type="dxa"/>
            <w:tcBorders>
              <w:top w:val="single" w:color="BFBFBF" w:sz="4" w:space="0"/>
              <w:left w:val="nil"/>
              <w:bottom w:val="single" w:color="BFBFBF" w:sz="4" w:space="0"/>
              <w:right w:val="single" w:color="BFBFBF" w:sz="4" w:space="0"/>
            </w:tcBorders>
            <w:shd w:val="clear" w:color="000000" w:fill="D6DCE4"/>
            <w:vAlign w:val="center"/>
            <w:hideMark/>
          </w:tcPr>
          <w:p w:rsidRPr="00D156EE" w:rsidR="001952BD" w:rsidP="00DB1734" w:rsidRDefault="001952BD" w14:paraId="2F4977ED" w14:textId="77777777">
            <w:pPr>
              <w:bidi w:val="false"/>
              <w:rPr>
                <w:rFonts w:ascii="Century Gothic" w:hAnsi="Century Gothic" w:eastAsia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156EE">
              <w:rPr>
                <w:rFonts w:ascii="Century Gothic" w:hAnsi="Century Gothic" w:eastAsia="Times New Roman" w:cs="Times New Roman"/>
                <w:b/>
                <w:color w:val="000000"/>
                <w:sz w:val="18"/>
                <w:szCs w:val="18"/>
                <w:lang w:eastAsia="Japanese"/>
                <w:eastAsianLayout/>
              </w:rPr>
              <w:t>日付</w:t>
            </w:r>
          </w:p>
        </w:tc>
      </w:tr>
      <w:tr w:rsidRPr="00D156EE" w:rsidR="001952BD" w:rsidTr="00DB1734" w14:paraId="00CD338C" w14:textId="77777777">
        <w:trPr>
          <w:trHeight w:val="793"/>
        </w:trPr>
        <w:tc>
          <w:tcPr>
            <w:tcW w:w="5393" w:type="dxa"/>
            <w:tcBorders>
              <w:top w:val="single" w:color="BFBFBF" w:sz="4" w:space="0"/>
              <w:left w:val="single" w:color="BFBFBF" w:sz="4" w:space="0"/>
              <w:bottom w:val="single" w:color="BFBFBF" w:sz="24" w:space="0"/>
              <w:right w:val="single" w:color="BFBFBF" w:sz="4" w:space="0"/>
            </w:tcBorders>
            <w:shd w:val="clear" w:color="000000" w:fill="F2F2F2"/>
            <w:noWrap/>
            <w:vAlign w:val="center"/>
            <w:hideMark/>
          </w:tcPr>
          <w:p w:rsidRPr="00D156EE" w:rsidR="001952BD" w:rsidP="00DB1734" w:rsidRDefault="001952BD" w14:paraId="4D3D01D6" w14:textId="77777777">
            <w:pPr>
              <w:bidi w:val="false"/>
              <w:ind w:firstLine="180" w:firstLineChars="100"/>
              <w:rPr>
                <w:rFonts w:ascii="Century Gothic" w:hAnsi="Century Gothic" w:eastAsia="Times New Roman" w:cs="Times New Roman"/>
                <w:color w:val="000000"/>
                <w:sz w:val="18"/>
                <w:szCs w:val="18"/>
              </w:rPr>
            </w:pPr>
            <w:r w:rsidRPr="00D156EE">
              <w:rPr>
                <w:rFonts w:ascii="Century Gothic" w:hAnsi="Century Gothic" w:eastAsia="Times New Roman" w:cs="Times New Roman"/>
                <w:color w:val="000000"/>
                <w:sz w:val="18"/>
                <w:szCs w:val="18"/>
                <w:lang w:eastAsia="Japanese"/>
                <w:eastAsianLayout/>
              </w:rPr>
              <w:t xml:space="preserve"> </w:t>
            </w:r>
          </w:p>
        </w:tc>
        <w:tc>
          <w:tcPr>
            <w:tcW w:w="3517" w:type="dxa"/>
            <w:tcBorders>
              <w:top w:val="single" w:color="BFBFBF" w:sz="4" w:space="0"/>
              <w:left w:val="nil"/>
              <w:bottom w:val="single" w:color="BFBFBF" w:sz="24" w:space="0"/>
              <w:right w:val="single" w:color="BFBFBF" w:sz="4" w:space="0"/>
            </w:tcBorders>
            <w:shd w:val="clear" w:color="000000" w:fill="F2F2F2"/>
            <w:noWrap/>
            <w:vAlign w:val="center"/>
            <w:hideMark/>
          </w:tcPr>
          <w:p w:rsidRPr="00D156EE" w:rsidR="001952BD" w:rsidP="00DB1734" w:rsidRDefault="001952BD" w14:paraId="387C5731" w14:textId="77777777">
            <w:pPr>
              <w:bidi w:val="false"/>
              <w:ind w:firstLine="180" w:firstLineChars="100"/>
              <w:rPr>
                <w:rFonts w:ascii="Century Gothic" w:hAnsi="Century Gothic" w:eastAsia="Times New Roman" w:cs="Times New Roman"/>
                <w:color w:val="000000"/>
                <w:sz w:val="18"/>
                <w:szCs w:val="18"/>
              </w:rPr>
            </w:pPr>
            <w:r w:rsidRPr="00D156EE">
              <w:rPr>
                <w:rFonts w:ascii="Century Gothic" w:hAnsi="Century Gothic" w:eastAsia="Times New Roman" w:cs="Times New Roman"/>
                <w:color w:val="000000"/>
                <w:sz w:val="18"/>
                <w:szCs w:val="18"/>
                <w:lang w:eastAsia="Japanese"/>
                <w:eastAsianLayout/>
              </w:rPr>
              <w:t xml:space="preserve"> </w:t>
            </w:r>
          </w:p>
        </w:tc>
        <w:tc>
          <w:tcPr>
            <w:tcW w:w="2104" w:type="dxa"/>
            <w:tcBorders>
              <w:top w:val="single" w:color="BFBFBF" w:sz="4" w:space="0"/>
              <w:left w:val="nil"/>
              <w:bottom w:val="single" w:color="BFBFBF" w:sz="24" w:space="0"/>
              <w:right w:val="single" w:color="BFBFBF" w:sz="4" w:space="0"/>
            </w:tcBorders>
            <w:shd w:val="clear" w:color="000000" w:fill="F2F2F2"/>
            <w:vAlign w:val="center"/>
            <w:hideMark/>
          </w:tcPr>
          <w:p w:rsidRPr="00D156EE" w:rsidR="001952BD" w:rsidP="00DB1734" w:rsidRDefault="001952BD" w14:paraId="1529D496" w14:textId="77777777">
            <w:pPr>
              <w:bidi w:val="false"/>
              <w:ind w:firstLine="180" w:firstLineChars="100"/>
              <w:rPr>
                <w:rFonts w:ascii="Century Gothic" w:hAnsi="Century Gothic" w:eastAsia="Times New Roman" w:cs="Times New Roman"/>
                <w:color w:val="000000"/>
                <w:sz w:val="18"/>
                <w:szCs w:val="18"/>
              </w:rPr>
            </w:pPr>
            <w:r w:rsidRPr="00D156EE">
              <w:rPr>
                <w:rFonts w:ascii="Century Gothic" w:hAnsi="Century Gothic" w:eastAsia="Times New Roman" w:cs="Times New Roman"/>
                <w:color w:val="000000"/>
                <w:sz w:val="18"/>
                <w:szCs w:val="18"/>
                <w:lang w:eastAsia="Japanese"/>
                <w:eastAsianLayout/>
              </w:rPr>
              <w:t xml:space="preserve"> </w:t>
            </w:r>
          </w:p>
        </w:tc>
      </w:tr>
    </w:tbl>
    <w:p w:rsidRPr="00F91EB4" w:rsidR="001952BD" w:rsidRDefault="001952BD" w14:paraId="5B3F260C" w14:textId="77777777">
      <w:pPr>
        <w:bidi w:val="false"/>
        <w:rPr>
          <w:rFonts w:ascii="Century Gothic" w:hAnsi="Century Gothic"/>
          <w:color w:val="000000" w:themeColor="text1"/>
        </w:rPr>
        <w:sectPr w:rsidRPr="00F91EB4" w:rsidR="001952BD" w:rsidSect="0005636F">
          <w:pgSz w:w="12240" w:h="15840"/>
          <w:pgMar w:top="864" w:right="864" w:bottom="576" w:left="576" w:header="0" w:footer="0" w:gutter="0"/>
          <w:cols w:space="720"/>
          <w:docGrid w:linePitch="360"/>
        </w:sectPr>
      </w:pPr>
    </w:p>
    <w:tbl>
      <w:tblPr>
        <w:tblStyle w:val="TableGrid"/>
        <w:tblpPr w:leftFromText="180" w:rightFromText="180" w:vertAnchor="page" w:horzAnchor="margin" w:tblpXSpec="center" w:tblpY="874"/>
        <w:tblW w:w="9944" w:type="dxa"/>
        <w:tblBorders>
          <w:top w:val="none" w:color="auto" w:sz="0" w:space="0"/>
          <w:left w:val="single" w:color="BFBFBF" w:themeColor="background1" w:themeShade="BF" w:sz="24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CellMar>
          <w:left w:w="360" w:type="dxa"/>
          <w:right w:w="115" w:type="dxa"/>
        </w:tblCellMar>
        <w:tblLook w:val="04A0" w:firstRow="1" w:lastRow="0" w:firstColumn="1" w:lastColumn="0" w:noHBand="0" w:noVBand="1"/>
      </w:tblPr>
      <w:tblGrid>
        <w:gridCol w:w="9944"/>
      </w:tblGrid>
      <w:tr w:rsidRPr="008A7C4A" w:rsidR="00A367B9" w:rsidTr="00C07318" w14:paraId="130E1DE8" w14:textId="77777777">
        <w:trPr>
          <w:trHeight w:val="2649"/>
        </w:trPr>
        <w:tc>
          <w:tcPr>
            <w:tcW w:w="9944" w:type="dxa"/>
          </w:tcPr>
          <w:p w:rsidRPr="008A7C4A" w:rsidR="00A367B9" w:rsidP="00C07318" w:rsidRDefault="00A367B9" w14:paraId="20A3904D" w14:textId="77777777">
            <w:pPr>
              <w:bidi w:val="false"/>
              <w:jc w:val="center"/>
              <w:rPr>
                <w:rFonts w:ascii="Century Gothic" w:hAnsi="Century Gothic" w:cs="Arial"/>
                <w:b/>
                <w:sz w:val="20"/>
                <w:szCs w:val="20"/>
              </w:rPr>
            </w:pPr>
            <w:r w:rsidRPr="008A7C4A">
              <w:rPr>
                <w:rFonts w:ascii="Century Gothic" w:hAnsi="Century Gothic" w:cs="Arial"/>
                <w:b/>
                <w:sz w:val="20"/>
                <w:szCs w:val="20"/>
                <w:lang w:eastAsia="Japanese"/>
                <w:eastAsianLayout/>
              </w:rPr>
              <w:t>免責事項</w:t>
            </w:r>
          </w:p>
          <w:p w:rsidRPr="008A7C4A" w:rsidR="00A367B9" w:rsidP="00C07318" w:rsidRDefault="00A367B9" w14:paraId="3DE3952B" w14:textId="77777777">
            <w:pPr>
              <w:bidi w:val="false"/>
              <w:rPr>
                <w:rFonts w:ascii="Century Gothic" w:hAnsi="Century Gothic" w:cs="Arial"/>
                <w:sz w:val="20"/>
                <w:szCs w:val="20"/>
              </w:rPr>
            </w:pPr>
          </w:p>
          <w:p w:rsidRPr="008A7C4A" w:rsidR="00A367B9" w:rsidP="00C07318" w:rsidRDefault="00A367B9" w14:paraId="5EDE5921" w14:textId="77777777">
            <w:pPr>
              <w:bidi w:val="false"/>
              <w:rPr>
                <w:rFonts w:ascii="Century Gothic" w:hAnsi="Century Gothic" w:cs="Arial"/>
                <w:sz w:val="20"/>
                <w:szCs w:val="20"/>
              </w:rPr>
            </w:pPr>
            <w:r w:rsidRPr="008A7C4A">
              <w:rPr>
                <w:rFonts w:ascii="Century Gothic" w:hAnsi="Century Gothic" w:cs="Arial"/>
                <w:sz w:val="20"/>
                <w:szCs w:val="20"/>
                <w:lang w:eastAsia="Japanese"/>
                <w:eastAsianLayout/>
              </w:rPr>
              <w:t>Web サイトで Smartsheet が提供する記事、テンプレート、または情報は、参照のみを目的としています。当社は、情報を最新かつ正確に保つよう努めていますが、本ウェブサイトまたは本ウェブサイトに含まれる情報、記事、テンプレート、または関連グラフィックに関する完全性、正確性、信頼性、適合性、または可用性について、明示的または黙示的を問わず、いかなる種類の表明または保証も行いません。したがって、お客様がそのような情報に依拠する行為は、お客様ご自身の責任において厳格に行われるものとします。</w:t>
            </w:r>
          </w:p>
        </w:tc>
      </w:tr>
    </w:tbl>
    <w:p w:rsidRPr="008A7C4A" w:rsidR="00B53EFF" w:rsidRDefault="00B53EFF" w14:paraId="1F9E1BBC" w14:textId="77777777">
      <w:pPr>
        <w:rPr>
          <w:rFonts w:ascii="Century Gothic" w:hAnsi="Century Gothic"/>
          <w:color w:val="000000" w:themeColor="text1"/>
          <w:sz w:val="20"/>
          <w:szCs w:val="20"/>
        </w:rPr>
      </w:pPr>
    </w:p>
    <w:sectPr w:rsidRPr="008A7C4A" w:rsidR="00B53EFF" w:rsidSect="00F35C56">
      <w:pgSz w:w="12240" w:h="15840"/>
      <w:pgMar w:top="446" w:right="576" w:bottom="576" w:left="576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4348F5" w14:textId="77777777" w:rsidR="00A416BB" w:rsidRDefault="00A416BB" w:rsidP="004C6C01">
      <w:r>
        <w:separator/>
      </w:r>
    </w:p>
  </w:endnote>
  <w:endnote w:type="continuationSeparator" w:id="0">
    <w:p w14:paraId="2E456244" w14:textId="77777777" w:rsidR="00A416BB" w:rsidRDefault="00A416BB" w:rsidP="004C6C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neva">
    <w:altName w:val="Segoe UI Symbol"/>
    <w:charset w:val="00"/>
    <w:family w:val="swiss"/>
    <w:pitch w:val="variable"/>
    <w:sig w:usb0="E00002FF" w:usb1="5200205F" w:usb2="00A0C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2A2C70" w14:textId="77777777" w:rsidR="00A416BB" w:rsidRDefault="00A416BB" w:rsidP="004C6C01">
      <w:r>
        <w:separator/>
      </w:r>
    </w:p>
  </w:footnote>
  <w:footnote w:type="continuationSeparator" w:id="0">
    <w:p w14:paraId="56954937" w14:textId="77777777" w:rsidR="00A416BB" w:rsidRDefault="00A416BB" w:rsidP="004C6C0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16BB"/>
    <w:rsid w:val="0001310E"/>
    <w:rsid w:val="00020BEF"/>
    <w:rsid w:val="00024BC7"/>
    <w:rsid w:val="00043D7E"/>
    <w:rsid w:val="0005636F"/>
    <w:rsid w:val="0006622C"/>
    <w:rsid w:val="000A703F"/>
    <w:rsid w:val="000B0163"/>
    <w:rsid w:val="00145306"/>
    <w:rsid w:val="00160FE2"/>
    <w:rsid w:val="00163990"/>
    <w:rsid w:val="00177CFE"/>
    <w:rsid w:val="00190874"/>
    <w:rsid w:val="001952BD"/>
    <w:rsid w:val="001A3BB2"/>
    <w:rsid w:val="001A56BE"/>
    <w:rsid w:val="002424A5"/>
    <w:rsid w:val="00250419"/>
    <w:rsid w:val="002744FF"/>
    <w:rsid w:val="002C1F2E"/>
    <w:rsid w:val="002D17E5"/>
    <w:rsid w:val="002E3A63"/>
    <w:rsid w:val="00326C59"/>
    <w:rsid w:val="00343574"/>
    <w:rsid w:val="003560B8"/>
    <w:rsid w:val="0039509E"/>
    <w:rsid w:val="003C562A"/>
    <w:rsid w:val="003D14B5"/>
    <w:rsid w:val="003F3066"/>
    <w:rsid w:val="00410A65"/>
    <w:rsid w:val="004221EB"/>
    <w:rsid w:val="00471C74"/>
    <w:rsid w:val="00473CC3"/>
    <w:rsid w:val="004937B7"/>
    <w:rsid w:val="00495588"/>
    <w:rsid w:val="004C6C01"/>
    <w:rsid w:val="00511E24"/>
    <w:rsid w:val="005449AA"/>
    <w:rsid w:val="00583610"/>
    <w:rsid w:val="005C009E"/>
    <w:rsid w:val="006208CC"/>
    <w:rsid w:val="00623DEF"/>
    <w:rsid w:val="00647099"/>
    <w:rsid w:val="0065552C"/>
    <w:rsid w:val="00710BDD"/>
    <w:rsid w:val="007318F6"/>
    <w:rsid w:val="0073536A"/>
    <w:rsid w:val="00746911"/>
    <w:rsid w:val="00751E00"/>
    <w:rsid w:val="007805A4"/>
    <w:rsid w:val="00790912"/>
    <w:rsid w:val="007A60CE"/>
    <w:rsid w:val="007B16E4"/>
    <w:rsid w:val="007D01DF"/>
    <w:rsid w:val="007D202B"/>
    <w:rsid w:val="00853EC4"/>
    <w:rsid w:val="00871614"/>
    <w:rsid w:val="00894A5A"/>
    <w:rsid w:val="00897019"/>
    <w:rsid w:val="008A7C4A"/>
    <w:rsid w:val="008E2EF3"/>
    <w:rsid w:val="00912FD8"/>
    <w:rsid w:val="00985BD7"/>
    <w:rsid w:val="009B203C"/>
    <w:rsid w:val="009C61B0"/>
    <w:rsid w:val="00A24153"/>
    <w:rsid w:val="00A35F36"/>
    <w:rsid w:val="00A367B9"/>
    <w:rsid w:val="00A416BB"/>
    <w:rsid w:val="00A55AA4"/>
    <w:rsid w:val="00A80B25"/>
    <w:rsid w:val="00A84A5F"/>
    <w:rsid w:val="00AC464E"/>
    <w:rsid w:val="00B112E8"/>
    <w:rsid w:val="00B53EFF"/>
    <w:rsid w:val="00B61915"/>
    <w:rsid w:val="00B758CE"/>
    <w:rsid w:val="00BB16D9"/>
    <w:rsid w:val="00BF30B0"/>
    <w:rsid w:val="00BF6565"/>
    <w:rsid w:val="00C07318"/>
    <w:rsid w:val="00C209D2"/>
    <w:rsid w:val="00C3114D"/>
    <w:rsid w:val="00C31CCD"/>
    <w:rsid w:val="00C40FB1"/>
    <w:rsid w:val="00C74B39"/>
    <w:rsid w:val="00C940CA"/>
    <w:rsid w:val="00CA5ED2"/>
    <w:rsid w:val="00CB7406"/>
    <w:rsid w:val="00CC4CAD"/>
    <w:rsid w:val="00D156EE"/>
    <w:rsid w:val="00D51D4E"/>
    <w:rsid w:val="00D57248"/>
    <w:rsid w:val="00D64AF1"/>
    <w:rsid w:val="00DB1734"/>
    <w:rsid w:val="00E31C76"/>
    <w:rsid w:val="00E3757D"/>
    <w:rsid w:val="00E66562"/>
    <w:rsid w:val="00E83569"/>
    <w:rsid w:val="00E86F5C"/>
    <w:rsid w:val="00EE207C"/>
    <w:rsid w:val="00F32754"/>
    <w:rsid w:val="00F35C56"/>
    <w:rsid w:val="00F569CF"/>
    <w:rsid w:val="00F91EB4"/>
    <w:rsid w:val="00FC72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C5B09C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C6C01"/>
    <w:pPr>
      <w:tabs>
        <w:tab w:val="center" w:pos="4680"/>
        <w:tab w:val="right" w:pos="9360"/>
      </w:tabs>
    </w:pPr>
  </w:style>
  <w:style w:type="character" w:styleId="HeaderChar" w:customStyle="1">
    <w:name w:val="Header Char"/>
    <w:basedOn w:val="DefaultParagraphFont"/>
    <w:link w:val="Header"/>
    <w:uiPriority w:val="99"/>
    <w:rsid w:val="004C6C01"/>
  </w:style>
  <w:style w:type="paragraph" w:styleId="Footer">
    <w:name w:val="footer"/>
    <w:basedOn w:val="Normal"/>
    <w:link w:val="FooterChar"/>
    <w:uiPriority w:val="99"/>
    <w:unhideWhenUsed/>
    <w:rsid w:val="004C6C01"/>
    <w:pPr>
      <w:tabs>
        <w:tab w:val="center" w:pos="4680"/>
        <w:tab w:val="right" w:pos="9360"/>
      </w:tabs>
    </w:pPr>
  </w:style>
  <w:style w:type="character" w:styleId="FooterChar" w:customStyle="1">
    <w:name w:val="Footer Char"/>
    <w:basedOn w:val="DefaultParagraphFont"/>
    <w:link w:val="Footer"/>
    <w:uiPriority w:val="99"/>
    <w:rsid w:val="004C6C01"/>
  </w:style>
  <w:style w:type="table" w:styleId="TableGrid">
    <w:name w:val="Table Grid"/>
    <w:basedOn w:val="TableNormal"/>
    <w:uiPriority w:val="99"/>
    <w:rsid w:val="00B53EFF"/>
    <w:rPr>
      <w:sz w:val="22"/>
      <w:szCs w:val="22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Hyperlink">
    <w:name w:val="Hyperlink"/>
    <w:basedOn w:val="DefaultParagraphFont"/>
    <w:uiPriority w:val="99"/>
    <w:unhideWhenUsed/>
    <w:rsid w:val="0049558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95588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FC7245"/>
    <w:pPr>
      <w:spacing w:before="100" w:beforeAutospacing="1" w:after="100" w:afterAutospacing="1"/>
    </w:pPr>
    <w:rPr>
      <w:rFonts w:ascii="Times New Roman" w:hAnsi="Times New Roman" w:cs="Times New Roman"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379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13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51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00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47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43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08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62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63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38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73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33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24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37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76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3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73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83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2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36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'1.0' encoding='UTF-8' standalone='yes'?>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yperlink" Target="https://jp.smartsheet.com/try-it?trp=77493&amp;utm_language=JA&amp;utm_source=integrated+content&amp;utm_campaign=/executive-project-status-update-template&amp;utm_medium=ic+executive+project+status+report+77493+word+jp&amp;lpa=ic+executive+project+status+report+77493+word+jp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E1D2359A-9125-4B40-A405-4032C17612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IC-Executive-Project-Status-Report-Template_WORD - sr edits.dotx</Template>
  <TotalTime>1</TotalTime>
  <Pages>6</Pages>
  <Words>521</Words>
  <Characters>2972</Characters>
  <Application>Microsoft Office Word</Application>
  <DocSecurity>0</DocSecurity>
  <Lines>24</Lines>
  <Paragraphs>6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Manager/>
  <Company>Smartsheet.com</Company>
  <LinksUpToDate>false</LinksUpToDate>
  <CharactersWithSpaces>3487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ragaz</dc:creator>
  <cp:keywords/>
  <dc:description/>
  <cp:lastModifiedBy>Alexandra Ragazhinskaya</cp:lastModifiedBy>
  <cp:revision>1</cp:revision>
  <cp:lastPrinted>2019-08-05T01:14:00Z</cp:lastPrinted>
  <dcterms:created xsi:type="dcterms:W3CDTF">2021-06-14T19:37:00Z</dcterms:created>
  <dcterms:modified xsi:type="dcterms:W3CDTF">2021-06-14T19:38:00Z</dcterms:modified>
  <cp:category/>
</cp:coreProperties>
</file>